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BA155" w14:textId="77777777" w:rsidR="006004B4" w:rsidRPr="000471CC" w:rsidRDefault="006004B4" w:rsidP="000471CC">
      <w:pPr>
        <w:pStyle w:val="Title"/>
        <w:ind w:left="0"/>
        <w:rPr>
          <w:rFonts w:asciiTheme="majorHAnsi" w:hAnsiTheme="majorHAnsi" w:cstheme="majorHAnsi"/>
          <w:iCs/>
          <w:color w:val="004851"/>
          <w:sz w:val="36"/>
          <w:szCs w:val="36"/>
          <w:u w:val="single"/>
        </w:rPr>
      </w:pPr>
      <w:bookmarkStart w:id="0" w:name="OLE_LINK4"/>
      <w:bookmarkStart w:id="1" w:name="OLE_LINK5"/>
      <w:r w:rsidRPr="000471CC">
        <w:rPr>
          <w:rFonts w:asciiTheme="majorHAnsi" w:hAnsiTheme="majorHAnsi" w:cstheme="majorHAnsi"/>
          <w:color w:val="004851"/>
          <w:sz w:val="36"/>
          <w:szCs w:val="36"/>
        </w:rPr>
        <w:t>COST RECOVERY IMPLEMENTATION STATEMENT</w:t>
      </w:r>
    </w:p>
    <w:bookmarkEnd w:id="0"/>
    <w:bookmarkEnd w:id="1"/>
    <w:p w14:paraId="7140D9BB" w14:textId="64B22B97" w:rsidR="00905DB5" w:rsidRPr="000471CC" w:rsidRDefault="00550DCD" w:rsidP="000471CC">
      <w:pPr>
        <w:pStyle w:val="Subtitle"/>
        <w:spacing w:before="0" w:after="120"/>
        <w:ind w:left="0"/>
        <w:rPr>
          <w:rFonts w:asciiTheme="majorHAnsi" w:hAnsiTheme="majorHAnsi" w:cstheme="majorHAnsi"/>
          <w:color w:val="487A7B"/>
          <w:sz w:val="32"/>
          <w:szCs w:val="32"/>
        </w:rPr>
      </w:pPr>
      <w:r w:rsidRPr="000471CC">
        <w:rPr>
          <w:rFonts w:asciiTheme="majorHAnsi" w:hAnsiTheme="majorHAnsi" w:cstheme="majorHAnsi"/>
          <w:color w:val="487A7B"/>
          <w:sz w:val="32"/>
          <w:szCs w:val="32"/>
        </w:rPr>
        <w:t>Regulation of Medicinal Cannabis</w:t>
      </w:r>
      <w:r w:rsidR="00AA26C0">
        <w:rPr>
          <w:rFonts w:asciiTheme="majorHAnsi" w:hAnsiTheme="majorHAnsi" w:cstheme="majorHAnsi"/>
          <w:color w:val="487A7B"/>
          <w:sz w:val="32"/>
          <w:szCs w:val="32"/>
        </w:rPr>
        <w:t xml:space="preserve"> </w:t>
      </w:r>
      <w:r w:rsidR="006945E6">
        <w:rPr>
          <w:rFonts w:asciiTheme="majorHAnsi" w:hAnsiTheme="majorHAnsi" w:cstheme="majorHAnsi"/>
          <w:color w:val="487A7B"/>
          <w:sz w:val="32"/>
          <w:szCs w:val="32"/>
        </w:rPr>
        <w:t>2026</w:t>
      </w:r>
      <w:r w:rsidR="000C0B13" w:rsidRPr="000C0B13">
        <w:rPr>
          <w:rFonts w:asciiTheme="majorHAnsi" w:hAnsiTheme="majorHAnsi" w:cstheme="majorHAnsi"/>
          <w:color w:val="487A7B"/>
          <w:sz w:val="32"/>
          <w:szCs w:val="32"/>
        </w:rPr>
        <w:t>–</w:t>
      </w:r>
      <w:r w:rsidR="006945E6">
        <w:rPr>
          <w:rFonts w:asciiTheme="majorHAnsi" w:hAnsiTheme="majorHAnsi" w:cstheme="majorHAnsi"/>
          <w:color w:val="487A7B"/>
          <w:sz w:val="32"/>
          <w:szCs w:val="32"/>
        </w:rPr>
        <w:t>2027</w:t>
      </w:r>
    </w:p>
    <w:p w14:paraId="4580BAC3" w14:textId="77777777" w:rsidR="000471CC" w:rsidRDefault="000471CC" w:rsidP="00B24FF5">
      <w:pPr>
        <w:pStyle w:val="ListBullet"/>
        <w:numPr>
          <w:ilvl w:val="0"/>
          <w:numId w:val="0"/>
        </w:numPr>
        <w:rPr>
          <w:rFonts w:asciiTheme="majorHAnsi" w:hAnsiTheme="majorHAnsi" w:cstheme="majorHAnsi"/>
          <w:sz w:val="28"/>
          <w:szCs w:val="28"/>
        </w:rPr>
      </w:pPr>
    </w:p>
    <w:p w14:paraId="194EA68C" w14:textId="77777777" w:rsidR="000471CC" w:rsidRDefault="000471CC" w:rsidP="00B24FF5">
      <w:pPr>
        <w:pStyle w:val="ListBullet"/>
        <w:numPr>
          <w:ilvl w:val="0"/>
          <w:numId w:val="0"/>
        </w:numPr>
        <w:rPr>
          <w:rFonts w:asciiTheme="majorHAnsi" w:hAnsiTheme="majorHAnsi" w:cstheme="majorHAnsi"/>
          <w:sz w:val="28"/>
          <w:szCs w:val="28"/>
        </w:rPr>
      </w:pPr>
    </w:p>
    <w:p w14:paraId="3E64F46E" w14:textId="223F3352" w:rsidR="00C33993" w:rsidRPr="000471CC" w:rsidRDefault="000471CC" w:rsidP="00B24FF5">
      <w:pPr>
        <w:pStyle w:val="ListBullet"/>
        <w:numPr>
          <w:ilvl w:val="0"/>
          <w:numId w:val="0"/>
        </w:numPr>
        <w:rPr>
          <w:rFonts w:asciiTheme="majorHAnsi" w:hAnsiTheme="majorHAnsi" w:cstheme="majorHAnsi"/>
          <w:sz w:val="28"/>
          <w:szCs w:val="28"/>
        </w:rPr>
      </w:pPr>
      <w:r>
        <w:rPr>
          <w:noProof/>
          <w:lang w:eastAsia="en-AU"/>
        </w:rPr>
        <w:drawing>
          <wp:anchor distT="0" distB="0" distL="114300" distR="114300" simplePos="0" relativeHeight="251658242" behindDoc="1" locked="0" layoutInCell="1" allowOverlap="1" wp14:anchorId="75AD3A0C" wp14:editId="7AD4328F">
            <wp:simplePos x="0" y="0"/>
            <wp:positionH relativeFrom="page">
              <wp:align>left</wp:align>
            </wp:positionH>
            <wp:positionV relativeFrom="paragraph">
              <wp:posOffset>542053</wp:posOffset>
            </wp:positionV>
            <wp:extent cx="7569835" cy="185420"/>
            <wp:effectExtent l="0" t="0" r="0" b="5080"/>
            <wp:wrapTight wrapText="bothSides">
              <wp:wrapPolygon edited="0">
                <wp:start x="0" y="0"/>
                <wp:lineTo x="0" y="19973"/>
                <wp:lineTo x="21526" y="19973"/>
                <wp:lineTo x="21526" y="0"/>
                <wp:lineTo x="0" y="0"/>
              </wp:wrapPolygon>
            </wp:wrapTight>
            <wp:docPr id="502939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835" cy="18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1CC">
        <w:rPr>
          <w:rFonts w:asciiTheme="majorHAnsi" w:hAnsiTheme="majorHAnsi" w:cstheme="majorHAnsi"/>
          <w:sz w:val="28"/>
          <w:szCs w:val="28"/>
        </w:rPr>
        <w:t xml:space="preserve">Effective from 01 July </w:t>
      </w:r>
      <w:r w:rsidR="005C086D">
        <w:rPr>
          <w:rFonts w:asciiTheme="majorHAnsi" w:hAnsiTheme="majorHAnsi" w:cstheme="majorHAnsi"/>
          <w:sz w:val="28"/>
          <w:szCs w:val="28"/>
        </w:rPr>
        <w:t>202</w:t>
      </w:r>
      <w:r w:rsidR="002542A9">
        <w:rPr>
          <w:rFonts w:asciiTheme="majorHAnsi" w:hAnsiTheme="majorHAnsi" w:cstheme="majorHAnsi"/>
          <w:sz w:val="28"/>
          <w:szCs w:val="28"/>
        </w:rPr>
        <w:t>6</w:t>
      </w:r>
    </w:p>
    <w:p w14:paraId="420204D1" w14:textId="77777777" w:rsidR="00171084" w:rsidRPr="00215D48" w:rsidRDefault="00171084" w:rsidP="00B24FF5">
      <w:pPr>
        <w:pStyle w:val="ListBullet"/>
        <w:numPr>
          <w:ilvl w:val="0"/>
          <w:numId w:val="0"/>
        </w:numPr>
        <w:sectPr w:rsidR="00171084" w:rsidRPr="00215D48" w:rsidSect="00905DB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385" w:right="1418" w:bottom="0" w:left="1418" w:header="992" w:footer="335" w:gutter="0"/>
          <w:cols w:space="708"/>
          <w:titlePg/>
          <w:docGrid w:linePitch="360"/>
        </w:sectPr>
      </w:pPr>
    </w:p>
    <w:p w14:paraId="52A39870" w14:textId="77777777" w:rsidR="000471CC" w:rsidRPr="000471CC" w:rsidRDefault="000471CC" w:rsidP="000471CC">
      <w:pPr>
        <w:spacing w:before="0" w:after="120" w:line="259" w:lineRule="auto"/>
        <w:outlineLvl w:val="1"/>
        <w:rPr>
          <w:rFonts w:ascii="Arial" w:eastAsia="Arial" w:hAnsi="Arial"/>
          <w:b/>
          <w:bCs/>
          <w:sz w:val="17"/>
        </w:rPr>
      </w:pPr>
      <w:bookmarkStart w:id="2" w:name="_Toc126664137"/>
      <w:r w:rsidRPr="000471CC">
        <w:rPr>
          <w:rFonts w:ascii="Arial" w:eastAsia="Arial" w:hAnsi="Arial"/>
          <w:b/>
          <w:bCs/>
          <w:sz w:val="17"/>
        </w:rPr>
        <w:lastRenderedPageBreak/>
        <w:t>Copyright</w:t>
      </w:r>
      <w:bookmarkEnd w:id="2"/>
    </w:p>
    <w:p w14:paraId="691BF20D" w14:textId="603D7BEA" w:rsidR="000471CC" w:rsidRPr="000471CC" w:rsidRDefault="000471CC" w:rsidP="000471CC">
      <w:pPr>
        <w:spacing w:before="0" w:after="120" w:line="259" w:lineRule="auto"/>
        <w:outlineLvl w:val="1"/>
        <w:rPr>
          <w:rFonts w:ascii="Arial" w:eastAsia="Arial" w:hAnsi="Arial"/>
          <w:sz w:val="17"/>
        </w:rPr>
      </w:pPr>
      <w:bookmarkStart w:id="3" w:name="_Toc126664138"/>
      <w:r w:rsidRPr="000471CC">
        <w:rPr>
          <w:rFonts w:ascii="Arial" w:eastAsia="Arial" w:hAnsi="Arial"/>
          <w:sz w:val="17"/>
        </w:rPr>
        <w:t>© Commonwealth of Australia 202</w:t>
      </w:r>
      <w:r w:rsidR="00BD59AF">
        <w:rPr>
          <w:rFonts w:ascii="Arial" w:eastAsia="Arial" w:hAnsi="Arial"/>
          <w:sz w:val="17"/>
        </w:rPr>
        <w:t>6</w:t>
      </w:r>
      <w:r w:rsidRPr="000471CC">
        <w:rPr>
          <w:rFonts w:ascii="Arial" w:eastAsia="Arial" w:hAnsi="Arial"/>
          <w:sz w:val="17"/>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471CC">
        <w:rPr>
          <w:rFonts w:ascii="Arial" w:eastAsia="Arial" w:hAnsi="Arial"/>
          <w:i/>
          <w:sz w:val="17"/>
        </w:rPr>
        <w:t>Copyright Act 1968</w:t>
      </w:r>
      <w:r w:rsidRPr="000471CC">
        <w:rPr>
          <w:rFonts w:ascii="Arial" w:eastAsia="Arial" w:hAnsi="Arial"/>
          <w:sz w:val="17"/>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w:t>
      </w:r>
      <w:bookmarkEnd w:id="3"/>
      <w:r w:rsidRPr="000471CC">
        <w:rPr>
          <w:rFonts w:ascii="Arial" w:eastAsia="Arial" w:hAnsi="Arial"/>
          <w:sz w:val="17"/>
        </w:rPr>
        <w:t xml:space="preserve"> Copyright enquiries and requests for permission to use information from our website are to be sent to </w:t>
      </w:r>
      <w:hyperlink r:id="rId15" w:history="1">
        <w:r w:rsidRPr="000471CC">
          <w:rPr>
            <w:rFonts w:ascii="Arial" w:eastAsia="Arial" w:hAnsi="Arial"/>
            <w:color w:val="0000FF"/>
            <w:sz w:val="17"/>
            <w:u w:val="single"/>
          </w:rPr>
          <w:t>copyright@health.gov.au</w:t>
        </w:r>
      </w:hyperlink>
      <w:r w:rsidRPr="000471CC">
        <w:rPr>
          <w:rFonts w:ascii="Arial" w:eastAsia="Arial" w:hAnsi="Arial"/>
          <w:sz w:val="17"/>
        </w:rPr>
        <w:t>.</w:t>
      </w:r>
    </w:p>
    <w:p w14:paraId="6A78BFDC" w14:textId="73D51090" w:rsidR="00514ED1" w:rsidRPr="00347FC1" w:rsidRDefault="00514ED1" w:rsidP="00BD59AF">
      <w:pPr>
        <w:pStyle w:val="LegalSubheading"/>
        <w:spacing w:before="8160"/>
        <w:rPr>
          <w:sz w:val="18"/>
          <w:szCs w:val="18"/>
        </w:rPr>
      </w:pPr>
      <w:r w:rsidRPr="00347FC1">
        <w:rPr>
          <w:sz w:val="18"/>
          <w:szCs w:val="18"/>
        </w:rPr>
        <w:t>Office of Drug Control</w:t>
      </w:r>
    </w:p>
    <w:p w14:paraId="35654A31" w14:textId="0BD7B686" w:rsidR="00514ED1" w:rsidRPr="00347FC1" w:rsidRDefault="00514ED1" w:rsidP="00514ED1">
      <w:pPr>
        <w:rPr>
          <w:sz w:val="18"/>
          <w:szCs w:val="18"/>
        </w:rPr>
      </w:pPr>
      <w:r w:rsidRPr="00347FC1">
        <w:rPr>
          <w:b/>
          <w:sz w:val="18"/>
          <w:szCs w:val="18"/>
        </w:rPr>
        <w:t>Postal address:</w:t>
      </w:r>
      <w:r w:rsidRPr="00347FC1">
        <w:rPr>
          <w:sz w:val="18"/>
          <w:szCs w:val="18"/>
        </w:rPr>
        <w:br/>
      </w:r>
      <w:r w:rsidR="00CC2BF7" w:rsidRPr="00347FC1">
        <w:rPr>
          <w:sz w:val="18"/>
          <w:szCs w:val="18"/>
        </w:rPr>
        <w:t xml:space="preserve">PO </w:t>
      </w:r>
      <w:r w:rsidR="009D69B5" w:rsidRPr="00347FC1">
        <w:rPr>
          <w:sz w:val="18"/>
          <w:szCs w:val="18"/>
        </w:rPr>
        <w:t>Box 9848</w:t>
      </w:r>
      <w:r w:rsidR="00CC2BF7" w:rsidRPr="00347FC1">
        <w:rPr>
          <w:sz w:val="18"/>
          <w:szCs w:val="18"/>
        </w:rPr>
        <w:br/>
      </w:r>
      <w:r w:rsidR="00FD3099" w:rsidRPr="00347FC1">
        <w:rPr>
          <w:sz w:val="18"/>
          <w:szCs w:val="18"/>
        </w:rPr>
        <w:t>Canberra</w:t>
      </w:r>
      <w:r w:rsidR="00CC2BF7" w:rsidRPr="00347FC1">
        <w:rPr>
          <w:sz w:val="18"/>
          <w:szCs w:val="18"/>
        </w:rPr>
        <w:br/>
        <w:t>ACT, 260</w:t>
      </w:r>
      <w:r w:rsidR="00FD3099" w:rsidRPr="00347FC1">
        <w:rPr>
          <w:sz w:val="18"/>
          <w:szCs w:val="18"/>
        </w:rPr>
        <w:t>1</w:t>
      </w:r>
      <w:r w:rsidR="00CC2BF7" w:rsidRPr="00347FC1">
        <w:rPr>
          <w:sz w:val="18"/>
          <w:szCs w:val="18"/>
        </w:rPr>
        <w:br/>
        <w:t>Australia</w:t>
      </w:r>
    </w:p>
    <w:p w14:paraId="09DC0987" w14:textId="6D81E002" w:rsidR="00514ED1" w:rsidRPr="00347FC1" w:rsidRDefault="00514ED1" w:rsidP="00514ED1">
      <w:pPr>
        <w:rPr>
          <w:sz w:val="18"/>
          <w:szCs w:val="18"/>
        </w:rPr>
      </w:pPr>
      <w:r w:rsidRPr="00347FC1">
        <w:rPr>
          <w:b/>
          <w:sz w:val="18"/>
          <w:szCs w:val="18"/>
        </w:rPr>
        <w:t>Switchboard:</w:t>
      </w:r>
      <w:r w:rsidRPr="00347FC1">
        <w:rPr>
          <w:sz w:val="18"/>
          <w:szCs w:val="18"/>
        </w:rPr>
        <w:br/>
      </w:r>
      <w:r w:rsidR="00CC2BF7" w:rsidRPr="00347FC1">
        <w:rPr>
          <w:sz w:val="18"/>
          <w:szCs w:val="18"/>
        </w:rPr>
        <w:t xml:space="preserve">(02) 6289 </w:t>
      </w:r>
      <w:r w:rsidR="009D69B5" w:rsidRPr="00347FC1">
        <w:rPr>
          <w:sz w:val="18"/>
          <w:szCs w:val="18"/>
        </w:rPr>
        <w:t>4618</w:t>
      </w:r>
    </w:p>
    <w:p w14:paraId="59663DB5" w14:textId="77777777" w:rsidR="00514ED1" w:rsidRPr="00347FC1" w:rsidRDefault="00514ED1" w:rsidP="00514ED1">
      <w:pPr>
        <w:rPr>
          <w:sz w:val="18"/>
          <w:szCs w:val="18"/>
        </w:rPr>
      </w:pPr>
      <w:r w:rsidRPr="00347FC1">
        <w:rPr>
          <w:b/>
          <w:sz w:val="18"/>
          <w:szCs w:val="18"/>
        </w:rPr>
        <w:t>Web:</w:t>
      </w:r>
      <w:r w:rsidRPr="00347FC1">
        <w:rPr>
          <w:sz w:val="18"/>
          <w:szCs w:val="18"/>
        </w:rPr>
        <w:br/>
      </w:r>
      <w:hyperlink r:id="rId16" w:history="1">
        <w:r w:rsidRPr="00347FC1">
          <w:rPr>
            <w:rStyle w:val="Hyperlink"/>
            <w:sz w:val="18"/>
            <w:szCs w:val="18"/>
          </w:rPr>
          <w:t>odc.gov.au</w:t>
        </w:r>
      </w:hyperlink>
    </w:p>
    <w:p w14:paraId="2D16E94A" w14:textId="3798B582" w:rsidR="00326016" w:rsidRDefault="00514ED1" w:rsidP="00514ED1">
      <w:r w:rsidRPr="00347FC1">
        <w:rPr>
          <w:sz w:val="18"/>
          <w:szCs w:val="18"/>
        </w:rPr>
        <w:t xml:space="preserve">The Australian Government acting through the Office of Drug Control has exercised due care and skill in the preparation and compilation of the information and data in this publication. Notwithstanding, the department, its employees and advisers disclaim all liability, including liability for negligence, for any loss, damage, injury, expense or cost incurred by any person as a result of accessing, </w:t>
      </w:r>
      <w:r w:rsidR="00811CE8" w:rsidRPr="00347FC1">
        <w:rPr>
          <w:sz w:val="18"/>
          <w:szCs w:val="18"/>
        </w:rPr>
        <w:t>using,</w:t>
      </w:r>
      <w:r w:rsidRPr="00347FC1">
        <w:rPr>
          <w:sz w:val="18"/>
          <w:szCs w:val="18"/>
        </w:rPr>
        <w:t xml:space="preserve"> or relying upon any of the information or data in this publication to the maximum extent permitted by law.</w:t>
      </w:r>
    </w:p>
    <w:sdt>
      <w:sdtPr>
        <w:rPr>
          <w:rFonts w:ascii="Cambria" w:eastAsia="Cambria" w:hAnsi="Cambria"/>
          <w:b/>
          <w:bCs/>
          <w:color w:val="auto"/>
          <w:sz w:val="22"/>
          <w:szCs w:val="20"/>
        </w:rPr>
        <w:id w:val="21514769"/>
        <w:docPartObj>
          <w:docPartGallery w:val="Table of Contents"/>
          <w:docPartUnique/>
        </w:docPartObj>
      </w:sdtPr>
      <w:sdtEndPr>
        <w:rPr>
          <w:rFonts w:ascii="Segoe UI" w:hAnsi="Segoe UI"/>
          <w:b w:val="0"/>
          <w:bCs w:val="0"/>
        </w:rPr>
      </w:sdtEndPr>
      <w:sdtContent>
        <w:p w14:paraId="1E3D7EC5" w14:textId="77777777" w:rsidR="00514ED1" w:rsidRPr="00FE088B" w:rsidRDefault="00514ED1" w:rsidP="001C2FAF">
          <w:pPr>
            <w:pStyle w:val="NonTOCheading2"/>
          </w:pPr>
          <w:r>
            <w:t>Table of contents</w:t>
          </w:r>
        </w:p>
        <w:p w14:paraId="6FF02259" w14:textId="1B02DBBA" w:rsidR="00D66F8A" w:rsidRDefault="00514ED1">
          <w:pPr>
            <w:pStyle w:val="TOC1"/>
            <w:rPr>
              <w:rFonts w:asciiTheme="minorHAnsi" w:eastAsiaTheme="minorEastAsia" w:hAnsiTheme="minorHAnsi" w:cstheme="minorBidi"/>
              <w:noProof/>
              <w:kern w:val="2"/>
              <w:szCs w:val="24"/>
              <w:lang w:eastAsia="en-AU"/>
              <w14:ligatures w14:val="standardContextual"/>
            </w:rPr>
          </w:pPr>
          <w:r w:rsidRPr="00215D48">
            <w:rPr>
              <w:rFonts w:ascii="Arial" w:hAnsi="Arial"/>
              <w:b/>
              <w:sz w:val="32"/>
            </w:rPr>
            <w:fldChar w:fldCharType="begin"/>
          </w:r>
          <w:r w:rsidRPr="00215D48">
            <w:instrText xml:space="preserve"> TOC \h \z \u \t "Heading 2,1,Heading 3,2,Heading 4,3" </w:instrText>
          </w:r>
          <w:r w:rsidRPr="00215D48">
            <w:rPr>
              <w:rFonts w:ascii="Arial" w:hAnsi="Arial"/>
              <w:b/>
              <w:sz w:val="32"/>
            </w:rPr>
            <w:fldChar w:fldCharType="separate"/>
          </w:r>
          <w:hyperlink w:anchor="_Toc233895730" w:history="1">
            <w:r w:rsidR="00D66F8A" w:rsidRPr="00EF455F">
              <w:rPr>
                <w:rStyle w:val="Hyperlink"/>
                <w:noProof/>
              </w:rPr>
              <w:t>1. Introduction</w:t>
            </w:r>
            <w:r w:rsidR="00D66F8A">
              <w:rPr>
                <w:noProof/>
                <w:webHidden/>
              </w:rPr>
              <w:tab/>
            </w:r>
            <w:r w:rsidR="00D66F8A">
              <w:rPr>
                <w:noProof/>
                <w:webHidden/>
              </w:rPr>
              <w:fldChar w:fldCharType="begin"/>
            </w:r>
            <w:r w:rsidR="00D66F8A">
              <w:rPr>
                <w:noProof/>
                <w:webHidden/>
              </w:rPr>
              <w:instrText xml:space="preserve"> PAGEREF _Toc233895730 \h </w:instrText>
            </w:r>
            <w:r w:rsidR="00D66F8A">
              <w:rPr>
                <w:noProof/>
                <w:webHidden/>
              </w:rPr>
            </w:r>
            <w:r w:rsidR="00D66F8A">
              <w:rPr>
                <w:noProof/>
                <w:webHidden/>
              </w:rPr>
              <w:fldChar w:fldCharType="separate"/>
            </w:r>
            <w:r w:rsidR="00D66F8A">
              <w:rPr>
                <w:noProof/>
                <w:webHidden/>
              </w:rPr>
              <w:t>4</w:t>
            </w:r>
            <w:r w:rsidR="00D66F8A">
              <w:rPr>
                <w:noProof/>
                <w:webHidden/>
              </w:rPr>
              <w:fldChar w:fldCharType="end"/>
            </w:r>
          </w:hyperlink>
        </w:p>
        <w:p w14:paraId="6A62B5ED" w14:textId="3839CD9D"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31" w:history="1">
            <w:r w:rsidRPr="00EF455F">
              <w:rPr>
                <w:rStyle w:val="Hyperlink"/>
                <w:noProof/>
              </w:rPr>
              <w:t>1.1 Purpose of the cost recovery implementation statement</w:t>
            </w:r>
            <w:r>
              <w:rPr>
                <w:noProof/>
                <w:webHidden/>
              </w:rPr>
              <w:tab/>
            </w:r>
            <w:r>
              <w:rPr>
                <w:noProof/>
                <w:webHidden/>
              </w:rPr>
              <w:fldChar w:fldCharType="begin"/>
            </w:r>
            <w:r>
              <w:rPr>
                <w:noProof/>
                <w:webHidden/>
              </w:rPr>
              <w:instrText xml:space="preserve"> PAGEREF _Toc233895731 \h </w:instrText>
            </w:r>
            <w:r>
              <w:rPr>
                <w:noProof/>
                <w:webHidden/>
              </w:rPr>
            </w:r>
            <w:r>
              <w:rPr>
                <w:noProof/>
                <w:webHidden/>
              </w:rPr>
              <w:fldChar w:fldCharType="separate"/>
            </w:r>
            <w:r>
              <w:rPr>
                <w:noProof/>
                <w:webHidden/>
              </w:rPr>
              <w:t>4</w:t>
            </w:r>
            <w:r>
              <w:rPr>
                <w:noProof/>
                <w:webHidden/>
              </w:rPr>
              <w:fldChar w:fldCharType="end"/>
            </w:r>
          </w:hyperlink>
        </w:p>
        <w:p w14:paraId="67EA4034" w14:textId="20F60858"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32" w:history="1">
            <w:r w:rsidRPr="00EF455F">
              <w:rPr>
                <w:rStyle w:val="Hyperlink"/>
                <w:noProof/>
              </w:rPr>
              <w:t>1.2 Single convention on narcotic drugs</w:t>
            </w:r>
            <w:r>
              <w:rPr>
                <w:noProof/>
                <w:webHidden/>
              </w:rPr>
              <w:tab/>
            </w:r>
            <w:r>
              <w:rPr>
                <w:noProof/>
                <w:webHidden/>
              </w:rPr>
              <w:fldChar w:fldCharType="begin"/>
            </w:r>
            <w:r>
              <w:rPr>
                <w:noProof/>
                <w:webHidden/>
              </w:rPr>
              <w:instrText xml:space="preserve"> PAGEREF _Toc233895732 \h </w:instrText>
            </w:r>
            <w:r>
              <w:rPr>
                <w:noProof/>
                <w:webHidden/>
              </w:rPr>
            </w:r>
            <w:r>
              <w:rPr>
                <w:noProof/>
                <w:webHidden/>
              </w:rPr>
              <w:fldChar w:fldCharType="separate"/>
            </w:r>
            <w:r>
              <w:rPr>
                <w:noProof/>
                <w:webHidden/>
              </w:rPr>
              <w:t>4</w:t>
            </w:r>
            <w:r>
              <w:rPr>
                <w:noProof/>
                <w:webHidden/>
              </w:rPr>
              <w:fldChar w:fldCharType="end"/>
            </w:r>
          </w:hyperlink>
        </w:p>
        <w:p w14:paraId="20ADF571" w14:textId="4B4E036D"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33" w:history="1">
            <w:r w:rsidRPr="00EF455F">
              <w:rPr>
                <w:rStyle w:val="Hyperlink"/>
                <w:noProof/>
              </w:rPr>
              <w:t>1.3 Outline of the regulatory activities</w:t>
            </w:r>
            <w:r>
              <w:rPr>
                <w:noProof/>
                <w:webHidden/>
              </w:rPr>
              <w:tab/>
            </w:r>
            <w:r>
              <w:rPr>
                <w:noProof/>
                <w:webHidden/>
              </w:rPr>
              <w:fldChar w:fldCharType="begin"/>
            </w:r>
            <w:r>
              <w:rPr>
                <w:noProof/>
                <w:webHidden/>
              </w:rPr>
              <w:instrText xml:space="preserve"> PAGEREF _Toc233895733 \h </w:instrText>
            </w:r>
            <w:r>
              <w:rPr>
                <w:noProof/>
                <w:webHidden/>
              </w:rPr>
            </w:r>
            <w:r>
              <w:rPr>
                <w:noProof/>
                <w:webHidden/>
              </w:rPr>
              <w:fldChar w:fldCharType="separate"/>
            </w:r>
            <w:r>
              <w:rPr>
                <w:noProof/>
                <w:webHidden/>
              </w:rPr>
              <w:t>5</w:t>
            </w:r>
            <w:r>
              <w:rPr>
                <w:noProof/>
                <w:webHidden/>
              </w:rPr>
              <w:fldChar w:fldCharType="end"/>
            </w:r>
          </w:hyperlink>
        </w:p>
        <w:p w14:paraId="4CADAEC4" w14:textId="404E3B2B" w:rsidR="00D66F8A" w:rsidRDefault="00D66F8A">
          <w:pPr>
            <w:pStyle w:val="TOC1"/>
            <w:rPr>
              <w:rFonts w:asciiTheme="minorHAnsi" w:eastAsiaTheme="minorEastAsia" w:hAnsiTheme="minorHAnsi" w:cstheme="minorBidi"/>
              <w:noProof/>
              <w:kern w:val="2"/>
              <w:szCs w:val="24"/>
              <w:lang w:eastAsia="en-AU"/>
              <w14:ligatures w14:val="standardContextual"/>
            </w:rPr>
          </w:pPr>
          <w:hyperlink w:anchor="_Toc233895734" w:history="1">
            <w:r w:rsidRPr="00EF455F">
              <w:rPr>
                <w:rStyle w:val="Hyperlink"/>
                <w:noProof/>
              </w:rPr>
              <w:t>2. Policy and statutory authority to cost recover</w:t>
            </w:r>
            <w:r>
              <w:rPr>
                <w:noProof/>
                <w:webHidden/>
              </w:rPr>
              <w:tab/>
            </w:r>
            <w:r>
              <w:rPr>
                <w:noProof/>
                <w:webHidden/>
              </w:rPr>
              <w:fldChar w:fldCharType="begin"/>
            </w:r>
            <w:r>
              <w:rPr>
                <w:noProof/>
                <w:webHidden/>
              </w:rPr>
              <w:instrText xml:space="preserve"> PAGEREF _Toc233895734 \h </w:instrText>
            </w:r>
            <w:r>
              <w:rPr>
                <w:noProof/>
                <w:webHidden/>
              </w:rPr>
            </w:r>
            <w:r>
              <w:rPr>
                <w:noProof/>
                <w:webHidden/>
              </w:rPr>
              <w:fldChar w:fldCharType="separate"/>
            </w:r>
            <w:r>
              <w:rPr>
                <w:noProof/>
                <w:webHidden/>
              </w:rPr>
              <w:t>6</w:t>
            </w:r>
            <w:r>
              <w:rPr>
                <w:noProof/>
                <w:webHidden/>
              </w:rPr>
              <w:fldChar w:fldCharType="end"/>
            </w:r>
          </w:hyperlink>
        </w:p>
        <w:p w14:paraId="3E167051" w14:textId="126C1079"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35" w:history="1">
            <w:r w:rsidRPr="00EF455F">
              <w:rPr>
                <w:rStyle w:val="Hyperlink"/>
                <w:noProof/>
              </w:rPr>
              <w:t>2.1 Government policy approval to cost recover</w:t>
            </w:r>
            <w:r>
              <w:rPr>
                <w:noProof/>
                <w:webHidden/>
              </w:rPr>
              <w:tab/>
            </w:r>
            <w:r>
              <w:rPr>
                <w:noProof/>
                <w:webHidden/>
              </w:rPr>
              <w:fldChar w:fldCharType="begin"/>
            </w:r>
            <w:r>
              <w:rPr>
                <w:noProof/>
                <w:webHidden/>
              </w:rPr>
              <w:instrText xml:space="preserve"> PAGEREF _Toc233895735 \h </w:instrText>
            </w:r>
            <w:r>
              <w:rPr>
                <w:noProof/>
                <w:webHidden/>
              </w:rPr>
            </w:r>
            <w:r>
              <w:rPr>
                <w:noProof/>
                <w:webHidden/>
              </w:rPr>
              <w:fldChar w:fldCharType="separate"/>
            </w:r>
            <w:r>
              <w:rPr>
                <w:noProof/>
                <w:webHidden/>
              </w:rPr>
              <w:t>6</w:t>
            </w:r>
            <w:r>
              <w:rPr>
                <w:noProof/>
                <w:webHidden/>
              </w:rPr>
              <w:fldChar w:fldCharType="end"/>
            </w:r>
          </w:hyperlink>
        </w:p>
        <w:p w14:paraId="7DDFA877" w14:textId="39241326"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36" w:history="1">
            <w:r w:rsidRPr="00EF455F">
              <w:rPr>
                <w:rStyle w:val="Hyperlink"/>
                <w:noProof/>
              </w:rPr>
              <w:t>2.2 Statutory authority to charge</w:t>
            </w:r>
            <w:r>
              <w:rPr>
                <w:noProof/>
                <w:webHidden/>
              </w:rPr>
              <w:tab/>
            </w:r>
            <w:r>
              <w:rPr>
                <w:noProof/>
                <w:webHidden/>
              </w:rPr>
              <w:fldChar w:fldCharType="begin"/>
            </w:r>
            <w:r>
              <w:rPr>
                <w:noProof/>
                <w:webHidden/>
              </w:rPr>
              <w:instrText xml:space="preserve"> PAGEREF _Toc233895736 \h </w:instrText>
            </w:r>
            <w:r>
              <w:rPr>
                <w:noProof/>
                <w:webHidden/>
              </w:rPr>
            </w:r>
            <w:r>
              <w:rPr>
                <w:noProof/>
                <w:webHidden/>
              </w:rPr>
              <w:fldChar w:fldCharType="separate"/>
            </w:r>
            <w:r>
              <w:rPr>
                <w:noProof/>
                <w:webHidden/>
              </w:rPr>
              <w:t>7</w:t>
            </w:r>
            <w:r>
              <w:rPr>
                <w:noProof/>
                <w:webHidden/>
              </w:rPr>
              <w:fldChar w:fldCharType="end"/>
            </w:r>
          </w:hyperlink>
        </w:p>
        <w:p w14:paraId="084EE3A8" w14:textId="5ECF6AC0" w:rsidR="00D66F8A" w:rsidRDefault="00D66F8A">
          <w:pPr>
            <w:pStyle w:val="TOC1"/>
            <w:rPr>
              <w:rFonts w:asciiTheme="minorHAnsi" w:eastAsiaTheme="minorEastAsia" w:hAnsiTheme="minorHAnsi" w:cstheme="minorBidi"/>
              <w:noProof/>
              <w:kern w:val="2"/>
              <w:szCs w:val="24"/>
              <w:lang w:eastAsia="en-AU"/>
              <w14:ligatures w14:val="standardContextual"/>
            </w:rPr>
          </w:pPr>
          <w:hyperlink w:anchor="_Toc233895737" w:history="1">
            <w:r w:rsidRPr="00EF455F">
              <w:rPr>
                <w:rStyle w:val="Hyperlink"/>
                <w:noProof/>
              </w:rPr>
              <w:t>3. Cost recovery model</w:t>
            </w:r>
            <w:r>
              <w:rPr>
                <w:noProof/>
                <w:webHidden/>
              </w:rPr>
              <w:tab/>
            </w:r>
            <w:r>
              <w:rPr>
                <w:noProof/>
                <w:webHidden/>
              </w:rPr>
              <w:fldChar w:fldCharType="begin"/>
            </w:r>
            <w:r>
              <w:rPr>
                <w:noProof/>
                <w:webHidden/>
              </w:rPr>
              <w:instrText xml:space="preserve"> PAGEREF _Toc233895737 \h </w:instrText>
            </w:r>
            <w:r>
              <w:rPr>
                <w:noProof/>
                <w:webHidden/>
              </w:rPr>
            </w:r>
            <w:r>
              <w:rPr>
                <w:noProof/>
                <w:webHidden/>
              </w:rPr>
              <w:fldChar w:fldCharType="separate"/>
            </w:r>
            <w:r>
              <w:rPr>
                <w:noProof/>
                <w:webHidden/>
              </w:rPr>
              <w:t>8</w:t>
            </w:r>
            <w:r>
              <w:rPr>
                <w:noProof/>
                <w:webHidden/>
              </w:rPr>
              <w:fldChar w:fldCharType="end"/>
            </w:r>
          </w:hyperlink>
        </w:p>
        <w:p w14:paraId="55805269" w14:textId="4EC4B1DB"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38" w:history="1">
            <w:r w:rsidRPr="00EF455F">
              <w:rPr>
                <w:rStyle w:val="Hyperlink"/>
                <w:noProof/>
              </w:rPr>
              <w:t>3.1 Outputs and business processes of the regulatory activity</w:t>
            </w:r>
            <w:r>
              <w:rPr>
                <w:noProof/>
                <w:webHidden/>
              </w:rPr>
              <w:tab/>
            </w:r>
            <w:r>
              <w:rPr>
                <w:noProof/>
                <w:webHidden/>
              </w:rPr>
              <w:fldChar w:fldCharType="begin"/>
            </w:r>
            <w:r>
              <w:rPr>
                <w:noProof/>
                <w:webHidden/>
              </w:rPr>
              <w:instrText xml:space="preserve"> PAGEREF _Toc233895738 \h </w:instrText>
            </w:r>
            <w:r>
              <w:rPr>
                <w:noProof/>
                <w:webHidden/>
              </w:rPr>
            </w:r>
            <w:r>
              <w:rPr>
                <w:noProof/>
                <w:webHidden/>
              </w:rPr>
              <w:fldChar w:fldCharType="separate"/>
            </w:r>
            <w:r>
              <w:rPr>
                <w:noProof/>
                <w:webHidden/>
              </w:rPr>
              <w:t>9</w:t>
            </w:r>
            <w:r>
              <w:rPr>
                <w:noProof/>
                <w:webHidden/>
              </w:rPr>
              <w:fldChar w:fldCharType="end"/>
            </w:r>
          </w:hyperlink>
        </w:p>
        <w:p w14:paraId="36E670B2" w14:textId="5FBE37E6" w:rsidR="00D66F8A" w:rsidRDefault="00D66F8A">
          <w:pPr>
            <w:pStyle w:val="TOC3"/>
            <w:rPr>
              <w:rFonts w:asciiTheme="minorHAnsi" w:eastAsiaTheme="minorEastAsia" w:hAnsiTheme="minorHAnsi" w:cstheme="minorBidi"/>
              <w:i w:val="0"/>
              <w:noProof/>
              <w:kern w:val="2"/>
              <w:sz w:val="24"/>
              <w:szCs w:val="24"/>
              <w:lang w:eastAsia="en-AU"/>
              <w14:ligatures w14:val="standardContextual"/>
            </w:rPr>
          </w:pPr>
          <w:hyperlink w:anchor="_Toc233895739" w:history="1">
            <w:r w:rsidRPr="00EF455F">
              <w:rPr>
                <w:rStyle w:val="Hyperlink"/>
                <w:noProof/>
              </w:rPr>
              <w:t>Outputs</w:t>
            </w:r>
            <w:r>
              <w:rPr>
                <w:noProof/>
                <w:webHidden/>
              </w:rPr>
              <w:tab/>
            </w:r>
            <w:r>
              <w:rPr>
                <w:noProof/>
                <w:webHidden/>
              </w:rPr>
              <w:fldChar w:fldCharType="begin"/>
            </w:r>
            <w:r>
              <w:rPr>
                <w:noProof/>
                <w:webHidden/>
              </w:rPr>
              <w:instrText xml:space="preserve"> PAGEREF _Toc233895739 \h </w:instrText>
            </w:r>
            <w:r>
              <w:rPr>
                <w:noProof/>
                <w:webHidden/>
              </w:rPr>
            </w:r>
            <w:r>
              <w:rPr>
                <w:noProof/>
                <w:webHidden/>
              </w:rPr>
              <w:fldChar w:fldCharType="separate"/>
            </w:r>
            <w:r>
              <w:rPr>
                <w:noProof/>
                <w:webHidden/>
              </w:rPr>
              <w:t>9</w:t>
            </w:r>
            <w:r>
              <w:rPr>
                <w:noProof/>
                <w:webHidden/>
              </w:rPr>
              <w:fldChar w:fldCharType="end"/>
            </w:r>
          </w:hyperlink>
        </w:p>
        <w:p w14:paraId="417E1B61" w14:textId="26EFFD3A"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40" w:history="1">
            <w:r w:rsidRPr="00EF455F">
              <w:rPr>
                <w:rStyle w:val="Hyperlink"/>
                <w:noProof/>
              </w:rPr>
              <w:t>3.2 Costs of the regulatory charging activity</w:t>
            </w:r>
            <w:r>
              <w:rPr>
                <w:noProof/>
                <w:webHidden/>
              </w:rPr>
              <w:tab/>
            </w:r>
            <w:r>
              <w:rPr>
                <w:noProof/>
                <w:webHidden/>
              </w:rPr>
              <w:fldChar w:fldCharType="begin"/>
            </w:r>
            <w:r>
              <w:rPr>
                <w:noProof/>
                <w:webHidden/>
              </w:rPr>
              <w:instrText xml:space="preserve"> PAGEREF _Toc233895740 \h </w:instrText>
            </w:r>
            <w:r>
              <w:rPr>
                <w:noProof/>
                <w:webHidden/>
              </w:rPr>
            </w:r>
            <w:r>
              <w:rPr>
                <w:noProof/>
                <w:webHidden/>
              </w:rPr>
              <w:fldChar w:fldCharType="separate"/>
            </w:r>
            <w:r>
              <w:rPr>
                <w:noProof/>
                <w:webHidden/>
              </w:rPr>
              <w:t>16</w:t>
            </w:r>
            <w:r>
              <w:rPr>
                <w:noProof/>
                <w:webHidden/>
              </w:rPr>
              <w:fldChar w:fldCharType="end"/>
            </w:r>
          </w:hyperlink>
        </w:p>
        <w:p w14:paraId="1DED335A" w14:textId="2279FF96" w:rsidR="00D66F8A" w:rsidRDefault="00D66F8A">
          <w:pPr>
            <w:pStyle w:val="TOC3"/>
            <w:rPr>
              <w:rFonts w:asciiTheme="minorHAnsi" w:eastAsiaTheme="minorEastAsia" w:hAnsiTheme="minorHAnsi" w:cstheme="minorBidi"/>
              <w:i w:val="0"/>
              <w:noProof/>
              <w:kern w:val="2"/>
              <w:sz w:val="24"/>
              <w:szCs w:val="24"/>
              <w:lang w:eastAsia="en-AU"/>
              <w14:ligatures w14:val="standardContextual"/>
            </w:rPr>
          </w:pPr>
          <w:hyperlink w:anchor="_Toc233895741" w:history="1">
            <w:r w:rsidRPr="00EF455F">
              <w:rPr>
                <w:rStyle w:val="Hyperlink"/>
                <w:noProof/>
              </w:rPr>
              <w:t>Activity based costing</w:t>
            </w:r>
            <w:r>
              <w:rPr>
                <w:noProof/>
                <w:webHidden/>
              </w:rPr>
              <w:tab/>
            </w:r>
            <w:r>
              <w:rPr>
                <w:noProof/>
                <w:webHidden/>
              </w:rPr>
              <w:fldChar w:fldCharType="begin"/>
            </w:r>
            <w:r>
              <w:rPr>
                <w:noProof/>
                <w:webHidden/>
              </w:rPr>
              <w:instrText xml:space="preserve"> PAGEREF _Toc233895741 \h </w:instrText>
            </w:r>
            <w:r>
              <w:rPr>
                <w:noProof/>
                <w:webHidden/>
              </w:rPr>
            </w:r>
            <w:r>
              <w:rPr>
                <w:noProof/>
                <w:webHidden/>
              </w:rPr>
              <w:fldChar w:fldCharType="separate"/>
            </w:r>
            <w:r>
              <w:rPr>
                <w:noProof/>
                <w:webHidden/>
              </w:rPr>
              <w:t>16</w:t>
            </w:r>
            <w:r>
              <w:rPr>
                <w:noProof/>
                <w:webHidden/>
              </w:rPr>
              <w:fldChar w:fldCharType="end"/>
            </w:r>
          </w:hyperlink>
        </w:p>
        <w:p w14:paraId="2FD7D8BE" w14:textId="13F888AA" w:rsidR="00D66F8A" w:rsidRDefault="00D66F8A">
          <w:pPr>
            <w:pStyle w:val="TOC3"/>
            <w:rPr>
              <w:rFonts w:asciiTheme="minorHAnsi" w:eastAsiaTheme="minorEastAsia" w:hAnsiTheme="minorHAnsi" w:cstheme="minorBidi"/>
              <w:i w:val="0"/>
              <w:noProof/>
              <w:kern w:val="2"/>
              <w:sz w:val="24"/>
              <w:szCs w:val="24"/>
              <w:lang w:eastAsia="en-AU"/>
              <w14:ligatures w14:val="standardContextual"/>
            </w:rPr>
          </w:pPr>
          <w:hyperlink w:anchor="_Toc233895742" w:history="1">
            <w:r w:rsidRPr="00EF455F">
              <w:rPr>
                <w:rStyle w:val="Hyperlink"/>
                <w:noProof/>
              </w:rPr>
              <w:t>Cost drivers and assumptions</w:t>
            </w:r>
            <w:r>
              <w:rPr>
                <w:noProof/>
                <w:webHidden/>
              </w:rPr>
              <w:tab/>
            </w:r>
            <w:r>
              <w:rPr>
                <w:noProof/>
                <w:webHidden/>
              </w:rPr>
              <w:fldChar w:fldCharType="begin"/>
            </w:r>
            <w:r>
              <w:rPr>
                <w:noProof/>
                <w:webHidden/>
              </w:rPr>
              <w:instrText xml:space="preserve"> PAGEREF _Toc233895742 \h </w:instrText>
            </w:r>
            <w:r>
              <w:rPr>
                <w:noProof/>
                <w:webHidden/>
              </w:rPr>
            </w:r>
            <w:r>
              <w:rPr>
                <w:noProof/>
                <w:webHidden/>
              </w:rPr>
              <w:fldChar w:fldCharType="separate"/>
            </w:r>
            <w:r>
              <w:rPr>
                <w:noProof/>
                <w:webHidden/>
              </w:rPr>
              <w:t>16</w:t>
            </w:r>
            <w:r>
              <w:rPr>
                <w:noProof/>
                <w:webHidden/>
              </w:rPr>
              <w:fldChar w:fldCharType="end"/>
            </w:r>
          </w:hyperlink>
        </w:p>
        <w:p w14:paraId="06A2AAB9" w14:textId="4788954F" w:rsidR="00D66F8A" w:rsidRDefault="00D66F8A">
          <w:pPr>
            <w:pStyle w:val="TOC3"/>
            <w:rPr>
              <w:rFonts w:asciiTheme="minorHAnsi" w:eastAsiaTheme="minorEastAsia" w:hAnsiTheme="minorHAnsi" w:cstheme="minorBidi"/>
              <w:i w:val="0"/>
              <w:noProof/>
              <w:kern w:val="2"/>
              <w:sz w:val="24"/>
              <w:szCs w:val="24"/>
              <w:lang w:eastAsia="en-AU"/>
              <w14:ligatures w14:val="standardContextual"/>
            </w:rPr>
          </w:pPr>
          <w:hyperlink w:anchor="_Toc233895743" w:history="1">
            <w:r w:rsidRPr="00EF455F">
              <w:rPr>
                <w:rStyle w:val="Hyperlink"/>
                <w:noProof/>
              </w:rPr>
              <w:t>Non cost recoverable activities</w:t>
            </w:r>
            <w:r>
              <w:rPr>
                <w:noProof/>
                <w:webHidden/>
              </w:rPr>
              <w:tab/>
            </w:r>
            <w:r>
              <w:rPr>
                <w:noProof/>
                <w:webHidden/>
              </w:rPr>
              <w:fldChar w:fldCharType="begin"/>
            </w:r>
            <w:r>
              <w:rPr>
                <w:noProof/>
                <w:webHidden/>
              </w:rPr>
              <w:instrText xml:space="preserve"> PAGEREF _Toc233895743 \h </w:instrText>
            </w:r>
            <w:r>
              <w:rPr>
                <w:noProof/>
                <w:webHidden/>
              </w:rPr>
            </w:r>
            <w:r>
              <w:rPr>
                <w:noProof/>
                <w:webHidden/>
              </w:rPr>
              <w:fldChar w:fldCharType="separate"/>
            </w:r>
            <w:r>
              <w:rPr>
                <w:noProof/>
                <w:webHidden/>
              </w:rPr>
              <w:t>18</w:t>
            </w:r>
            <w:r>
              <w:rPr>
                <w:noProof/>
                <w:webHidden/>
              </w:rPr>
              <w:fldChar w:fldCharType="end"/>
            </w:r>
          </w:hyperlink>
        </w:p>
        <w:p w14:paraId="297C2971" w14:textId="4AEFD05A"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44" w:history="1">
            <w:r w:rsidRPr="00EF455F">
              <w:rPr>
                <w:rStyle w:val="Hyperlink"/>
                <w:noProof/>
              </w:rPr>
              <w:t>3.3 Design of regulatory charges</w:t>
            </w:r>
            <w:r>
              <w:rPr>
                <w:noProof/>
                <w:webHidden/>
              </w:rPr>
              <w:tab/>
            </w:r>
            <w:r>
              <w:rPr>
                <w:noProof/>
                <w:webHidden/>
              </w:rPr>
              <w:fldChar w:fldCharType="begin"/>
            </w:r>
            <w:r>
              <w:rPr>
                <w:noProof/>
                <w:webHidden/>
              </w:rPr>
              <w:instrText xml:space="preserve"> PAGEREF _Toc233895744 \h </w:instrText>
            </w:r>
            <w:r>
              <w:rPr>
                <w:noProof/>
                <w:webHidden/>
              </w:rPr>
            </w:r>
            <w:r>
              <w:rPr>
                <w:noProof/>
                <w:webHidden/>
              </w:rPr>
              <w:fldChar w:fldCharType="separate"/>
            </w:r>
            <w:r>
              <w:rPr>
                <w:noProof/>
                <w:webHidden/>
              </w:rPr>
              <w:t>18</w:t>
            </w:r>
            <w:r>
              <w:rPr>
                <w:noProof/>
                <w:webHidden/>
              </w:rPr>
              <w:fldChar w:fldCharType="end"/>
            </w:r>
          </w:hyperlink>
        </w:p>
        <w:p w14:paraId="1B4E8A4D" w14:textId="715C0FE7" w:rsidR="00D66F8A" w:rsidRDefault="00D66F8A">
          <w:pPr>
            <w:pStyle w:val="TOC3"/>
            <w:rPr>
              <w:rFonts w:asciiTheme="minorHAnsi" w:eastAsiaTheme="minorEastAsia" w:hAnsiTheme="minorHAnsi" w:cstheme="minorBidi"/>
              <w:i w:val="0"/>
              <w:noProof/>
              <w:kern w:val="2"/>
              <w:sz w:val="24"/>
              <w:szCs w:val="24"/>
              <w:lang w:eastAsia="en-AU"/>
              <w14:ligatures w14:val="standardContextual"/>
            </w:rPr>
          </w:pPr>
          <w:hyperlink w:anchor="_Toc233895745" w:history="1">
            <w:r w:rsidRPr="00EF455F">
              <w:rPr>
                <w:rStyle w:val="Hyperlink"/>
                <w:noProof/>
              </w:rPr>
              <w:t>Fees</w:t>
            </w:r>
            <w:r>
              <w:rPr>
                <w:noProof/>
                <w:webHidden/>
              </w:rPr>
              <w:tab/>
            </w:r>
            <w:r>
              <w:rPr>
                <w:noProof/>
                <w:webHidden/>
              </w:rPr>
              <w:fldChar w:fldCharType="begin"/>
            </w:r>
            <w:r>
              <w:rPr>
                <w:noProof/>
                <w:webHidden/>
              </w:rPr>
              <w:instrText xml:space="preserve"> PAGEREF _Toc233895745 \h </w:instrText>
            </w:r>
            <w:r>
              <w:rPr>
                <w:noProof/>
                <w:webHidden/>
              </w:rPr>
            </w:r>
            <w:r>
              <w:rPr>
                <w:noProof/>
                <w:webHidden/>
              </w:rPr>
              <w:fldChar w:fldCharType="separate"/>
            </w:r>
            <w:r>
              <w:rPr>
                <w:noProof/>
                <w:webHidden/>
              </w:rPr>
              <w:t>18</w:t>
            </w:r>
            <w:r>
              <w:rPr>
                <w:noProof/>
                <w:webHidden/>
              </w:rPr>
              <w:fldChar w:fldCharType="end"/>
            </w:r>
          </w:hyperlink>
        </w:p>
        <w:p w14:paraId="2F1C72EE" w14:textId="32F0C941" w:rsidR="00D66F8A" w:rsidRDefault="00D66F8A">
          <w:pPr>
            <w:pStyle w:val="TOC3"/>
            <w:rPr>
              <w:rFonts w:asciiTheme="minorHAnsi" w:eastAsiaTheme="minorEastAsia" w:hAnsiTheme="minorHAnsi" w:cstheme="minorBidi"/>
              <w:i w:val="0"/>
              <w:noProof/>
              <w:kern w:val="2"/>
              <w:sz w:val="24"/>
              <w:szCs w:val="24"/>
              <w:lang w:eastAsia="en-AU"/>
              <w14:ligatures w14:val="standardContextual"/>
            </w:rPr>
          </w:pPr>
          <w:hyperlink w:anchor="_Toc233895746" w:history="1">
            <w:r w:rsidRPr="00EF455F">
              <w:rPr>
                <w:rStyle w:val="Hyperlink"/>
                <w:noProof/>
              </w:rPr>
              <w:t>Charges (levies)</w:t>
            </w:r>
            <w:r>
              <w:rPr>
                <w:noProof/>
                <w:webHidden/>
              </w:rPr>
              <w:tab/>
            </w:r>
            <w:r>
              <w:rPr>
                <w:noProof/>
                <w:webHidden/>
              </w:rPr>
              <w:fldChar w:fldCharType="begin"/>
            </w:r>
            <w:r>
              <w:rPr>
                <w:noProof/>
                <w:webHidden/>
              </w:rPr>
              <w:instrText xml:space="preserve"> PAGEREF _Toc233895746 \h </w:instrText>
            </w:r>
            <w:r>
              <w:rPr>
                <w:noProof/>
                <w:webHidden/>
              </w:rPr>
            </w:r>
            <w:r>
              <w:rPr>
                <w:noProof/>
                <w:webHidden/>
              </w:rPr>
              <w:fldChar w:fldCharType="separate"/>
            </w:r>
            <w:r>
              <w:rPr>
                <w:noProof/>
                <w:webHidden/>
              </w:rPr>
              <w:t>18</w:t>
            </w:r>
            <w:r>
              <w:rPr>
                <w:noProof/>
                <w:webHidden/>
              </w:rPr>
              <w:fldChar w:fldCharType="end"/>
            </w:r>
          </w:hyperlink>
        </w:p>
        <w:p w14:paraId="7171EED2" w14:textId="07D0D893" w:rsidR="00D66F8A" w:rsidRDefault="00D66F8A">
          <w:pPr>
            <w:pStyle w:val="TOC3"/>
            <w:rPr>
              <w:rFonts w:asciiTheme="minorHAnsi" w:eastAsiaTheme="minorEastAsia" w:hAnsiTheme="minorHAnsi" w:cstheme="minorBidi"/>
              <w:i w:val="0"/>
              <w:noProof/>
              <w:kern w:val="2"/>
              <w:sz w:val="24"/>
              <w:szCs w:val="24"/>
              <w:lang w:eastAsia="en-AU"/>
              <w14:ligatures w14:val="standardContextual"/>
            </w:rPr>
          </w:pPr>
          <w:hyperlink w:anchor="_Toc233895747" w:history="1">
            <w:r w:rsidRPr="00EF455F">
              <w:rPr>
                <w:rStyle w:val="Hyperlink"/>
                <w:noProof/>
              </w:rPr>
              <w:t>Fees and charges – from 1 July 2026</w:t>
            </w:r>
            <w:r>
              <w:rPr>
                <w:noProof/>
                <w:webHidden/>
              </w:rPr>
              <w:tab/>
            </w:r>
            <w:r>
              <w:rPr>
                <w:noProof/>
                <w:webHidden/>
              </w:rPr>
              <w:fldChar w:fldCharType="begin"/>
            </w:r>
            <w:r>
              <w:rPr>
                <w:noProof/>
                <w:webHidden/>
              </w:rPr>
              <w:instrText xml:space="preserve"> PAGEREF _Toc233895747 \h </w:instrText>
            </w:r>
            <w:r>
              <w:rPr>
                <w:noProof/>
                <w:webHidden/>
              </w:rPr>
            </w:r>
            <w:r>
              <w:rPr>
                <w:noProof/>
                <w:webHidden/>
              </w:rPr>
              <w:fldChar w:fldCharType="separate"/>
            </w:r>
            <w:r>
              <w:rPr>
                <w:noProof/>
                <w:webHidden/>
              </w:rPr>
              <w:t>19</w:t>
            </w:r>
            <w:r>
              <w:rPr>
                <w:noProof/>
                <w:webHidden/>
              </w:rPr>
              <w:fldChar w:fldCharType="end"/>
            </w:r>
          </w:hyperlink>
        </w:p>
        <w:p w14:paraId="3AE3F0BD" w14:textId="18B17539" w:rsidR="00D66F8A" w:rsidRDefault="00D66F8A">
          <w:pPr>
            <w:pStyle w:val="TOC1"/>
            <w:rPr>
              <w:rFonts w:asciiTheme="minorHAnsi" w:eastAsiaTheme="minorEastAsia" w:hAnsiTheme="minorHAnsi" w:cstheme="minorBidi"/>
              <w:noProof/>
              <w:kern w:val="2"/>
              <w:szCs w:val="24"/>
              <w:lang w:eastAsia="en-AU"/>
              <w14:ligatures w14:val="standardContextual"/>
            </w:rPr>
          </w:pPr>
          <w:hyperlink w:anchor="_Toc233895748" w:history="1">
            <w:r w:rsidRPr="00EF455F">
              <w:rPr>
                <w:rStyle w:val="Hyperlink"/>
                <w:noProof/>
              </w:rPr>
              <w:t>4. Risk assessment</w:t>
            </w:r>
            <w:r>
              <w:rPr>
                <w:noProof/>
                <w:webHidden/>
              </w:rPr>
              <w:tab/>
            </w:r>
            <w:r>
              <w:rPr>
                <w:noProof/>
                <w:webHidden/>
              </w:rPr>
              <w:fldChar w:fldCharType="begin"/>
            </w:r>
            <w:r>
              <w:rPr>
                <w:noProof/>
                <w:webHidden/>
              </w:rPr>
              <w:instrText xml:space="preserve"> PAGEREF _Toc233895748 \h </w:instrText>
            </w:r>
            <w:r>
              <w:rPr>
                <w:noProof/>
                <w:webHidden/>
              </w:rPr>
            </w:r>
            <w:r>
              <w:rPr>
                <w:noProof/>
                <w:webHidden/>
              </w:rPr>
              <w:fldChar w:fldCharType="separate"/>
            </w:r>
            <w:r>
              <w:rPr>
                <w:noProof/>
                <w:webHidden/>
              </w:rPr>
              <w:t>20</w:t>
            </w:r>
            <w:r>
              <w:rPr>
                <w:noProof/>
                <w:webHidden/>
              </w:rPr>
              <w:fldChar w:fldCharType="end"/>
            </w:r>
          </w:hyperlink>
        </w:p>
        <w:p w14:paraId="559765A4" w14:textId="4D899F28" w:rsidR="00D66F8A" w:rsidRDefault="00D66F8A">
          <w:pPr>
            <w:pStyle w:val="TOC1"/>
            <w:rPr>
              <w:rFonts w:asciiTheme="minorHAnsi" w:eastAsiaTheme="minorEastAsia" w:hAnsiTheme="minorHAnsi" w:cstheme="minorBidi"/>
              <w:noProof/>
              <w:kern w:val="2"/>
              <w:szCs w:val="24"/>
              <w:lang w:eastAsia="en-AU"/>
              <w14:ligatures w14:val="standardContextual"/>
            </w:rPr>
          </w:pPr>
          <w:hyperlink w:anchor="_Toc233895749" w:history="1">
            <w:r w:rsidRPr="00EF455F">
              <w:rPr>
                <w:rStyle w:val="Hyperlink"/>
                <w:noProof/>
              </w:rPr>
              <w:t>5. Stakeholder engagement</w:t>
            </w:r>
            <w:r>
              <w:rPr>
                <w:noProof/>
                <w:webHidden/>
              </w:rPr>
              <w:tab/>
            </w:r>
            <w:r>
              <w:rPr>
                <w:noProof/>
                <w:webHidden/>
              </w:rPr>
              <w:fldChar w:fldCharType="begin"/>
            </w:r>
            <w:r>
              <w:rPr>
                <w:noProof/>
                <w:webHidden/>
              </w:rPr>
              <w:instrText xml:space="preserve"> PAGEREF _Toc233895749 \h </w:instrText>
            </w:r>
            <w:r>
              <w:rPr>
                <w:noProof/>
                <w:webHidden/>
              </w:rPr>
            </w:r>
            <w:r>
              <w:rPr>
                <w:noProof/>
                <w:webHidden/>
              </w:rPr>
              <w:fldChar w:fldCharType="separate"/>
            </w:r>
            <w:r>
              <w:rPr>
                <w:noProof/>
                <w:webHidden/>
              </w:rPr>
              <w:t>21</w:t>
            </w:r>
            <w:r>
              <w:rPr>
                <w:noProof/>
                <w:webHidden/>
              </w:rPr>
              <w:fldChar w:fldCharType="end"/>
            </w:r>
          </w:hyperlink>
        </w:p>
        <w:p w14:paraId="2C231C65" w14:textId="5901625B" w:rsidR="00D66F8A" w:rsidRDefault="00D66F8A">
          <w:pPr>
            <w:pStyle w:val="TOC1"/>
            <w:rPr>
              <w:rFonts w:asciiTheme="minorHAnsi" w:eastAsiaTheme="minorEastAsia" w:hAnsiTheme="minorHAnsi" w:cstheme="minorBidi"/>
              <w:noProof/>
              <w:kern w:val="2"/>
              <w:szCs w:val="24"/>
              <w:lang w:eastAsia="en-AU"/>
              <w14:ligatures w14:val="standardContextual"/>
            </w:rPr>
          </w:pPr>
          <w:hyperlink w:anchor="_Toc233895750" w:history="1">
            <w:r w:rsidRPr="00EF455F">
              <w:rPr>
                <w:rStyle w:val="Hyperlink"/>
                <w:noProof/>
              </w:rPr>
              <w:t>6. Financial performance</w:t>
            </w:r>
            <w:r>
              <w:rPr>
                <w:noProof/>
                <w:webHidden/>
              </w:rPr>
              <w:tab/>
            </w:r>
            <w:r>
              <w:rPr>
                <w:noProof/>
                <w:webHidden/>
              </w:rPr>
              <w:fldChar w:fldCharType="begin"/>
            </w:r>
            <w:r>
              <w:rPr>
                <w:noProof/>
                <w:webHidden/>
              </w:rPr>
              <w:instrText xml:space="preserve"> PAGEREF _Toc233895750 \h </w:instrText>
            </w:r>
            <w:r>
              <w:rPr>
                <w:noProof/>
                <w:webHidden/>
              </w:rPr>
            </w:r>
            <w:r>
              <w:rPr>
                <w:noProof/>
                <w:webHidden/>
              </w:rPr>
              <w:fldChar w:fldCharType="separate"/>
            </w:r>
            <w:r>
              <w:rPr>
                <w:noProof/>
                <w:webHidden/>
              </w:rPr>
              <w:t>21</w:t>
            </w:r>
            <w:r>
              <w:rPr>
                <w:noProof/>
                <w:webHidden/>
              </w:rPr>
              <w:fldChar w:fldCharType="end"/>
            </w:r>
          </w:hyperlink>
        </w:p>
        <w:p w14:paraId="5A052409" w14:textId="6949F458"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51" w:history="1">
            <w:r w:rsidRPr="00EF455F">
              <w:rPr>
                <w:rStyle w:val="Hyperlink"/>
                <w:noProof/>
              </w:rPr>
              <w:t>6.1 Financial estimates</w:t>
            </w:r>
            <w:r>
              <w:rPr>
                <w:noProof/>
                <w:webHidden/>
              </w:rPr>
              <w:tab/>
            </w:r>
            <w:r>
              <w:rPr>
                <w:noProof/>
                <w:webHidden/>
              </w:rPr>
              <w:fldChar w:fldCharType="begin"/>
            </w:r>
            <w:r>
              <w:rPr>
                <w:noProof/>
                <w:webHidden/>
              </w:rPr>
              <w:instrText xml:space="preserve"> PAGEREF _Toc233895751 \h </w:instrText>
            </w:r>
            <w:r>
              <w:rPr>
                <w:noProof/>
                <w:webHidden/>
              </w:rPr>
            </w:r>
            <w:r>
              <w:rPr>
                <w:noProof/>
                <w:webHidden/>
              </w:rPr>
              <w:fldChar w:fldCharType="separate"/>
            </w:r>
            <w:r>
              <w:rPr>
                <w:noProof/>
                <w:webHidden/>
              </w:rPr>
              <w:t>21</w:t>
            </w:r>
            <w:r>
              <w:rPr>
                <w:noProof/>
                <w:webHidden/>
              </w:rPr>
              <w:fldChar w:fldCharType="end"/>
            </w:r>
          </w:hyperlink>
        </w:p>
        <w:p w14:paraId="124442D7" w14:textId="22EC1BB3" w:rsidR="00D66F8A" w:rsidRDefault="00D66F8A">
          <w:pPr>
            <w:pStyle w:val="TOC2"/>
            <w:rPr>
              <w:rFonts w:asciiTheme="minorHAnsi" w:eastAsiaTheme="minorEastAsia" w:hAnsiTheme="minorHAnsi" w:cstheme="minorBidi"/>
              <w:noProof/>
              <w:kern w:val="2"/>
              <w:sz w:val="24"/>
              <w:szCs w:val="24"/>
              <w:lang w:eastAsia="en-AU"/>
              <w14:ligatures w14:val="standardContextual"/>
            </w:rPr>
          </w:pPr>
          <w:hyperlink w:anchor="_Toc233895752" w:history="1">
            <w:r w:rsidRPr="00EF455F">
              <w:rPr>
                <w:rStyle w:val="Hyperlink"/>
                <w:noProof/>
              </w:rPr>
              <w:t>6.2 Financial outcomes</w:t>
            </w:r>
            <w:r>
              <w:rPr>
                <w:noProof/>
                <w:webHidden/>
              </w:rPr>
              <w:tab/>
            </w:r>
            <w:r>
              <w:rPr>
                <w:noProof/>
                <w:webHidden/>
              </w:rPr>
              <w:fldChar w:fldCharType="begin"/>
            </w:r>
            <w:r>
              <w:rPr>
                <w:noProof/>
                <w:webHidden/>
              </w:rPr>
              <w:instrText xml:space="preserve"> PAGEREF _Toc233895752 \h </w:instrText>
            </w:r>
            <w:r>
              <w:rPr>
                <w:noProof/>
                <w:webHidden/>
              </w:rPr>
            </w:r>
            <w:r>
              <w:rPr>
                <w:noProof/>
                <w:webHidden/>
              </w:rPr>
              <w:fldChar w:fldCharType="separate"/>
            </w:r>
            <w:r>
              <w:rPr>
                <w:noProof/>
                <w:webHidden/>
              </w:rPr>
              <w:t>22</w:t>
            </w:r>
            <w:r>
              <w:rPr>
                <w:noProof/>
                <w:webHidden/>
              </w:rPr>
              <w:fldChar w:fldCharType="end"/>
            </w:r>
          </w:hyperlink>
        </w:p>
        <w:p w14:paraId="5FC4F637" w14:textId="38033847" w:rsidR="00D66F8A" w:rsidRDefault="00D66F8A">
          <w:pPr>
            <w:pStyle w:val="TOC1"/>
            <w:rPr>
              <w:rFonts w:asciiTheme="minorHAnsi" w:eastAsiaTheme="minorEastAsia" w:hAnsiTheme="minorHAnsi" w:cstheme="minorBidi"/>
              <w:noProof/>
              <w:kern w:val="2"/>
              <w:szCs w:val="24"/>
              <w:lang w:eastAsia="en-AU"/>
              <w14:ligatures w14:val="standardContextual"/>
            </w:rPr>
          </w:pPr>
          <w:hyperlink w:anchor="_Toc233895753" w:history="1">
            <w:r w:rsidRPr="00EF455F">
              <w:rPr>
                <w:rStyle w:val="Hyperlink"/>
                <w:noProof/>
              </w:rPr>
              <w:t>7. Non-financial performance</w:t>
            </w:r>
            <w:r>
              <w:rPr>
                <w:noProof/>
                <w:webHidden/>
              </w:rPr>
              <w:tab/>
            </w:r>
            <w:r>
              <w:rPr>
                <w:noProof/>
                <w:webHidden/>
              </w:rPr>
              <w:fldChar w:fldCharType="begin"/>
            </w:r>
            <w:r>
              <w:rPr>
                <w:noProof/>
                <w:webHidden/>
              </w:rPr>
              <w:instrText xml:space="preserve"> PAGEREF _Toc233895753 \h </w:instrText>
            </w:r>
            <w:r>
              <w:rPr>
                <w:noProof/>
                <w:webHidden/>
              </w:rPr>
            </w:r>
            <w:r>
              <w:rPr>
                <w:noProof/>
                <w:webHidden/>
              </w:rPr>
              <w:fldChar w:fldCharType="separate"/>
            </w:r>
            <w:r>
              <w:rPr>
                <w:noProof/>
                <w:webHidden/>
              </w:rPr>
              <w:t>23</w:t>
            </w:r>
            <w:r>
              <w:rPr>
                <w:noProof/>
                <w:webHidden/>
              </w:rPr>
              <w:fldChar w:fldCharType="end"/>
            </w:r>
          </w:hyperlink>
        </w:p>
        <w:p w14:paraId="22267A18" w14:textId="0E26A70D" w:rsidR="00D66F8A" w:rsidRDefault="00D66F8A">
          <w:pPr>
            <w:pStyle w:val="TOC3"/>
            <w:rPr>
              <w:rFonts w:asciiTheme="minorHAnsi" w:eastAsiaTheme="minorEastAsia" w:hAnsiTheme="minorHAnsi" w:cstheme="minorBidi"/>
              <w:i w:val="0"/>
              <w:noProof/>
              <w:kern w:val="2"/>
              <w:sz w:val="24"/>
              <w:szCs w:val="24"/>
              <w:lang w:eastAsia="en-AU"/>
              <w14:ligatures w14:val="standardContextual"/>
            </w:rPr>
          </w:pPr>
          <w:hyperlink w:anchor="_Toc233895754" w:history="1">
            <w:r w:rsidRPr="00EF455F">
              <w:rPr>
                <w:rStyle w:val="Hyperlink"/>
                <w:noProof/>
              </w:rPr>
              <w:t>Performance measures</w:t>
            </w:r>
            <w:r>
              <w:rPr>
                <w:noProof/>
                <w:webHidden/>
              </w:rPr>
              <w:tab/>
            </w:r>
            <w:r>
              <w:rPr>
                <w:noProof/>
                <w:webHidden/>
              </w:rPr>
              <w:fldChar w:fldCharType="begin"/>
            </w:r>
            <w:r>
              <w:rPr>
                <w:noProof/>
                <w:webHidden/>
              </w:rPr>
              <w:instrText xml:space="preserve"> PAGEREF _Toc233895754 \h </w:instrText>
            </w:r>
            <w:r>
              <w:rPr>
                <w:noProof/>
                <w:webHidden/>
              </w:rPr>
            </w:r>
            <w:r>
              <w:rPr>
                <w:noProof/>
                <w:webHidden/>
              </w:rPr>
              <w:fldChar w:fldCharType="separate"/>
            </w:r>
            <w:r>
              <w:rPr>
                <w:noProof/>
                <w:webHidden/>
              </w:rPr>
              <w:t>23</w:t>
            </w:r>
            <w:r>
              <w:rPr>
                <w:noProof/>
                <w:webHidden/>
              </w:rPr>
              <w:fldChar w:fldCharType="end"/>
            </w:r>
          </w:hyperlink>
        </w:p>
        <w:p w14:paraId="3926A397" w14:textId="598F7021" w:rsidR="00D66F8A" w:rsidRDefault="00D66F8A">
          <w:pPr>
            <w:pStyle w:val="TOC3"/>
            <w:rPr>
              <w:rFonts w:asciiTheme="minorHAnsi" w:eastAsiaTheme="minorEastAsia" w:hAnsiTheme="minorHAnsi" w:cstheme="minorBidi"/>
              <w:i w:val="0"/>
              <w:noProof/>
              <w:kern w:val="2"/>
              <w:sz w:val="24"/>
              <w:szCs w:val="24"/>
              <w:lang w:eastAsia="en-AU"/>
              <w14:ligatures w14:val="standardContextual"/>
            </w:rPr>
          </w:pPr>
          <w:hyperlink w:anchor="_Toc233895755" w:history="1">
            <w:r w:rsidRPr="00EF455F">
              <w:rPr>
                <w:rStyle w:val="Hyperlink"/>
                <w:noProof/>
              </w:rPr>
              <w:t>International scrutiny</w:t>
            </w:r>
            <w:r>
              <w:rPr>
                <w:noProof/>
                <w:webHidden/>
              </w:rPr>
              <w:tab/>
            </w:r>
            <w:r>
              <w:rPr>
                <w:noProof/>
                <w:webHidden/>
              </w:rPr>
              <w:fldChar w:fldCharType="begin"/>
            </w:r>
            <w:r>
              <w:rPr>
                <w:noProof/>
                <w:webHidden/>
              </w:rPr>
              <w:instrText xml:space="preserve"> PAGEREF _Toc233895755 \h </w:instrText>
            </w:r>
            <w:r>
              <w:rPr>
                <w:noProof/>
                <w:webHidden/>
              </w:rPr>
            </w:r>
            <w:r>
              <w:rPr>
                <w:noProof/>
                <w:webHidden/>
              </w:rPr>
              <w:fldChar w:fldCharType="separate"/>
            </w:r>
            <w:r>
              <w:rPr>
                <w:noProof/>
                <w:webHidden/>
              </w:rPr>
              <w:t>24</w:t>
            </w:r>
            <w:r>
              <w:rPr>
                <w:noProof/>
                <w:webHidden/>
              </w:rPr>
              <w:fldChar w:fldCharType="end"/>
            </w:r>
          </w:hyperlink>
        </w:p>
        <w:p w14:paraId="1A5EAC87" w14:textId="604D150F" w:rsidR="00D66F8A" w:rsidRDefault="00D66F8A">
          <w:pPr>
            <w:pStyle w:val="TOC1"/>
            <w:rPr>
              <w:rFonts w:asciiTheme="minorHAnsi" w:eastAsiaTheme="minorEastAsia" w:hAnsiTheme="minorHAnsi" w:cstheme="minorBidi"/>
              <w:noProof/>
              <w:kern w:val="2"/>
              <w:szCs w:val="24"/>
              <w:lang w:eastAsia="en-AU"/>
              <w14:ligatures w14:val="standardContextual"/>
            </w:rPr>
          </w:pPr>
          <w:hyperlink w:anchor="_Toc233895756" w:history="1">
            <w:r w:rsidRPr="00EF455F">
              <w:rPr>
                <w:rStyle w:val="Hyperlink"/>
                <w:noProof/>
              </w:rPr>
              <w:t>8 Key forward dates and events</w:t>
            </w:r>
            <w:r>
              <w:rPr>
                <w:noProof/>
                <w:webHidden/>
              </w:rPr>
              <w:tab/>
            </w:r>
            <w:r>
              <w:rPr>
                <w:noProof/>
                <w:webHidden/>
              </w:rPr>
              <w:fldChar w:fldCharType="begin"/>
            </w:r>
            <w:r>
              <w:rPr>
                <w:noProof/>
                <w:webHidden/>
              </w:rPr>
              <w:instrText xml:space="preserve"> PAGEREF _Toc233895756 \h </w:instrText>
            </w:r>
            <w:r>
              <w:rPr>
                <w:noProof/>
                <w:webHidden/>
              </w:rPr>
            </w:r>
            <w:r>
              <w:rPr>
                <w:noProof/>
                <w:webHidden/>
              </w:rPr>
              <w:fldChar w:fldCharType="separate"/>
            </w:r>
            <w:r>
              <w:rPr>
                <w:noProof/>
                <w:webHidden/>
              </w:rPr>
              <w:t>24</w:t>
            </w:r>
            <w:r>
              <w:rPr>
                <w:noProof/>
                <w:webHidden/>
              </w:rPr>
              <w:fldChar w:fldCharType="end"/>
            </w:r>
          </w:hyperlink>
        </w:p>
        <w:p w14:paraId="12D08A5F" w14:textId="3D0D7443" w:rsidR="00D74DA0" w:rsidRDefault="00514ED1" w:rsidP="00AA26C0">
          <w:pPr>
            <w:pStyle w:val="TOC1"/>
            <w:tabs>
              <w:tab w:val="left" w:pos="425"/>
            </w:tabs>
          </w:pPr>
          <w:r w:rsidRPr="00215D48">
            <w:fldChar w:fldCharType="end"/>
          </w:r>
        </w:p>
        <w:p w14:paraId="0F0F1B8F" w14:textId="77777777" w:rsidR="00D74DA0" w:rsidRPr="00D74DA0" w:rsidRDefault="00D74DA0" w:rsidP="00302D1F"/>
        <w:p w14:paraId="5D4DFD22" w14:textId="4B217017" w:rsidR="00514ED1" w:rsidRPr="00F5018B" w:rsidRDefault="0021393F" w:rsidP="00302D1F"/>
      </w:sdtContent>
    </w:sdt>
    <w:p w14:paraId="1523711B" w14:textId="5C5348BC" w:rsidR="00D74DA0" w:rsidRDefault="00B81991" w:rsidP="00AF0E03">
      <w:pPr>
        <w:pStyle w:val="Heading2"/>
      </w:pPr>
      <w:bookmarkStart w:id="4" w:name="_Toc233895730"/>
      <w:r w:rsidRPr="00B81991">
        <w:lastRenderedPageBreak/>
        <w:t>1.</w:t>
      </w:r>
      <w:r w:rsidR="006B09AF">
        <w:t xml:space="preserve"> </w:t>
      </w:r>
      <w:r w:rsidR="00550DCD">
        <w:t>Introduction</w:t>
      </w:r>
      <w:bookmarkEnd w:id="4"/>
    </w:p>
    <w:p w14:paraId="211C4199" w14:textId="06705E1E" w:rsidR="0077428F" w:rsidRDefault="0077428F" w:rsidP="00847196">
      <w:pPr>
        <w:rPr>
          <w:rFonts w:cs="Segoe UI"/>
        </w:rPr>
      </w:pPr>
      <w:r w:rsidRPr="0077428F">
        <w:rPr>
          <w:rFonts w:cs="Segoe UI"/>
        </w:rPr>
        <w:t xml:space="preserve">The Cost Recovery Policy along with the Australian Government Charging Framework (the </w:t>
      </w:r>
      <w:r w:rsidR="00436B54">
        <w:rPr>
          <w:rFonts w:cs="Segoe UI"/>
        </w:rPr>
        <w:t>AG</w:t>
      </w:r>
      <w:r w:rsidR="00DC7D7C">
        <w:rPr>
          <w:rFonts w:cs="Segoe UI"/>
        </w:rPr>
        <w:t>CF</w:t>
      </w:r>
      <w:r w:rsidRPr="0077428F">
        <w:rPr>
          <w:rFonts w:cs="Segoe UI"/>
        </w:rPr>
        <w:t xml:space="preserve">) sets out the policy under which government entities design, implement and review charging for regulatory activities. The </w:t>
      </w:r>
      <w:r w:rsidR="00DC7D7C" w:rsidRPr="00DC7D7C">
        <w:rPr>
          <w:rFonts w:cs="Segoe UI"/>
        </w:rPr>
        <w:t xml:space="preserve">Cost Recovery Implementation Statement (CRIS) </w:t>
      </w:r>
      <w:r w:rsidRPr="0077428F">
        <w:rPr>
          <w:rFonts w:cs="Segoe UI"/>
        </w:rPr>
        <w:t xml:space="preserve">is </w:t>
      </w:r>
      <w:r w:rsidR="005A6204">
        <w:rPr>
          <w:rFonts w:cs="Segoe UI"/>
        </w:rPr>
        <w:t xml:space="preserve">a </w:t>
      </w:r>
      <w:r w:rsidRPr="0077428F">
        <w:rPr>
          <w:rFonts w:cs="Segoe UI"/>
        </w:rPr>
        <w:t xml:space="preserve">public document </w:t>
      </w:r>
      <w:r w:rsidR="007273A8">
        <w:rPr>
          <w:rFonts w:cs="Segoe UI"/>
        </w:rPr>
        <w:t xml:space="preserve">that ensures </w:t>
      </w:r>
      <w:r w:rsidRPr="0077428F">
        <w:rPr>
          <w:rFonts w:cs="Segoe UI"/>
        </w:rPr>
        <w:t>transparency and accountability for the level of charg</w:t>
      </w:r>
      <w:r w:rsidR="00F97324">
        <w:rPr>
          <w:rFonts w:cs="Segoe UI"/>
        </w:rPr>
        <w:t>es</w:t>
      </w:r>
      <w:r w:rsidRPr="0077428F">
        <w:rPr>
          <w:rFonts w:cs="Segoe UI"/>
        </w:rPr>
        <w:t xml:space="preserve"> and demonstrate</w:t>
      </w:r>
      <w:r w:rsidR="00DA082D">
        <w:rPr>
          <w:rFonts w:cs="Segoe UI"/>
        </w:rPr>
        <w:t>s</w:t>
      </w:r>
      <w:r w:rsidRPr="0077428F">
        <w:rPr>
          <w:rFonts w:cs="Segoe UI"/>
        </w:rPr>
        <w:t xml:space="preserve"> that the purpose for charging, as decided by </w:t>
      </w:r>
      <w:r w:rsidR="00DA082D">
        <w:rPr>
          <w:rFonts w:cs="Segoe UI"/>
        </w:rPr>
        <w:t>g</w:t>
      </w:r>
      <w:r w:rsidRPr="0077428F">
        <w:rPr>
          <w:rFonts w:cs="Segoe UI"/>
        </w:rPr>
        <w:t>overnment, is being achieved.</w:t>
      </w:r>
    </w:p>
    <w:p w14:paraId="4862EDF3" w14:textId="682F545E" w:rsidR="00847196" w:rsidRPr="00BE2861" w:rsidRDefault="00847196" w:rsidP="00847196">
      <w:pPr>
        <w:rPr>
          <w:rFonts w:cs="Segoe UI"/>
        </w:rPr>
      </w:pPr>
      <w:r w:rsidRPr="00BE2861">
        <w:rPr>
          <w:rFonts w:cs="Segoe UI"/>
        </w:rPr>
        <w:t>The AGCF promotes consistent, transparent, and accountable charging for regulatory activities and supports the proper use of public resources. The Government’s Charging Policy is based on the foundation that those who create the need for regulation, should bear the cost of that regulatory effort. The Australian Government ha</w:t>
      </w:r>
      <w:r w:rsidR="007654FA">
        <w:rPr>
          <w:rFonts w:cs="Segoe UI"/>
        </w:rPr>
        <w:t>s</w:t>
      </w:r>
      <w:r w:rsidRPr="00BE2861">
        <w:rPr>
          <w:rFonts w:cs="Segoe UI"/>
        </w:rPr>
        <w:t xml:space="preserve"> agreed </w:t>
      </w:r>
      <w:r>
        <w:rPr>
          <w:rFonts w:cs="Segoe UI"/>
        </w:rPr>
        <w:t xml:space="preserve">to </w:t>
      </w:r>
      <w:r w:rsidRPr="00BE2861">
        <w:rPr>
          <w:rFonts w:cs="Segoe UI"/>
        </w:rPr>
        <w:t xml:space="preserve">the ‘Charging Policy Statement’ that all charging arrangements must adhere to: </w:t>
      </w:r>
    </w:p>
    <w:p w14:paraId="164F5481" w14:textId="77777777" w:rsidR="00847196" w:rsidRPr="00BE2861" w:rsidRDefault="00847196" w:rsidP="00230166">
      <w:pPr>
        <w:ind w:left="720" w:right="630"/>
        <w:rPr>
          <w:rFonts w:cs="Segoe UI"/>
        </w:rPr>
      </w:pPr>
      <w:r w:rsidRPr="00BE2861">
        <w:rPr>
          <w:rFonts w:cs="Segoe UI"/>
          <w:i/>
          <w:iCs/>
        </w:rPr>
        <w:t xml:space="preserve">"Where specific demand for a government activity is created by identifiable individuals or groups, they should be charged for the costs of that activity unless the Government has decided to fund that activity”. </w:t>
      </w:r>
    </w:p>
    <w:p w14:paraId="04699E55" w14:textId="20FC285B" w:rsidR="00B74C7B" w:rsidRPr="00B74C7B" w:rsidRDefault="00847196" w:rsidP="00B74C7B">
      <w:r w:rsidRPr="003024AB">
        <w:t xml:space="preserve">The AGCF </w:t>
      </w:r>
      <w:r w:rsidR="00230166" w:rsidRPr="003024AB">
        <w:t xml:space="preserve">is the </w:t>
      </w:r>
      <w:r w:rsidR="00DA082D">
        <w:t>g</w:t>
      </w:r>
      <w:r w:rsidR="00230166" w:rsidRPr="003024AB">
        <w:t xml:space="preserve">overnment’s </w:t>
      </w:r>
      <w:r w:rsidR="00230166" w:rsidRPr="008C2DA9">
        <w:t>policy outlining how a regulator determines costs and sets fees and charges for its regulatory activities</w:t>
      </w:r>
      <w:r w:rsidRPr="00981C9E">
        <w:t xml:space="preserve">. </w:t>
      </w:r>
      <w:r w:rsidR="00230166" w:rsidRPr="00981C9E">
        <w:t>Fees</w:t>
      </w:r>
      <w:r w:rsidRPr="00981C9E">
        <w:t xml:space="preserve"> for regulatory </w:t>
      </w:r>
      <w:r w:rsidR="00230166" w:rsidRPr="00981C9E">
        <w:t xml:space="preserve">charging </w:t>
      </w:r>
      <w:r w:rsidRPr="00981C9E">
        <w:t>activit</w:t>
      </w:r>
      <w:r w:rsidR="00230166" w:rsidRPr="00981C9E">
        <w:t>ies</w:t>
      </w:r>
      <w:r w:rsidRPr="00981C9E">
        <w:t xml:space="preserve"> are set to recover</w:t>
      </w:r>
      <w:r w:rsidR="009522D6">
        <w:t xml:space="preserve"> only</w:t>
      </w:r>
      <w:r w:rsidRPr="00981C9E">
        <w:t xml:space="preserve"> the minimum efficient costs of carrying out that regulatory activity. The Medicinal Cannabis Program’s cost</w:t>
      </w:r>
      <w:r w:rsidRPr="00654150">
        <w:t xml:space="preserve"> recovery arrangement aligns with the AGCF and </w:t>
      </w:r>
      <w:r w:rsidR="000421E0" w:rsidRPr="00654150">
        <w:t>the</w:t>
      </w:r>
      <w:r w:rsidR="000421E0" w:rsidRPr="000421E0">
        <w:t xml:space="preserve"> </w:t>
      </w:r>
      <w:r w:rsidR="00DA082D">
        <w:t>g</w:t>
      </w:r>
      <w:r w:rsidR="000421E0" w:rsidRPr="000421E0">
        <w:t>overnment’s Charging Policy</w:t>
      </w:r>
      <w:r w:rsidR="000421E0">
        <w:t>.</w:t>
      </w:r>
    </w:p>
    <w:p w14:paraId="3FBD5346" w14:textId="654E70D6" w:rsidR="00062099" w:rsidRPr="00AF0E03" w:rsidRDefault="00062099" w:rsidP="00CB72E0">
      <w:pPr>
        <w:pStyle w:val="Heading3"/>
        <w:rPr>
          <w:rStyle w:val="Heading2Char"/>
        </w:rPr>
      </w:pPr>
      <w:bookmarkStart w:id="5" w:name="_Toc233895731"/>
      <w:r w:rsidRPr="00AF0E03">
        <w:rPr>
          <w:rStyle w:val="Heading2Char"/>
        </w:rPr>
        <w:t>1.1</w:t>
      </w:r>
      <w:r w:rsidR="006B09AF">
        <w:rPr>
          <w:rStyle w:val="Heading2Char"/>
        </w:rPr>
        <w:t xml:space="preserve"> </w:t>
      </w:r>
      <w:r w:rsidRPr="00AF0E03">
        <w:rPr>
          <w:rStyle w:val="Heading2Char"/>
        </w:rPr>
        <w:t xml:space="preserve">Purpose of the </w:t>
      </w:r>
      <w:r w:rsidR="00D66F8A" w:rsidRPr="00AF0E03">
        <w:rPr>
          <w:rStyle w:val="Heading2Char"/>
        </w:rPr>
        <w:t>cost recovery implementation stat</w:t>
      </w:r>
      <w:r w:rsidRPr="00AF0E03">
        <w:rPr>
          <w:rStyle w:val="Heading2Char"/>
        </w:rPr>
        <w:t>ement</w:t>
      </w:r>
      <w:bookmarkEnd w:id="5"/>
    </w:p>
    <w:p w14:paraId="0727D477" w14:textId="6B5C2FA7" w:rsidR="00550DCD" w:rsidRDefault="00550DCD" w:rsidP="00F80D73">
      <w:r>
        <w:t xml:space="preserve">This </w:t>
      </w:r>
      <w:bookmarkStart w:id="6" w:name="_Hlk165537986"/>
      <w:r>
        <w:t xml:space="preserve">CRIS </w:t>
      </w:r>
      <w:bookmarkEnd w:id="6"/>
      <w:r>
        <w:t xml:space="preserve">provides information on how the </w:t>
      </w:r>
      <w:r w:rsidR="00EE309B" w:rsidRPr="00EE309B">
        <w:t>Department of Health, Disability and Ageing</w:t>
      </w:r>
      <w:r w:rsidR="00EE309B" w:rsidRPr="00EE309B" w:rsidDel="00EE309B">
        <w:t xml:space="preserve"> </w:t>
      </w:r>
      <w:r>
        <w:t xml:space="preserve">(the </w:t>
      </w:r>
      <w:r w:rsidR="007273A8">
        <w:t>d</w:t>
      </w:r>
      <w:r>
        <w:t xml:space="preserve">epartment) implements cost recovery </w:t>
      </w:r>
      <w:r w:rsidR="00E35C1E">
        <w:t xml:space="preserve">charging </w:t>
      </w:r>
      <w:r>
        <w:t xml:space="preserve">for </w:t>
      </w:r>
      <w:r w:rsidR="00E35C1E">
        <w:t>administering</w:t>
      </w:r>
      <w:r>
        <w:t xml:space="preserve"> the </w:t>
      </w:r>
      <w:r w:rsidR="004A5598">
        <w:t>M</w:t>
      </w:r>
      <w:r>
        <w:t xml:space="preserve">edicinal </w:t>
      </w:r>
      <w:r w:rsidR="004A5598">
        <w:t>C</w:t>
      </w:r>
      <w:r>
        <w:t xml:space="preserve">annabis </w:t>
      </w:r>
      <w:r w:rsidR="004A5598">
        <w:t>Scheme</w:t>
      </w:r>
      <w:r w:rsidR="009A036B">
        <w:t xml:space="preserve"> </w:t>
      </w:r>
      <w:r>
        <w:t xml:space="preserve">(the Scheme) under the </w:t>
      </w:r>
      <w:r w:rsidRPr="000721B0">
        <w:rPr>
          <w:i/>
          <w:iCs/>
        </w:rPr>
        <w:t>Narcotic Drugs Act 1967</w:t>
      </w:r>
      <w:r w:rsidRPr="000721B0">
        <w:t xml:space="preserve"> (the Act).</w:t>
      </w:r>
      <w:r w:rsidR="00230166">
        <w:t xml:space="preserve"> It also reports financial and non-financial performance information for the Scheme and contains financial forecasts for the </w:t>
      </w:r>
      <w:r w:rsidR="000C0B13">
        <w:t>2026</w:t>
      </w:r>
      <w:r w:rsidR="000C0B13" w:rsidRPr="000C0B13">
        <w:t>–</w:t>
      </w:r>
      <w:r w:rsidR="000C0B13">
        <w:t xml:space="preserve">27 </w:t>
      </w:r>
      <w:r w:rsidR="00230166">
        <w:t xml:space="preserve">financial year and </w:t>
      </w:r>
      <w:r w:rsidR="003B290E">
        <w:t xml:space="preserve">3 </w:t>
      </w:r>
      <w:r w:rsidR="00230166">
        <w:t xml:space="preserve">forward years. </w:t>
      </w:r>
      <w:r w:rsidR="00F80D73">
        <w:t>This CRIS was published following public consultation and consideration of the proposed fee amendments, and Executive Council approval of amendments to the respective legislation.</w:t>
      </w:r>
    </w:p>
    <w:p w14:paraId="6DE73021" w14:textId="6945FFC2" w:rsidR="00AE60F7" w:rsidRPr="00AF0E03" w:rsidRDefault="00062099" w:rsidP="00CB72E0">
      <w:pPr>
        <w:pStyle w:val="Heading3"/>
        <w:rPr>
          <w:rStyle w:val="Heading2Char"/>
        </w:rPr>
      </w:pPr>
      <w:bookmarkStart w:id="7" w:name="_Toc117244753"/>
      <w:bookmarkStart w:id="8" w:name="_Toc233895732"/>
      <w:r w:rsidRPr="00AF0E03">
        <w:rPr>
          <w:rStyle w:val="Heading2Char"/>
        </w:rPr>
        <w:t>1.2</w:t>
      </w:r>
      <w:r w:rsidR="006B09AF">
        <w:rPr>
          <w:rStyle w:val="Heading2Char"/>
        </w:rPr>
        <w:t xml:space="preserve"> </w:t>
      </w:r>
      <w:r w:rsidR="00AE60F7" w:rsidRPr="00AF0E03">
        <w:rPr>
          <w:rStyle w:val="Heading2Char"/>
        </w:rPr>
        <w:t xml:space="preserve">Single </w:t>
      </w:r>
      <w:r w:rsidR="00BD59AF" w:rsidRPr="00AF0E03">
        <w:rPr>
          <w:rStyle w:val="Heading2Char"/>
        </w:rPr>
        <w:t>convention on narcotic d</w:t>
      </w:r>
      <w:r w:rsidR="00AE60F7" w:rsidRPr="00AF0E03">
        <w:rPr>
          <w:rStyle w:val="Heading2Char"/>
        </w:rPr>
        <w:t>rugs</w:t>
      </w:r>
      <w:bookmarkEnd w:id="7"/>
      <w:bookmarkEnd w:id="8"/>
    </w:p>
    <w:p w14:paraId="4538FB46" w14:textId="508CC49C" w:rsidR="00365D0A" w:rsidRDefault="00550DCD" w:rsidP="00550DCD">
      <w:r>
        <w:t xml:space="preserve">Australia is a party to the Single Convention on Narcotic Drugs, 1961, as amended by the 1972 Protocol (the Single Convention). This convention aims to limit harm from illicit use or abuse of narcotic drugs while setting out the scope of permitted activities, such as for medical and/or scientific use. </w:t>
      </w:r>
    </w:p>
    <w:p w14:paraId="281D305D" w14:textId="4B1B487D" w:rsidR="002D57E8" w:rsidRDefault="00365D0A" w:rsidP="00550DCD">
      <w:r>
        <w:t>As a party to t</w:t>
      </w:r>
      <w:r w:rsidR="00550DCD">
        <w:t>he Single Convention</w:t>
      </w:r>
      <w:r>
        <w:t>, there are</w:t>
      </w:r>
      <w:r w:rsidR="00B74C7B">
        <w:t xml:space="preserve"> </w:t>
      </w:r>
      <w:r w:rsidR="00B60205">
        <w:t xml:space="preserve">2 </w:t>
      </w:r>
      <w:r w:rsidR="00550DCD">
        <w:t xml:space="preserve">key responsibilities </w:t>
      </w:r>
      <w:r>
        <w:t>for</w:t>
      </w:r>
      <w:r w:rsidR="00B74C7B">
        <w:t xml:space="preserve"> </w:t>
      </w:r>
      <w:r w:rsidR="00550DCD">
        <w:t>the Australian Government</w:t>
      </w:r>
      <w:r w:rsidR="002D57E8">
        <w:t>:</w:t>
      </w:r>
      <w:r w:rsidR="00550DCD">
        <w:t xml:space="preserve"> </w:t>
      </w:r>
    </w:p>
    <w:p w14:paraId="6E81E49F" w14:textId="10B9C3A6" w:rsidR="002D57E8" w:rsidRDefault="00550DCD" w:rsidP="00CB72E0">
      <w:pPr>
        <w:pStyle w:val="ListBullet"/>
      </w:pPr>
      <w:r>
        <w:t xml:space="preserve">an obligation to carefully control, supervise and report on cultivation, </w:t>
      </w:r>
      <w:r w:rsidR="006762D2">
        <w:t>production,</w:t>
      </w:r>
      <w:r>
        <w:t xml:space="preserve"> and manufacture of narcotic drugs, including medicinal cannabis</w:t>
      </w:r>
      <w:r w:rsidR="000C0B13">
        <w:t>;</w:t>
      </w:r>
      <w:r>
        <w:t xml:space="preserve"> </w:t>
      </w:r>
    </w:p>
    <w:p w14:paraId="2972FAA0" w14:textId="53F4B99F" w:rsidR="00550DCD" w:rsidRDefault="00550DCD" w:rsidP="00CB72E0">
      <w:pPr>
        <w:pStyle w:val="ListBullet"/>
      </w:pPr>
      <w:r>
        <w:t>to take measures to prevent the stockpiling or diversion of narcotic drugs, including medicinal cannabis, for illicit purposes.</w:t>
      </w:r>
    </w:p>
    <w:p w14:paraId="4AC2FF2E" w14:textId="77777777" w:rsidR="00DE3D7D" w:rsidRDefault="00DE3D7D" w:rsidP="00550DCD"/>
    <w:p w14:paraId="4927382C" w14:textId="77777777" w:rsidR="00DE3D7D" w:rsidRDefault="00DE3D7D" w:rsidP="00550DCD"/>
    <w:p w14:paraId="685FF4A7" w14:textId="35C45CC1" w:rsidR="00365D0A" w:rsidRDefault="00550DCD" w:rsidP="00550DCD">
      <w:r>
        <w:lastRenderedPageBreak/>
        <w:t xml:space="preserve">The Act was enacted in 1967 to give effect to certain of Australia’s obligations under the Single Convention. Significant amendments were made to the Act in 2016 to allow for the establishment of the Scheme and provide a pathway for lawful supply of medicinal cannabis to Australian patients. The amended Act was designed to ensure that Australia will remain compliant with its international treaty obligations in the Single Convention. </w:t>
      </w:r>
    </w:p>
    <w:p w14:paraId="3B05A31E" w14:textId="47A73F2E" w:rsidR="00550DCD" w:rsidRDefault="00550DCD" w:rsidP="00550DCD">
      <w:r>
        <w:t xml:space="preserve">In accordance with the Single Convention, the Office of Drug Control (ODC) within </w:t>
      </w:r>
      <w:r w:rsidR="00304651">
        <w:t xml:space="preserve">the </w:t>
      </w:r>
      <w:r w:rsidR="002D57E8">
        <w:t>d</w:t>
      </w:r>
      <w:r w:rsidR="00304651">
        <w:t>epartment</w:t>
      </w:r>
      <w:r>
        <w:t xml:space="preserve"> is the agency that has sole responsibility for the regulation of the cultivation and production</w:t>
      </w:r>
      <w:r w:rsidR="00365D0A">
        <w:t xml:space="preserve"> </w:t>
      </w:r>
      <w:r>
        <w:t xml:space="preserve">of medicinal cannabis for medicinal and research purposes. No other </w:t>
      </w:r>
      <w:r w:rsidR="002D57E8">
        <w:t>g</w:t>
      </w:r>
      <w:r>
        <w:t>overnment agencies are involved in this partial cost recovery arrangement</w:t>
      </w:r>
      <w:r w:rsidR="00A33C94">
        <w:t>.</w:t>
      </w:r>
      <w:r w:rsidR="00EA3A78">
        <w:t xml:space="preserve"> </w:t>
      </w:r>
      <w:r>
        <w:t xml:space="preserve">The </w:t>
      </w:r>
      <w:r w:rsidR="002D57E8">
        <w:t>d</w:t>
      </w:r>
      <w:r>
        <w:t xml:space="preserve">epartment implemented and continues to administer the Scheme, which includes a licence and permit framework that allows for the cultivation, </w:t>
      </w:r>
      <w:r w:rsidR="0002791C">
        <w:t>production,</w:t>
      </w:r>
      <w:r>
        <w:t xml:space="preserve"> and manufacture of medicinal cannabis in Australia. The Scheme helps ensure Australian patients have access to essential medicine while supporting the Australian Government’s policy of harm minimisation.</w:t>
      </w:r>
    </w:p>
    <w:p w14:paraId="2D8BB961" w14:textId="6487020A" w:rsidR="00550DCD" w:rsidRPr="00AF0E03" w:rsidRDefault="00FE18E5" w:rsidP="00CB72E0">
      <w:pPr>
        <w:pStyle w:val="Heading3"/>
        <w:rPr>
          <w:rStyle w:val="Heading2Char"/>
        </w:rPr>
      </w:pPr>
      <w:bookmarkStart w:id="9" w:name="_Toc233895733"/>
      <w:r w:rsidRPr="00B77B8C">
        <w:rPr>
          <w:rStyle w:val="Heading2Char"/>
        </w:rPr>
        <w:t>1.</w:t>
      </w:r>
      <w:r w:rsidR="003C2C3D" w:rsidRPr="00B77B8C">
        <w:rPr>
          <w:rStyle w:val="Heading2Char"/>
        </w:rPr>
        <w:t>3</w:t>
      </w:r>
      <w:r w:rsidR="006B09AF">
        <w:rPr>
          <w:rStyle w:val="Heading2Char"/>
        </w:rPr>
        <w:t xml:space="preserve"> </w:t>
      </w:r>
      <w:r w:rsidR="00550DCD" w:rsidRPr="00AF0E03">
        <w:rPr>
          <w:rStyle w:val="Heading2Char"/>
        </w:rPr>
        <w:t>Outline of the regulatory activities</w:t>
      </w:r>
      <w:bookmarkEnd w:id="9"/>
    </w:p>
    <w:p w14:paraId="6453869E" w14:textId="4C2BBEB7" w:rsidR="00550DCD" w:rsidRDefault="00F31B2E" w:rsidP="00CE1331">
      <w:pPr>
        <w:pStyle w:val="Heading5"/>
      </w:pPr>
      <w:r>
        <w:t xml:space="preserve">Medicinal </w:t>
      </w:r>
      <w:r w:rsidR="00BD59AF">
        <w:t>cannabis lice</w:t>
      </w:r>
      <w:r w:rsidR="00550DCD">
        <w:t>nces</w:t>
      </w:r>
    </w:p>
    <w:p w14:paraId="73604711" w14:textId="5948D6F7" w:rsidR="00550DCD" w:rsidRDefault="00882EF1" w:rsidP="00877334">
      <w:pPr>
        <w:keepNext/>
      </w:pPr>
      <w:r>
        <w:t xml:space="preserve">An </w:t>
      </w:r>
      <w:r w:rsidR="00550DCD">
        <w:t>applicant may make an application for a</w:t>
      </w:r>
      <w:r w:rsidR="006052BA">
        <w:t xml:space="preserve"> </w:t>
      </w:r>
      <w:r w:rsidR="006052BA" w:rsidRPr="006052BA">
        <w:t xml:space="preserve">licence </w:t>
      </w:r>
      <w:r>
        <w:t xml:space="preserve">to undertake </w:t>
      </w:r>
      <w:r w:rsidR="00CF14EC">
        <w:t xml:space="preserve">one or more of </w:t>
      </w:r>
      <w:r w:rsidR="006052BA" w:rsidRPr="006052BA">
        <w:t>medicinal cannabis</w:t>
      </w:r>
      <w:r w:rsidR="00CF14EC">
        <w:t xml:space="preserve"> cultivation, </w:t>
      </w:r>
      <w:r w:rsidR="00302D1F">
        <w:t>production,</w:t>
      </w:r>
      <w:r w:rsidR="00CF14EC">
        <w:t xml:space="preserve"> or manufacture activities</w:t>
      </w:r>
      <w:r w:rsidR="003768C2">
        <w:t>.</w:t>
      </w:r>
      <w:r w:rsidR="00550DCD">
        <w:t xml:space="preserve"> The Secretary of the </w:t>
      </w:r>
      <w:r w:rsidR="002D57E8">
        <w:t>d</w:t>
      </w:r>
      <w:r w:rsidR="00550DCD">
        <w:t xml:space="preserve">epartment or a </w:t>
      </w:r>
      <w:r w:rsidR="00907E95">
        <w:t>d</w:t>
      </w:r>
      <w:r w:rsidR="00550DCD">
        <w:t xml:space="preserve">elegate of the Secretary (a </w:t>
      </w:r>
      <w:r w:rsidR="00907E95">
        <w:t>d</w:t>
      </w:r>
      <w:r w:rsidR="00550DCD">
        <w:t xml:space="preserve">elegate) must make a decision on that application. In </w:t>
      </w:r>
      <w:r w:rsidR="002B75A5">
        <w:t>deciding</w:t>
      </w:r>
      <w:r w:rsidR="00550DCD">
        <w:t xml:space="preserve">, the </w:t>
      </w:r>
      <w:r w:rsidR="00907E95">
        <w:t>d</w:t>
      </w:r>
      <w:r w:rsidR="00550DCD">
        <w:t>elegate must be reasonably satisfied with the following factors</w:t>
      </w:r>
      <w:r w:rsidR="00436631">
        <w:t>:</w:t>
      </w:r>
    </w:p>
    <w:p w14:paraId="4F93580D" w14:textId="76D2151F" w:rsidR="00550DCD" w:rsidRPr="00CB72E0" w:rsidRDefault="00436631" w:rsidP="00CB72E0">
      <w:pPr>
        <w:pStyle w:val="ListBullet"/>
      </w:pPr>
      <w:r w:rsidRPr="00CB72E0">
        <w:t>t</w:t>
      </w:r>
      <w:r w:rsidR="00550DCD" w:rsidRPr="00CB72E0">
        <w:t>he applicant</w:t>
      </w:r>
      <w:r w:rsidR="00100F74" w:rsidRPr="00CB72E0">
        <w:t>,</w:t>
      </w:r>
      <w:r w:rsidR="00550DCD" w:rsidRPr="00CB72E0">
        <w:t xml:space="preserve"> and the applicant’s relevant business associates</w:t>
      </w:r>
      <w:r w:rsidR="00100F74" w:rsidRPr="00CB72E0">
        <w:t>,</w:t>
      </w:r>
      <w:r w:rsidR="00550DCD" w:rsidRPr="00CB72E0">
        <w:t xml:space="preserve"> must be considered fit and proper persons to either hold a licence or be associated with a licence. This involves consideration of a range of matters including criminal history, connections, associates and family, financial status, business history and capacity to comply with licensing requirements. Licence holders are to remain ‘fit and proper’ for the duration of the licence. This test is explicitly designed to ensure the exclusion of persons who may be tempted to use the Scheme as cover for illegal activities</w:t>
      </w:r>
      <w:r w:rsidR="000C0B13">
        <w:t>;</w:t>
      </w:r>
    </w:p>
    <w:p w14:paraId="0EDF7E0E" w14:textId="393C37FF" w:rsidR="00550DCD" w:rsidRPr="00CB72E0" w:rsidRDefault="00436631" w:rsidP="00CB72E0">
      <w:pPr>
        <w:pStyle w:val="ListBullet"/>
      </w:pPr>
      <w:r w:rsidRPr="00CB72E0">
        <w:t>i</w:t>
      </w:r>
      <w:r w:rsidR="00550DCD" w:rsidRPr="00CB72E0">
        <w:t xml:space="preserve">t must be established that the applicant </w:t>
      </w:r>
      <w:r w:rsidR="00C83581" w:rsidRPr="00CB72E0">
        <w:t>can</w:t>
      </w:r>
      <w:r w:rsidR="00550DCD" w:rsidRPr="00CB72E0">
        <w:t xml:space="preserve"> maintain the physical security of the cannabis plants, </w:t>
      </w:r>
      <w:r w:rsidR="00811CE8" w:rsidRPr="00CB72E0">
        <w:t>cannabis,</w:t>
      </w:r>
      <w:r w:rsidR="00550DCD" w:rsidRPr="00CB72E0">
        <w:t xml:space="preserve"> or cannabis resin and/or medicinal cannabis drug</w:t>
      </w:r>
      <w:r w:rsidR="000C0B13">
        <w:t>;</w:t>
      </w:r>
      <w:r w:rsidR="00550DCD" w:rsidRPr="00CB72E0">
        <w:t xml:space="preserve"> </w:t>
      </w:r>
    </w:p>
    <w:p w14:paraId="3482B84F" w14:textId="21EA7325" w:rsidR="00B6662F" w:rsidRPr="00CB72E0" w:rsidRDefault="00B6662F" w:rsidP="00CB72E0">
      <w:pPr>
        <w:pStyle w:val="ListBullet"/>
      </w:pPr>
      <w:r w:rsidRPr="00CB72E0">
        <w:t>any other matters detailed in the Act or prescribed by the regulation.</w:t>
      </w:r>
    </w:p>
    <w:p w14:paraId="2EF38A52" w14:textId="1E9EC10E" w:rsidR="00550DCD" w:rsidRDefault="00F31B2E" w:rsidP="00CE1331">
      <w:pPr>
        <w:pStyle w:val="Heading5"/>
      </w:pPr>
      <w:r>
        <w:t xml:space="preserve">Medicinal </w:t>
      </w:r>
      <w:r w:rsidR="00BD59AF">
        <w:t>cannabis pe</w:t>
      </w:r>
      <w:r w:rsidR="00550DCD">
        <w:t>rmits</w:t>
      </w:r>
    </w:p>
    <w:p w14:paraId="500E3E36" w14:textId="2ACC1C5F" w:rsidR="00550DCD" w:rsidRDefault="00550DCD" w:rsidP="00877334">
      <w:pPr>
        <w:keepNext/>
      </w:pPr>
      <w:r>
        <w:t xml:space="preserve">Once a licence is granted, a licence holder </w:t>
      </w:r>
      <w:r w:rsidR="00E35C1E">
        <w:t xml:space="preserve">shall only </w:t>
      </w:r>
      <w:r>
        <w:t xml:space="preserve">undertake the activities authorised under </w:t>
      </w:r>
      <w:r w:rsidR="003768C2">
        <w:t xml:space="preserve">the </w:t>
      </w:r>
      <w:r>
        <w:t xml:space="preserve">licence in accordance with one or more permits. </w:t>
      </w:r>
      <w:r w:rsidR="00E35C1E">
        <w:t>To obtain a permit, a</w:t>
      </w:r>
      <w:r>
        <w:t xml:space="preserve"> licence holder must submit a permit </w:t>
      </w:r>
      <w:r w:rsidR="0002518A">
        <w:t>application,</w:t>
      </w:r>
      <w:r>
        <w:t xml:space="preserve"> and a </w:t>
      </w:r>
      <w:r w:rsidR="00907E95">
        <w:t>d</w:t>
      </w:r>
      <w:r>
        <w:t xml:space="preserve">elegate must make a decision on that application. In deciding to grant a permit, the </w:t>
      </w:r>
      <w:r w:rsidR="00907E95">
        <w:t>d</w:t>
      </w:r>
      <w:r>
        <w:t xml:space="preserve">elegate will set limits on the scope of the activities that can be undertaken, </w:t>
      </w:r>
      <w:r w:rsidR="008D24BA">
        <w:t>including</w:t>
      </w:r>
      <w:r>
        <w:t>:</w:t>
      </w:r>
    </w:p>
    <w:p w14:paraId="4D756FF6" w14:textId="3F6D476D" w:rsidR="00550DCD" w:rsidRPr="00CB72E0" w:rsidRDefault="00550DCD" w:rsidP="00CB72E0">
      <w:pPr>
        <w:pStyle w:val="ListBullet"/>
      </w:pPr>
      <w:r w:rsidRPr="00CB72E0">
        <w:t xml:space="preserve">the quantity of cannabis plants </w:t>
      </w:r>
      <w:r w:rsidR="00E7483A" w:rsidRPr="00CB72E0">
        <w:t xml:space="preserve">that </w:t>
      </w:r>
      <w:r w:rsidRPr="00CB72E0">
        <w:t>can be cultivated</w:t>
      </w:r>
      <w:r w:rsidR="000C0B13">
        <w:t>;</w:t>
      </w:r>
      <w:r w:rsidRPr="00CB72E0">
        <w:t xml:space="preserve"> </w:t>
      </w:r>
    </w:p>
    <w:p w14:paraId="2D55221C" w14:textId="17126D14" w:rsidR="00550DCD" w:rsidRPr="00CB72E0" w:rsidRDefault="00550DCD" w:rsidP="00CB72E0">
      <w:pPr>
        <w:pStyle w:val="ListBullet"/>
      </w:pPr>
      <w:r w:rsidRPr="00CB72E0">
        <w:t xml:space="preserve">the quantity of cannabis and/or cannabis resins </w:t>
      </w:r>
      <w:r w:rsidR="00E7483A" w:rsidRPr="00CB72E0">
        <w:t xml:space="preserve">that </w:t>
      </w:r>
      <w:r w:rsidRPr="00CB72E0">
        <w:t>can be produced</w:t>
      </w:r>
      <w:r w:rsidR="000C0B13">
        <w:t>;</w:t>
      </w:r>
    </w:p>
    <w:p w14:paraId="360A5BAC" w14:textId="77777777" w:rsidR="00550DCD" w:rsidRPr="00CB72E0" w:rsidRDefault="00550DCD" w:rsidP="00CB72E0">
      <w:pPr>
        <w:pStyle w:val="ListBullet"/>
      </w:pPr>
      <w:r w:rsidRPr="00CB72E0">
        <w:t>the maximum quantity of the drug that may be manufactured.</w:t>
      </w:r>
    </w:p>
    <w:p w14:paraId="29E21466" w14:textId="3F941FAA" w:rsidR="00CE1331" w:rsidRDefault="00CE1331" w:rsidP="00550DCD">
      <w:r>
        <w:t xml:space="preserve">Additionally, </w:t>
      </w:r>
      <w:r w:rsidRPr="00CE1331">
        <w:t xml:space="preserve">it must be established that a legitimate supply arrangement exists between the applicant for a medicinal cannabis </w:t>
      </w:r>
      <w:r>
        <w:t xml:space="preserve">permit </w:t>
      </w:r>
      <w:r w:rsidRPr="00CE1331">
        <w:t>and the holder of a licence to produce or manufacture medicinal cannabis. This is to prevent the diversion of cannabis and to ensure that the activities are related to the medicinal use of cannabis.</w:t>
      </w:r>
    </w:p>
    <w:p w14:paraId="466BA49C" w14:textId="3863324E" w:rsidR="00550DCD" w:rsidRDefault="00550DCD" w:rsidP="00550DCD">
      <w:r>
        <w:lastRenderedPageBreak/>
        <w:t xml:space="preserve">Cannabis permits are only granted for production where there is a contract between the licence holder and an authorised producer or licensed manufacturer. </w:t>
      </w:r>
      <w:r w:rsidR="00283225">
        <w:t xml:space="preserve">Permits are granted for a 12-month period and require subsequent applications to be submitted </w:t>
      </w:r>
      <w:r w:rsidR="00100F74">
        <w:t xml:space="preserve">and approved </w:t>
      </w:r>
      <w:r w:rsidR="00283225">
        <w:t xml:space="preserve">to continue permitted activities. </w:t>
      </w:r>
      <w:r>
        <w:t xml:space="preserve">This assists in meeting a key obligation of the Single Convention to prevent over-production and diversion to illicit uses. </w:t>
      </w:r>
    </w:p>
    <w:p w14:paraId="2A96C752" w14:textId="6498D52F" w:rsidR="00550DCD" w:rsidRDefault="00A07DBA" w:rsidP="00CE1331">
      <w:pPr>
        <w:pStyle w:val="Heading5"/>
      </w:pPr>
      <w:r>
        <w:t xml:space="preserve">Monitoring and </w:t>
      </w:r>
      <w:r w:rsidR="00BD59AF">
        <w:t>c</w:t>
      </w:r>
      <w:r w:rsidR="007508FA">
        <w:t>ompliance</w:t>
      </w:r>
    </w:p>
    <w:p w14:paraId="756955AD" w14:textId="11B93822" w:rsidR="00550DCD" w:rsidRDefault="00550DCD" w:rsidP="00550DCD">
      <w:r>
        <w:t xml:space="preserve">Cannabis licences are subject to statutory </w:t>
      </w:r>
      <w:r w:rsidR="009A637A">
        <w:t>conditions,</w:t>
      </w:r>
      <w:r>
        <w:t xml:space="preserve"> and a </w:t>
      </w:r>
      <w:r w:rsidR="00522835">
        <w:t>d</w:t>
      </w:r>
      <w:r>
        <w:t xml:space="preserve">elegate can impose conditions on the licence to promote security of the crop, </w:t>
      </w:r>
      <w:r w:rsidR="0002791C">
        <w:t>cannabis,</w:t>
      </w:r>
      <w:r>
        <w:t xml:space="preserve"> and cannabis resin, so that it is not diverted to illicit uses. Substantial penalties exist for contravention of these conditions and offences relating to activities that are not authorised by the </w:t>
      </w:r>
      <w:r w:rsidR="00EA3AD3">
        <w:t>medicinal cannabis</w:t>
      </w:r>
      <w:r>
        <w:t xml:space="preserve"> licence.</w:t>
      </w:r>
    </w:p>
    <w:p w14:paraId="402BA225" w14:textId="233C9FC4" w:rsidR="00B31445" w:rsidRDefault="00B31445" w:rsidP="00CE1331">
      <w:pPr>
        <w:pStyle w:val="Heading5"/>
      </w:pPr>
      <w:r>
        <w:t xml:space="preserve">Regulatory </w:t>
      </w:r>
      <w:r w:rsidR="00BD59AF">
        <w:t>enabling servi</w:t>
      </w:r>
      <w:r>
        <w:t>ces</w:t>
      </w:r>
    </w:p>
    <w:p w14:paraId="313F0DB0" w14:textId="319B8C10" w:rsidR="00B31445" w:rsidRPr="005B12B4" w:rsidRDefault="00436631" w:rsidP="00B31445">
      <w:pPr>
        <w:spacing w:before="60" w:after="120"/>
        <w:rPr>
          <w:rFonts w:cs="Segoe UI"/>
        </w:rPr>
      </w:pPr>
      <w:r>
        <w:rPr>
          <w:rFonts w:cs="Segoe UI"/>
        </w:rPr>
        <w:t>T</w:t>
      </w:r>
      <w:r w:rsidR="00B31445">
        <w:rPr>
          <w:rFonts w:cs="Segoe UI"/>
        </w:rPr>
        <w:t xml:space="preserve">he ODC delivers a range of enabling services that </w:t>
      </w:r>
      <w:r>
        <w:rPr>
          <w:rFonts w:cs="Segoe UI"/>
        </w:rPr>
        <w:t xml:space="preserve">directly </w:t>
      </w:r>
      <w:r w:rsidR="00B31445">
        <w:rPr>
          <w:rFonts w:cs="Segoe UI"/>
        </w:rPr>
        <w:t xml:space="preserve">supports the regulation of medicinal </w:t>
      </w:r>
      <w:r w:rsidR="00B31445" w:rsidRPr="00BD5F3F">
        <w:rPr>
          <w:rFonts w:cs="Segoe UI"/>
        </w:rPr>
        <w:t>cannabis, including the development and implementation of governance, policy and procedural mat</w:t>
      </w:r>
      <w:r w:rsidR="00BD5F3F" w:rsidRPr="006D3A89">
        <w:rPr>
          <w:rFonts w:cs="Segoe UI"/>
        </w:rPr>
        <w:t>erial</w:t>
      </w:r>
      <w:r w:rsidR="00B31445" w:rsidRPr="001D1421">
        <w:rPr>
          <w:rFonts w:cs="Segoe UI"/>
        </w:rPr>
        <w:t>s, legislative reforms to streamline the regulatory framework, data analytics, program reporting and</w:t>
      </w:r>
      <w:r w:rsidR="00B31445">
        <w:rPr>
          <w:rFonts w:cs="Segoe UI"/>
        </w:rPr>
        <w:t xml:space="preserve"> </w:t>
      </w:r>
      <w:r w:rsidR="00522835">
        <w:rPr>
          <w:rFonts w:cs="Segoe UI"/>
        </w:rPr>
        <w:t>g</w:t>
      </w:r>
      <w:r w:rsidR="00B31445">
        <w:rPr>
          <w:rFonts w:cs="Segoe UI"/>
        </w:rPr>
        <w:t>overnment briefings, enquiries management and intergovernmental agreements with law enforcement</w:t>
      </w:r>
      <w:r>
        <w:rPr>
          <w:rFonts w:cs="Segoe UI"/>
        </w:rPr>
        <w:t xml:space="preserve"> and other Commonwealth, state and territory</w:t>
      </w:r>
      <w:r w:rsidR="00B31445">
        <w:rPr>
          <w:rFonts w:cs="Segoe UI"/>
        </w:rPr>
        <w:t xml:space="preserve"> agencies. </w:t>
      </w:r>
      <w:r w:rsidR="00833957">
        <w:rPr>
          <w:rFonts w:cs="Segoe UI"/>
        </w:rPr>
        <w:t xml:space="preserve">In addition, the ODC delivers a range of financial management services associated with the fees and charges applied to the regulation of </w:t>
      </w:r>
      <w:r w:rsidR="00082F53">
        <w:rPr>
          <w:rFonts w:cs="Segoe UI"/>
        </w:rPr>
        <w:t>m</w:t>
      </w:r>
      <w:r w:rsidR="00833957">
        <w:rPr>
          <w:rFonts w:cs="Segoe UI"/>
        </w:rPr>
        <w:t xml:space="preserve">edicinal </w:t>
      </w:r>
      <w:r w:rsidR="00082F53">
        <w:rPr>
          <w:rFonts w:cs="Segoe UI"/>
        </w:rPr>
        <w:t>c</w:t>
      </w:r>
      <w:r w:rsidR="00833957">
        <w:rPr>
          <w:rFonts w:cs="Segoe UI"/>
        </w:rPr>
        <w:t>annabis licence holders.</w:t>
      </w:r>
    </w:p>
    <w:p w14:paraId="537A540E" w14:textId="47A6A865" w:rsidR="00B31445" w:rsidRDefault="00B31445" w:rsidP="00CE1331">
      <w:pPr>
        <w:pStyle w:val="Heading5"/>
      </w:pPr>
      <w:r>
        <w:t xml:space="preserve">Excluded </w:t>
      </w:r>
      <w:r w:rsidR="00BD59AF">
        <w:t>a</w:t>
      </w:r>
      <w:r>
        <w:t>ctivities for this CRIS</w:t>
      </w:r>
    </w:p>
    <w:p w14:paraId="2E3F107F" w14:textId="49A79F2C" w:rsidR="00B31445" w:rsidRPr="005B0839" w:rsidRDefault="00B31445" w:rsidP="00B31445">
      <w:pPr>
        <w:rPr>
          <w:rFonts w:cs="Segoe UI"/>
        </w:rPr>
      </w:pPr>
      <w:r w:rsidRPr="005B0839">
        <w:rPr>
          <w:rFonts w:cs="Segoe UI"/>
        </w:rPr>
        <w:t xml:space="preserve">For clarity, the following activities are not included in the </w:t>
      </w:r>
      <w:r w:rsidR="00066825">
        <w:rPr>
          <w:rFonts w:cs="Segoe UI"/>
        </w:rPr>
        <w:t>Scheme</w:t>
      </w:r>
      <w:r w:rsidRPr="005B0839">
        <w:rPr>
          <w:rFonts w:cs="Segoe UI"/>
        </w:rPr>
        <w:t>’s cost recovery arrangements as they are conducted under separate legislation:</w:t>
      </w:r>
    </w:p>
    <w:p w14:paraId="0327FFCD" w14:textId="3D87E16C" w:rsidR="00436631" w:rsidRPr="005B0839" w:rsidRDefault="00B31445" w:rsidP="00CB72E0">
      <w:pPr>
        <w:pStyle w:val="ListBullet"/>
      </w:pPr>
      <w:r w:rsidRPr="005B0839">
        <w:t xml:space="preserve">costs for activities related to the import and export of medicinal cannabis under the </w:t>
      </w:r>
      <w:r w:rsidRPr="0041147A">
        <w:t>Customs (Prohibited Imports) Regulations 1956</w:t>
      </w:r>
      <w:r w:rsidRPr="005B0839">
        <w:t xml:space="preserve"> and the </w:t>
      </w:r>
      <w:r w:rsidRPr="0041147A">
        <w:t>Customs (Prohibited Exports) Regulations 1958</w:t>
      </w:r>
      <w:r w:rsidR="000C0B13">
        <w:t>;</w:t>
      </w:r>
      <w:r w:rsidRPr="00533A73">
        <w:rPr>
          <w:i/>
          <w:iCs/>
        </w:rPr>
        <w:t xml:space="preserve"> </w:t>
      </w:r>
    </w:p>
    <w:p w14:paraId="0E4C2A8A" w14:textId="3964F5D5" w:rsidR="00D542FB" w:rsidRPr="001D1421" w:rsidRDefault="00B31445" w:rsidP="00CB72E0">
      <w:pPr>
        <w:pStyle w:val="ListBullet"/>
      </w:pPr>
      <w:r w:rsidRPr="00436631">
        <w:t xml:space="preserve">costs for activities authorised under the </w:t>
      </w:r>
      <w:r w:rsidRPr="00436631">
        <w:rPr>
          <w:i/>
          <w:iCs/>
        </w:rPr>
        <w:t>Therapeutic Goods Act 1989</w:t>
      </w:r>
      <w:r w:rsidRPr="00436631">
        <w:t>, such as licences to manufacture therapeutic goods (</w:t>
      </w:r>
      <w:r w:rsidR="00436631">
        <w:t xml:space="preserve">under </w:t>
      </w:r>
      <w:r w:rsidRPr="00436631">
        <w:t>Part 3-3</w:t>
      </w:r>
      <w:r w:rsidR="00436631">
        <w:t xml:space="preserve"> of that Act</w:t>
      </w:r>
      <w:r w:rsidRPr="00436631">
        <w:t xml:space="preserve">) and costs for patient access to medicinal cannabis drugs through the Therapeutic Goods Administration’s </w:t>
      </w:r>
      <w:r w:rsidR="00873682">
        <w:t xml:space="preserve">(TGA’s) </w:t>
      </w:r>
      <w:r w:rsidRPr="00436631">
        <w:t xml:space="preserve">Authorised Prescriber </w:t>
      </w:r>
      <w:r w:rsidR="00936F32">
        <w:t xml:space="preserve">Scheme </w:t>
      </w:r>
      <w:r w:rsidRPr="00436631">
        <w:t>and Special Access Scheme.</w:t>
      </w:r>
    </w:p>
    <w:p w14:paraId="6508B339" w14:textId="607804D7" w:rsidR="00550DCD" w:rsidRPr="005657BE" w:rsidRDefault="00550DCD" w:rsidP="001C2FAF">
      <w:pPr>
        <w:pStyle w:val="Heading2"/>
      </w:pPr>
      <w:bookmarkStart w:id="10" w:name="_Toc233895734"/>
      <w:r w:rsidRPr="005657BE">
        <w:t>2.</w:t>
      </w:r>
      <w:r w:rsidR="006B09AF">
        <w:t xml:space="preserve"> </w:t>
      </w:r>
      <w:r w:rsidRPr="005657BE">
        <w:t>Policy and statutory authority to cost recover</w:t>
      </w:r>
      <w:bookmarkEnd w:id="10"/>
    </w:p>
    <w:p w14:paraId="19D088C5" w14:textId="22B5735E" w:rsidR="00550DCD" w:rsidRPr="005657BE" w:rsidRDefault="008603C2" w:rsidP="00CB72E0">
      <w:pPr>
        <w:pStyle w:val="Heading3"/>
      </w:pPr>
      <w:bookmarkStart w:id="11" w:name="_Toc233895735"/>
      <w:r w:rsidRPr="005D4555">
        <w:rPr>
          <w:rStyle w:val="Heading2Char"/>
        </w:rPr>
        <w:t>2.1</w:t>
      </w:r>
      <w:r w:rsidR="006B09AF">
        <w:rPr>
          <w:rStyle w:val="Heading2Char"/>
        </w:rPr>
        <w:t xml:space="preserve"> </w:t>
      </w:r>
      <w:r w:rsidR="00550DCD" w:rsidRPr="005D4555">
        <w:rPr>
          <w:rStyle w:val="Heading2Char"/>
        </w:rPr>
        <w:t>Government policy</w:t>
      </w:r>
      <w:r>
        <w:rPr>
          <w:rStyle w:val="Heading2Char"/>
        </w:rPr>
        <w:t xml:space="preserve"> approval to cost recover</w:t>
      </w:r>
      <w:bookmarkEnd w:id="11"/>
    </w:p>
    <w:p w14:paraId="701BB917" w14:textId="2C52A679" w:rsidR="00550DCD" w:rsidRDefault="00550DCD" w:rsidP="00550DCD">
      <w:r>
        <w:t xml:space="preserve">In the 2015-16 Mid-Year Economic and Fiscal Outlook, the </w:t>
      </w:r>
      <w:r w:rsidR="00934486">
        <w:t>g</w:t>
      </w:r>
      <w:r>
        <w:t xml:space="preserve">overnment announced its intention to establish a Commonwealth licensing scheme, to be administered by the </w:t>
      </w:r>
      <w:r w:rsidR="00934486">
        <w:t>d</w:t>
      </w:r>
      <w:r>
        <w:t>epartment</w:t>
      </w:r>
      <w:r w:rsidR="0029492B">
        <w:rPr>
          <w:rStyle w:val="FootnoteReference"/>
        </w:rPr>
        <w:footnoteReference w:id="1"/>
      </w:r>
      <w:r>
        <w:t xml:space="preserve">, to regulate the cultivation of cannabis for medicinal and scientific use. </w:t>
      </w:r>
    </w:p>
    <w:p w14:paraId="7298AB27" w14:textId="2FAE4C41" w:rsidR="00550DCD" w:rsidRDefault="00550DCD" w:rsidP="00550DCD">
      <w:r>
        <w:t xml:space="preserve">Additionally, in the 2016-17 Budget, the </w:t>
      </w:r>
      <w:r w:rsidR="00934486">
        <w:t>g</w:t>
      </w:r>
      <w:r>
        <w:t>overnment announced that it would introduce legislation to allow charges to be imposed on cannabis-related licences granted under the Act. Any revenue collected will support the Scheme for the regulation of cannabis for medicinal and scientific use.</w:t>
      </w:r>
    </w:p>
    <w:p w14:paraId="65EAE47D" w14:textId="67D16E4C" w:rsidR="00550DCD" w:rsidRDefault="00550DCD" w:rsidP="00550DCD">
      <w:r>
        <w:lastRenderedPageBreak/>
        <w:t xml:space="preserve">Given the greater than anticipated interest in the Scheme, in the 2018-19 Mid-Year Economic and Fiscal Outlook, the </w:t>
      </w:r>
      <w:r w:rsidR="00934486">
        <w:t>g</w:t>
      </w:r>
      <w:r>
        <w:t xml:space="preserve">overnment increased resourcing to administer the Scheme and required the </w:t>
      </w:r>
      <w:r w:rsidR="00934486">
        <w:t>d</w:t>
      </w:r>
      <w:r>
        <w:t>epartment to review the cost recovery arrangements</w:t>
      </w:r>
      <w:r w:rsidR="0029492B">
        <w:rPr>
          <w:rStyle w:val="FootnoteReference"/>
        </w:rPr>
        <w:footnoteReference w:id="2"/>
      </w:r>
      <w:r>
        <w:t xml:space="preserve">. As a result of the review, the </w:t>
      </w:r>
      <w:r w:rsidR="00934486">
        <w:t>d</w:t>
      </w:r>
      <w:r>
        <w:t xml:space="preserve">epartment developed a proposal for amendments to fees and charges for the Scheme and undertook a detailed program of stakeholder engagement. </w:t>
      </w:r>
    </w:p>
    <w:p w14:paraId="7F4C69D8" w14:textId="68814F05" w:rsidR="00550DCD" w:rsidRDefault="00550DCD" w:rsidP="00550DCD">
      <w:r>
        <w:t xml:space="preserve">In the 2020-21 Budget, the </w:t>
      </w:r>
      <w:r w:rsidR="00934486">
        <w:t>g</w:t>
      </w:r>
      <w:r>
        <w:t>overnment announced the extension of cost recovery arrangements to medicinal cannabis-related manufacture licences and increased resourcing to meet the ongoing demands of administering the Scheme. Changes to fees and charges were outlined that commenced on 1</w:t>
      </w:r>
      <w:r w:rsidR="00672BEA">
        <w:t> </w:t>
      </w:r>
      <w:r>
        <w:t>November 2020.</w:t>
      </w:r>
    </w:p>
    <w:p w14:paraId="4D4DA83E" w14:textId="43C164DB" w:rsidR="008603C2" w:rsidRDefault="008603C2" w:rsidP="00550DCD">
      <w:r>
        <w:t xml:space="preserve">In the 2023-24 Budget, the </w:t>
      </w:r>
      <w:r w:rsidR="00934486">
        <w:t>g</w:t>
      </w:r>
      <w:r>
        <w:t>overnment approved revised cost recovery arrangements to align cost recovery fees and charges with the associated costs of managing the single, perpetual licence model for medicinal cannabis regulation</w:t>
      </w:r>
      <w:r w:rsidR="00936F32">
        <w:t xml:space="preserve"> and revised permits framework</w:t>
      </w:r>
      <w:r>
        <w:t>.</w:t>
      </w:r>
      <w:r w:rsidR="00E6215E">
        <w:t xml:space="preserve"> </w:t>
      </w:r>
      <w:r w:rsidR="008154A3">
        <w:t xml:space="preserve">Subsequent </w:t>
      </w:r>
      <w:r w:rsidR="00E6215E" w:rsidRPr="00E6215E">
        <w:t xml:space="preserve">changes to fees and charges commenced on 1 August 2023. </w:t>
      </w:r>
    </w:p>
    <w:p w14:paraId="31858CE3" w14:textId="0D0D44F2" w:rsidR="00550DCD" w:rsidRDefault="00550DCD" w:rsidP="00550DCD">
      <w:r>
        <w:t xml:space="preserve">There are no changes to the partial cost recovery arrangements that relate to non-commercial </w:t>
      </w:r>
      <w:r w:rsidR="003C1FD1">
        <w:t>medicinal cannabis licences.</w:t>
      </w:r>
      <w:r>
        <w:t xml:space="preserve"> It was determined that full recovery may reduce investment in research. The shortfall in costs will continue to be met through appropriation from the Australian Government.</w:t>
      </w:r>
    </w:p>
    <w:p w14:paraId="6B7ABF66" w14:textId="14945387" w:rsidR="00550DCD" w:rsidRPr="000442BC" w:rsidRDefault="008603C2" w:rsidP="00CB72E0">
      <w:pPr>
        <w:pStyle w:val="Heading3"/>
        <w:rPr>
          <w:rStyle w:val="Heading2Char"/>
        </w:rPr>
      </w:pPr>
      <w:bookmarkStart w:id="12" w:name="_Toc233895736"/>
      <w:r w:rsidRPr="000442BC">
        <w:rPr>
          <w:rStyle w:val="Heading2Char"/>
        </w:rPr>
        <w:t>2.2</w:t>
      </w:r>
      <w:r w:rsidR="006B09AF">
        <w:rPr>
          <w:rStyle w:val="Heading2Char"/>
        </w:rPr>
        <w:t xml:space="preserve"> </w:t>
      </w:r>
      <w:r w:rsidR="00550DCD" w:rsidRPr="000442BC">
        <w:rPr>
          <w:rStyle w:val="Heading2Char"/>
        </w:rPr>
        <w:t>Statutory authority to charge</w:t>
      </w:r>
      <w:bookmarkEnd w:id="12"/>
    </w:p>
    <w:p w14:paraId="5F0D8B36" w14:textId="511AB1D5" w:rsidR="00550DCD" w:rsidRDefault="00550DCD" w:rsidP="00550DCD">
      <w:r>
        <w:t>The Act</w:t>
      </w:r>
      <w:r w:rsidR="0029492B">
        <w:rPr>
          <w:rStyle w:val="FootnoteReference"/>
        </w:rPr>
        <w:footnoteReference w:id="3"/>
      </w:r>
      <w:r>
        <w:t xml:space="preserve"> allows for regulations that provide for the imposition of fees for any matters within it, including matters relating to the payment of fees and charges. </w:t>
      </w:r>
      <w:r w:rsidRPr="00566718">
        <w:rPr>
          <w:i/>
          <w:iCs/>
        </w:rPr>
        <w:t>The Narcotic Drugs Regulation 2016</w:t>
      </w:r>
      <w:r w:rsidRPr="00100F74">
        <w:t xml:space="preserve"> </w:t>
      </w:r>
      <w:r>
        <w:t>(Narcotic Drugs Regulation) is the instrument that specifies the fees related to applications and inspections.</w:t>
      </w:r>
    </w:p>
    <w:p w14:paraId="25A28AD5" w14:textId="09E7E964" w:rsidR="00550DCD" w:rsidRPr="00E84470" w:rsidRDefault="00550DCD" w:rsidP="00550DCD">
      <w:r>
        <w:t xml:space="preserve">The </w:t>
      </w:r>
      <w:r w:rsidRPr="000721B0">
        <w:rPr>
          <w:i/>
          <w:iCs/>
        </w:rPr>
        <w:t>Narcotic Drugs (Licence Charges) Act 2016</w:t>
      </w:r>
      <w:r>
        <w:t xml:space="preserve"> (Licence Charges Act) provides authority to impose a charge on a licence granted under the Act and that is in force within a specified period. </w:t>
      </w:r>
      <w:r w:rsidR="00B31445">
        <w:t xml:space="preserve">The </w:t>
      </w:r>
      <w:r w:rsidR="00B31445" w:rsidRPr="00E84470">
        <w:t xml:space="preserve">licence </w:t>
      </w:r>
      <w:r w:rsidRPr="00E84470">
        <w:t>charge assist</w:t>
      </w:r>
      <w:r w:rsidR="00B31445" w:rsidRPr="00E84470">
        <w:t>s</w:t>
      </w:r>
      <w:r w:rsidRPr="00E84470">
        <w:t xml:space="preserve"> the Commonwealth in recovering the costs of the administration, </w:t>
      </w:r>
      <w:r w:rsidRPr="005D4555">
        <w:t>monitoring and assessment of compliance</w:t>
      </w:r>
      <w:r w:rsidRPr="00E84470">
        <w:t xml:space="preserve"> with the requirements </w:t>
      </w:r>
      <w:r w:rsidR="00E84470" w:rsidRPr="00E84470">
        <w:t xml:space="preserve">of </w:t>
      </w:r>
      <w:r w:rsidRPr="00E84470">
        <w:t>the Act</w:t>
      </w:r>
      <w:r w:rsidR="00E84470" w:rsidRPr="00E84470">
        <w:t xml:space="preserve">, the </w:t>
      </w:r>
      <w:r w:rsidR="00E84470">
        <w:t>Na</w:t>
      </w:r>
      <w:r w:rsidR="008603C2">
        <w:t>r</w:t>
      </w:r>
      <w:r w:rsidR="00E84470">
        <w:t xml:space="preserve">cotic Drugs </w:t>
      </w:r>
      <w:r w:rsidR="00E84470" w:rsidRPr="00E84470">
        <w:t xml:space="preserve">Regulation, the </w:t>
      </w:r>
      <w:r w:rsidR="000715E7" w:rsidRPr="00E84470">
        <w:t>licence,</w:t>
      </w:r>
      <w:r w:rsidR="00E84470" w:rsidRPr="00E84470">
        <w:t xml:space="preserve"> and any permits</w:t>
      </w:r>
      <w:r w:rsidRPr="00E84470">
        <w:t>. Section</w:t>
      </w:r>
      <w:r w:rsidR="00672BEA" w:rsidRPr="00E84470">
        <w:t> </w:t>
      </w:r>
      <w:r w:rsidRPr="00E84470">
        <w:t xml:space="preserve">8 of the Licence Charges Act allows regulations to prescribe </w:t>
      </w:r>
      <w:r w:rsidR="00C83581" w:rsidRPr="00E84470">
        <w:t xml:space="preserve">the </w:t>
      </w:r>
      <w:r w:rsidRPr="00E84470">
        <w:t xml:space="preserve">amount of charges. </w:t>
      </w:r>
    </w:p>
    <w:p w14:paraId="08AC6427" w14:textId="32646799" w:rsidR="00145630" w:rsidRDefault="00550DCD" w:rsidP="00145630">
      <w:r w:rsidRPr="00E84470">
        <w:t>The</w:t>
      </w:r>
      <w:r w:rsidRPr="00E84470">
        <w:rPr>
          <w:i/>
          <w:iCs/>
        </w:rPr>
        <w:t xml:space="preserve"> </w:t>
      </w:r>
      <w:r w:rsidRPr="00566718">
        <w:rPr>
          <w:i/>
          <w:iCs/>
        </w:rPr>
        <w:t>Narcotic Drugs (Licence Charges) Regulation 2016</w:t>
      </w:r>
      <w:r w:rsidRPr="00E84470">
        <w:t xml:space="preserve"> (Licence Charges Regulation) specifies the period the charge is imposed, the amount and how the charge is calculated. It also provides for non-commercial </w:t>
      </w:r>
      <w:r w:rsidR="003572C0" w:rsidRPr="00E84470">
        <w:t xml:space="preserve">medicinal </w:t>
      </w:r>
      <w:r w:rsidRPr="005D4555">
        <w:t xml:space="preserve">cannabis licence holders to pay one licence charge for the period for which the licence is in force, instead of for each </w:t>
      </w:r>
      <w:r w:rsidR="006762D2" w:rsidRPr="005D4555">
        <w:t>12-month</w:t>
      </w:r>
      <w:r w:rsidRPr="005D4555">
        <w:t xml:space="preserve"> period that the licence is in force</w:t>
      </w:r>
      <w:r w:rsidR="00956927" w:rsidRPr="005D4555">
        <w:t xml:space="preserve"> as with perpetual commercial medicinal cannabis licences</w:t>
      </w:r>
      <w:r w:rsidR="007F3646" w:rsidRPr="005D4555">
        <w:t>.</w:t>
      </w:r>
      <w:r w:rsidRPr="00E84470">
        <w:t xml:space="preserve"> A</w:t>
      </w:r>
      <w:r>
        <w:t xml:space="preserve"> non-commercial </w:t>
      </w:r>
      <w:r w:rsidR="00CF14EC">
        <w:t xml:space="preserve">medicinal </w:t>
      </w:r>
      <w:r>
        <w:t>cannabis licence is defined in section</w:t>
      </w:r>
      <w:r w:rsidR="00672BEA">
        <w:t> </w:t>
      </w:r>
      <w:r>
        <w:t>54</w:t>
      </w:r>
      <w:r w:rsidR="00C970CA">
        <w:t>A</w:t>
      </w:r>
      <w:r>
        <w:t xml:space="preserve"> of the Narcotic Drugs Regulation</w:t>
      </w:r>
      <w:r w:rsidR="006B26AC">
        <w:t xml:space="preserve">. Non-commercial medicinal cannabis licences </w:t>
      </w:r>
      <w:r w:rsidR="00EB6AF7">
        <w:t xml:space="preserve">are </w:t>
      </w:r>
      <w:r w:rsidR="006B11F7">
        <w:t xml:space="preserve">generally </w:t>
      </w:r>
      <w:r w:rsidR="00EB6AF7">
        <w:t xml:space="preserve">not </w:t>
      </w:r>
      <w:r w:rsidR="006B26AC">
        <w:t xml:space="preserve">perpetual but issued for a </w:t>
      </w:r>
      <w:r w:rsidR="006B11F7">
        <w:t>relevant</w:t>
      </w:r>
      <w:r w:rsidR="007D2591">
        <w:t xml:space="preserve"> </w:t>
      </w:r>
      <w:r w:rsidR="006B26AC">
        <w:t xml:space="preserve">period </w:t>
      </w:r>
      <w:r w:rsidR="007D21DD">
        <w:t xml:space="preserve">related </w:t>
      </w:r>
      <w:r w:rsidR="006B26AC">
        <w:t>to the research</w:t>
      </w:r>
      <w:r w:rsidR="00B943D7">
        <w:t xml:space="preserve"> project timeline</w:t>
      </w:r>
      <w:r w:rsidR="006B26AC">
        <w:t xml:space="preserve"> </w:t>
      </w:r>
      <w:r w:rsidR="00CF14EC">
        <w:t xml:space="preserve">to be </w:t>
      </w:r>
      <w:r w:rsidR="006B26AC">
        <w:t>undertaken.</w:t>
      </w:r>
    </w:p>
    <w:p w14:paraId="7F149703" w14:textId="4E536707" w:rsidR="00F80D73" w:rsidRPr="00145630" w:rsidRDefault="00F80D73" w:rsidP="00145630">
      <w:r>
        <w:t>Changes to fees and charges are introduced by amendments</w:t>
      </w:r>
      <w:r w:rsidR="00EB0F4F">
        <w:t>, from time to time,</w:t>
      </w:r>
      <w:r>
        <w:t xml:space="preserve"> to the relevant regulations</w:t>
      </w:r>
      <w:r w:rsidR="00EB0F4F">
        <w:t xml:space="preserve"> above</w:t>
      </w:r>
      <w:r>
        <w:t xml:space="preserve">. </w:t>
      </w:r>
    </w:p>
    <w:p w14:paraId="3E0546F0" w14:textId="083359E1" w:rsidR="004547F6" w:rsidRDefault="004547F6" w:rsidP="001C2FAF">
      <w:pPr>
        <w:pStyle w:val="Heading2"/>
      </w:pPr>
      <w:bookmarkStart w:id="13" w:name="_Toc233895737"/>
      <w:r w:rsidRPr="00CB53E1">
        <w:lastRenderedPageBreak/>
        <w:t>3.</w:t>
      </w:r>
      <w:r w:rsidR="006B09AF">
        <w:t xml:space="preserve"> </w:t>
      </w:r>
      <w:r w:rsidRPr="00CB53E1">
        <w:t>Cost recovery model</w:t>
      </w:r>
      <w:bookmarkEnd w:id="13"/>
    </w:p>
    <w:p w14:paraId="197635A8" w14:textId="5A615F77" w:rsidR="004A55AE" w:rsidRPr="00202EA1" w:rsidRDefault="00496AD6" w:rsidP="00202EA1">
      <w:pPr>
        <w:pStyle w:val="CommentText"/>
        <w:rPr>
          <w:sz w:val="22"/>
          <w:szCs w:val="22"/>
        </w:rPr>
      </w:pPr>
      <w:r w:rsidRPr="00202EA1">
        <w:rPr>
          <w:sz w:val="22"/>
          <w:szCs w:val="22"/>
        </w:rPr>
        <w:t xml:space="preserve">The </w:t>
      </w:r>
      <w:r w:rsidR="004A55AE" w:rsidRPr="00202EA1">
        <w:rPr>
          <w:sz w:val="22"/>
          <w:szCs w:val="22"/>
        </w:rPr>
        <w:t xml:space="preserve">cost recovery arrangements provide for the imposition of both fees and levies (charges). The characteristics of a government activity determine the type of cost recovery charge used. There are </w:t>
      </w:r>
      <w:r w:rsidR="00B60205">
        <w:rPr>
          <w:sz w:val="22"/>
          <w:szCs w:val="22"/>
        </w:rPr>
        <w:t>3</w:t>
      </w:r>
      <w:r w:rsidR="00B60205" w:rsidRPr="00202EA1">
        <w:rPr>
          <w:sz w:val="22"/>
          <w:szCs w:val="22"/>
        </w:rPr>
        <w:t xml:space="preserve"> </w:t>
      </w:r>
      <w:r w:rsidR="004A55AE" w:rsidRPr="00202EA1">
        <w:rPr>
          <w:sz w:val="22"/>
          <w:szCs w:val="22"/>
        </w:rPr>
        <w:t>types of cost recovery charges</w:t>
      </w:r>
      <w:r w:rsidR="00E30198">
        <w:rPr>
          <w:sz w:val="22"/>
          <w:szCs w:val="22"/>
        </w:rPr>
        <w:t xml:space="preserve"> applied</w:t>
      </w:r>
      <w:r w:rsidR="00ED58D1">
        <w:rPr>
          <w:sz w:val="22"/>
          <w:szCs w:val="22"/>
        </w:rPr>
        <w:t xml:space="preserve"> to regulate the Scheme</w:t>
      </w:r>
      <w:r w:rsidR="004A55AE" w:rsidRPr="00202EA1">
        <w:rPr>
          <w:sz w:val="22"/>
          <w:szCs w:val="22"/>
        </w:rPr>
        <w:t>:</w:t>
      </w:r>
    </w:p>
    <w:p w14:paraId="54034FEB" w14:textId="3CEB380A" w:rsidR="004A55AE" w:rsidRDefault="004A55AE" w:rsidP="004A55AE">
      <w:pPr>
        <w:spacing w:after="120" w:line="240" w:lineRule="auto"/>
      </w:pPr>
      <w:r w:rsidRPr="00834E7D">
        <w:rPr>
          <w:b/>
          <w:bCs/>
        </w:rPr>
        <w:t>Cost recovery fees</w:t>
      </w:r>
      <w:r w:rsidRPr="00834E7D">
        <w:t xml:space="preserve"> will be charged where a direct relationship exists between the regulatory activity and the individual or organisation requesting that specific activity. All regulated entities are charged the same fee for the same activity. Under these circumstances, the activities performed, and their associated costs are driven by a specific need and demand created by the applicant. For example, applications for </w:t>
      </w:r>
      <w:r>
        <w:t xml:space="preserve">a </w:t>
      </w:r>
      <w:r w:rsidR="00241ADC">
        <w:t>m</w:t>
      </w:r>
      <w:r>
        <w:t xml:space="preserve">edicinal </w:t>
      </w:r>
      <w:r w:rsidR="00241ADC">
        <w:t>c</w:t>
      </w:r>
      <w:r>
        <w:t>annabis licence</w:t>
      </w:r>
      <w:r w:rsidRPr="00834E7D">
        <w:t xml:space="preserve"> will be charged a cost recovery fee</w:t>
      </w:r>
      <w:r>
        <w:t>.</w:t>
      </w:r>
    </w:p>
    <w:p w14:paraId="3089A512" w14:textId="02486564" w:rsidR="00896A12" w:rsidRPr="00896A12" w:rsidRDefault="00896A12" w:rsidP="004A55AE">
      <w:pPr>
        <w:spacing w:after="120" w:line="240" w:lineRule="auto"/>
      </w:pPr>
      <w:r w:rsidRPr="006D3A89">
        <w:t>A</w:t>
      </w:r>
      <w:r>
        <w:t xml:space="preserve"> cost recovery</w:t>
      </w:r>
      <w:r>
        <w:rPr>
          <w:b/>
          <w:bCs/>
        </w:rPr>
        <w:t xml:space="preserve"> </w:t>
      </w:r>
      <w:r w:rsidRPr="00896A12">
        <w:t>fee</w:t>
      </w:r>
      <w:r>
        <w:rPr>
          <w:b/>
          <w:bCs/>
        </w:rPr>
        <w:t xml:space="preserve"> </w:t>
      </w:r>
      <w:r>
        <w:t>is also payable for an inspection undertaken in relation to an application for a licence, permit or a licence/permit variation application (an application-based inspection).</w:t>
      </w:r>
      <w:r w:rsidR="003F3BCC">
        <w:t xml:space="preserve"> </w:t>
      </w:r>
    </w:p>
    <w:p w14:paraId="796E5D82" w14:textId="26D1B751" w:rsidR="00642017" w:rsidRPr="00202EA1" w:rsidRDefault="00202EA1" w:rsidP="00202EA1">
      <w:pPr>
        <w:pStyle w:val="CommentText"/>
        <w:rPr>
          <w:sz w:val="22"/>
          <w:szCs w:val="22"/>
        </w:rPr>
      </w:pPr>
      <w:r w:rsidRPr="00202EA1">
        <w:rPr>
          <w:rStyle w:val="CommentTextChar"/>
          <w:b/>
          <w:bCs/>
          <w:sz w:val="22"/>
          <w:szCs w:val="22"/>
        </w:rPr>
        <w:t xml:space="preserve">Cost recovery </w:t>
      </w:r>
      <w:r w:rsidR="003F3BCC">
        <w:rPr>
          <w:rStyle w:val="CommentTextChar"/>
          <w:b/>
          <w:bCs/>
          <w:sz w:val="22"/>
          <w:szCs w:val="22"/>
        </w:rPr>
        <w:t>charge (levy)</w:t>
      </w:r>
      <w:r w:rsidRPr="00202EA1">
        <w:rPr>
          <w:sz w:val="22"/>
          <w:szCs w:val="22"/>
        </w:rPr>
        <w:t xml:space="preserve"> </w:t>
      </w:r>
      <w:r w:rsidR="004A55AE" w:rsidRPr="00202EA1">
        <w:rPr>
          <w:sz w:val="22"/>
          <w:szCs w:val="22"/>
        </w:rPr>
        <w:t xml:space="preserve">will be charged when the cost of the activity can be reasonably attributed to a broader group of organisations (or individuals) rather than a single entity. In these instances, the level of demand for </w:t>
      </w:r>
      <w:r w:rsidR="00241ADC">
        <w:rPr>
          <w:sz w:val="22"/>
          <w:szCs w:val="22"/>
        </w:rPr>
        <w:t>g</w:t>
      </w:r>
      <w:r w:rsidR="004A55AE" w:rsidRPr="00202EA1">
        <w:rPr>
          <w:sz w:val="22"/>
          <w:szCs w:val="22"/>
        </w:rPr>
        <w:t xml:space="preserve">overnment activity or intervention is collectively driven by the industry as a whole rather than a single entity within it. </w:t>
      </w:r>
    </w:p>
    <w:p w14:paraId="487543F4" w14:textId="22982C7A" w:rsidR="00E70D6E" w:rsidRDefault="00642017" w:rsidP="00202EA1">
      <w:pPr>
        <w:shd w:val="clear" w:color="auto" w:fill="FFFFFF"/>
        <w:spacing w:before="0" w:after="90" w:line="300" w:lineRule="atLeast"/>
        <w:rPr>
          <w:szCs w:val="24"/>
        </w:rPr>
      </w:pPr>
      <w:r w:rsidRPr="006D3A89">
        <w:rPr>
          <w:b/>
          <w:bCs/>
          <w:szCs w:val="24"/>
        </w:rPr>
        <w:t xml:space="preserve">Inspection </w:t>
      </w:r>
      <w:r w:rsidR="00B93527">
        <w:rPr>
          <w:b/>
          <w:bCs/>
          <w:szCs w:val="24"/>
        </w:rPr>
        <w:t>c</w:t>
      </w:r>
      <w:r w:rsidR="00147ED1">
        <w:rPr>
          <w:b/>
          <w:bCs/>
          <w:szCs w:val="24"/>
        </w:rPr>
        <w:t>harge</w:t>
      </w:r>
      <w:r w:rsidR="00B8028A">
        <w:rPr>
          <w:b/>
          <w:bCs/>
          <w:szCs w:val="24"/>
        </w:rPr>
        <w:t>s</w:t>
      </w:r>
      <w:r w:rsidR="00147ED1">
        <w:rPr>
          <w:b/>
          <w:bCs/>
          <w:szCs w:val="24"/>
        </w:rPr>
        <w:t xml:space="preserve"> (levy)</w:t>
      </w:r>
      <w:r w:rsidRPr="007337E5">
        <w:rPr>
          <w:szCs w:val="24"/>
        </w:rPr>
        <w:t xml:space="preserve"> (e.g., Specific Cost Recovery Levy) </w:t>
      </w:r>
      <w:r>
        <w:rPr>
          <w:szCs w:val="24"/>
        </w:rPr>
        <w:t>–</w:t>
      </w:r>
      <w:r w:rsidRPr="007337E5">
        <w:rPr>
          <w:szCs w:val="24"/>
        </w:rPr>
        <w:t xml:space="preserve"> a</w:t>
      </w:r>
      <w:r>
        <w:rPr>
          <w:szCs w:val="24"/>
        </w:rPr>
        <w:t xml:space="preserve"> </w:t>
      </w:r>
      <w:r w:rsidRPr="007337E5">
        <w:rPr>
          <w:szCs w:val="24"/>
        </w:rPr>
        <w:t xml:space="preserve">charge that recovers the minimum efficient costs of </w:t>
      </w:r>
      <w:r w:rsidR="003F3BCC">
        <w:rPr>
          <w:szCs w:val="24"/>
        </w:rPr>
        <w:t xml:space="preserve">routine </w:t>
      </w:r>
      <w:r w:rsidRPr="007337E5">
        <w:rPr>
          <w:szCs w:val="24"/>
        </w:rPr>
        <w:t xml:space="preserve">regulatory </w:t>
      </w:r>
      <w:r w:rsidRPr="00B476D0">
        <w:rPr>
          <w:szCs w:val="24"/>
        </w:rPr>
        <w:t>inspections and verifications</w:t>
      </w:r>
      <w:r w:rsidRPr="007337E5">
        <w:rPr>
          <w:szCs w:val="24"/>
        </w:rPr>
        <w:t xml:space="preserve">. This cost recovery charge is based on the regulatory cost associated with the administrating and conducting </w:t>
      </w:r>
      <w:r>
        <w:rPr>
          <w:szCs w:val="24"/>
        </w:rPr>
        <w:t xml:space="preserve">of </w:t>
      </w:r>
      <w:r w:rsidRPr="007337E5">
        <w:rPr>
          <w:szCs w:val="24"/>
        </w:rPr>
        <w:t>inspection</w:t>
      </w:r>
      <w:r>
        <w:rPr>
          <w:szCs w:val="24"/>
        </w:rPr>
        <w:t>s</w:t>
      </w:r>
      <w:r w:rsidRPr="007337E5">
        <w:rPr>
          <w:szCs w:val="24"/>
        </w:rPr>
        <w:t xml:space="preserve"> </w:t>
      </w:r>
      <w:r w:rsidRPr="00B476D0">
        <w:rPr>
          <w:szCs w:val="24"/>
        </w:rPr>
        <w:t>or verification</w:t>
      </w:r>
      <w:r w:rsidR="00896A12">
        <w:rPr>
          <w:szCs w:val="24"/>
        </w:rPr>
        <w:t xml:space="preserve"> activities (such as for tip-offs)</w:t>
      </w:r>
      <w:r w:rsidRPr="00B476D0">
        <w:rPr>
          <w:szCs w:val="24"/>
        </w:rPr>
        <w:t>.</w:t>
      </w:r>
      <w:r w:rsidRPr="007337E5">
        <w:rPr>
          <w:szCs w:val="24"/>
        </w:rPr>
        <w:t xml:space="preserve"> </w:t>
      </w:r>
      <w:r w:rsidR="00DF1B60">
        <w:rPr>
          <w:szCs w:val="24"/>
        </w:rPr>
        <w:t>T</w:t>
      </w:r>
      <w:r w:rsidRPr="007337E5">
        <w:rPr>
          <w:szCs w:val="24"/>
        </w:rPr>
        <w:t xml:space="preserve">he charge will be imposed at the point-in-time the inspection </w:t>
      </w:r>
      <w:r w:rsidRPr="00B476D0">
        <w:rPr>
          <w:szCs w:val="24"/>
        </w:rPr>
        <w:t>or verification</w:t>
      </w:r>
      <w:r w:rsidRPr="007337E5">
        <w:rPr>
          <w:szCs w:val="24"/>
        </w:rPr>
        <w:t xml:space="preserve"> occurs. </w:t>
      </w:r>
    </w:p>
    <w:p w14:paraId="02B4D49C" w14:textId="77777777" w:rsidR="00496AD6" w:rsidRPr="004A55AE" w:rsidRDefault="00496AD6" w:rsidP="00CB72E0">
      <w:pPr>
        <w:pStyle w:val="Heading3"/>
      </w:pPr>
      <w:bookmarkStart w:id="14" w:name="_Toc233895738"/>
      <w:r w:rsidRPr="0039507E">
        <w:rPr>
          <w:rStyle w:val="Heading2Char"/>
        </w:rPr>
        <w:lastRenderedPageBreak/>
        <w:t>3.1</w:t>
      </w:r>
      <w:r w:rsidRPr="004A55AE">
        <w:t xml:space="preserve"> </w:t>
      </w:r>
      <w:r w:rsidRPr="0039507E">
        <w:rPr>
          <w:rStyle w:val="Heading2Char"/>
        </w:rPr>
        <w:t>Outputs and business processes of the regulatory activity</w:t>
      </w:r>
      <w:bookmarkEnd w:id="14"/>
    </w:p>
    <w:p w14:paraId="6E4D1659" w14:textId="2A4A8ECC" w:rsidR="00496AD6" w:rsidRDefault="00496AD6" w:rsidP="00CB72E0">
      <w:pPr>
        <w:pStyle w:val="Heading4"/>
      </w:pPr>
      <w:bookmarkStart w:id="15" w:name="_Toc233895739"/>
      <w:r>
        <w:t>Outputs</w:t>
      </w:r>
      <w:bookmarkEnd w:id="15"/>
    </w:p>
    <w:p w14:paraId="6079F65F" w14:textId="77777777" w:rsidR="0039507E" w:rsidRDefault="0039507E" w:rsidP="0039507E">
      <w:pPr>
        <w:keepNext/>
        <w:rPr>
          <w:rFonts w:cs="Segoe UI"/>
        </w:rPr>
      </w:pPr>
      <w:r>
        <w:rPr>
          <w:rFonts w:cs="Segoe UI"/>
        </w:rPr>
        <w:t xml:space="preserve">The activity-based cost recovery model has been developed based on the key business activities that result in a number of outputs. Each output is delivered through the completion of tasks or staff effort. </w:t>
      </w:r>
    </w:p>
    <w:p w14:paraId="5B885AD6" w14:textId="60565152" w:rsidR="00496AD6" w:rsidRPr="00496AD6" w:rsidRDefault="00496AD6" w:rsidP="006D3A89">
      <w:pPr>
        <w:keepNext/>
        <w:rPr>
          <w:rFonts w:cs="Segoe UI"/>
        </w:rPr>
      </w:pPr>
      <w:r>
        <w:rPr>
          <w:rFonts w:cs="Segoe UI"/>
        </w:rPr>
        <w:t>Figure 1 is a condensed example of the activities, outputs and tasks, the respective effort, and whether costs are recovered.</w:t>
      </w:r>
      <w:r w:rsidR="0088607F">
        <w:rPr>
          <w:rFonts w:cs="Segoe UI"/>
        </w:rPr>
        <w:t xml:space="preserve"> </w:t>
      </w:r>
      <w:r w:rsidR="00243D5F">
        <w:rPr>
          <w:rFonts w:cs="Segoe UI"/>
        </w:rPr>
        <w:t>This is not a complete list of all activities and outputs, rather it is an illustration of some business processes.</w:t>
      </w:r>
    </w:p>
    <w:p w14:paraId="4A4CF01A" w14:textId="1BC4141D" w:rsidR="003C7964" w:rsidRPr="00566718" w:rsidRDefault="00AF3ECD" w:rsidP="00877334">
      <w:pPr>
        <w:keepNext/>
        <w:rPr>
          <w:rFonts w:cs="Segoe UI"/>
          <w:b/>
          <w:bCs/>
        </w:rPr>
      </w:pPr>
      <w:r w:rsidRPr="00566718">
        <w:rPr>
          <w:rFonts w:eastAsia="Times New Roman" w:cs="Segoe UI"/>
          <w:b/>
          <w:bCs/>
          <w:noProof/>
          <w:sz w:val="24"/>
          <w:szCs w:val="24"/>
        </w:rPr>
        <mc:AlternateContent>
          <mc:Choice Requires="wpg">
            <w:drawing>
              <wp:anchor distT="0" distB="0" distL="114300" distR="114300" simplePos="0" relativeHeight="251658240" behindDoc="0" locked="0" layoutInCell="1" allowOverlap="1" wp14:anchorId="3D6A3B42" wp14:editId="1BC615EB">
                <wp:simplePos x="0" y="0"/>
                <wp:positionH relativeFrom="margin">
                  <wp:align>left</wp:align>
                </wp:positionH>
                <wp:positionV relativeFrom="paragraph">
                  <wp:posOffset>241069</wp:posOffset>
                </wp:positionV>
                <wp:extent cx="6608618" cy="6210302"/>
                <wp:effectExtent l="0" t="0" r="20955" b="19050"/>
                <wp:wrapNone/>
                <wp:docPr id="681" name="Group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8618" cy="6210302"/>
                          <a:chOff x="0" y="0"/>
                          <a:chExt cx="5781471" cy="4439726"/>
                        </a:xfrm>
                      </wpg:grpSpPr>
                      <wpg:grpSp>
                        <wpg:cNvPr id="23" name="Group 23"/>
                        <wpg:cNvGrpSpPr/>
                        <wpg:grpSpPr>
                          <a:xfrm>
                            <a:off x="63500" y="0"/>
                            <a:ext cx="5717971" cy="247165"/>
                            <a:chOff x="0" y="0"/>
                            <a:chExt cx="5717971" cy="247165"/>
                          </a:xfrm>
                        </wpg:grpSpPr>
                        <wps:wsp>
                          <wps:cNvPr id="24" name="Straight Connector 24"/>
                          <wps:cNvCnPr/>
                          <wps:spPr>
                            <a:xfrm>
                              <a:off x="2604615" y="138022"/>
                              <a:ext cx="178905" cy="0"/>
                            </a:xfrm>
                            <a:prstGeom prst="line">
                              <a:avLst/>
                            </a:prstGeom>
                            <a:noFill/>
                            <a:ln w="9525" cap="flat" cmpd="sng" algn="ctr">
                              <a:solidFill>
                                <a:srgbClr val="4F81BD">
                                  <a:shade val="95000"/>
                                  <a:satMod val="105000"/>
                                </a:srgbClr>
                              </a:solidFill>
                              <a:prstDash val="solid"/>
                            </a:ln>
                            <a:effectLst/>
                          </wps:spPr>
                          <wps:bodyPr/>
                        </wps:wsp>
                        <wps:wsp>
                          <wps:cNvPr id="26" name="Rectangle: Rounded Corners 26"/>
                          <wps:cNvSpPr/>
                          <wps:spPr>
                            <a:xfrm>
                              <a:off x="0" y="8626"/>
                              <a:ext cx="1172817" cy="238539"/>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7852DB0F" w14:textId="77777777" w:rsidR="00AF3ECD" w:rsidRPr="00F66308" w:rsidRDefault="00AF3ECD" w:rsidP="00AF3ECD">
                                <w:pPr>
                                  <w:jc w:val="center"/>
                                  <w:rPr>
                                    <w:rFonts w:cs="Segoe UI"/>
                                    <w:b/>
                                    <w:bCs/>
                                    <w:sz w:val="20"/>
                                  </w:rPr>
                                </w:pPr>
                                <w:r w:rsidRPr="00F66308">
                                  <w:rPr>
                                    <w:rFonts w:cs="Segoe UI"/>
                                    <w:b/>
                                    <w:bCs/>
                                    <w:sz w:val="20"/>
                                  </w:rPr>
                                  <w:t>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Rectangle: Rounded Corners 27"/>
                          <wps:cNvSpPr/>
                          <wps:spPr>
                            <a:xfrm>
                              <a:off x="1397479" y="8626"/>
                              <a:ext cx="1172817" cy="238539"/>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1DAAB780" w14:textId="77777777" w:rsidR="00AF3ECD" w:rsidRPr="00F66308" w:rsidRDefault="00AF3ECD" w:rsidP="00AF3ECD">
                                <w:pPr>
                                  <w:jc w:val="center"/>
                                  <w:rPr>
                                    <w:rFonts w:cs="Segoe UI"/>
                                    <w:b/>
                                    <w:bCs/>
                                    <w:sz w:val="20"/>
                                  </w:rPr>
                                </w:pPr>
                                <w:r w:rsidRPr="00F66308">
                                  <w:rPr>
                                    <w:rFonts w:cs="Segoe UI"/>
                                    <w:b/>
                                    <w:bCs/>
                                    <w:sz w:val="20"/>
                                  </w:rPr>
                                  <w:t>Outputs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Rounded Corners 28"/>
                          <wps:cNvSpPr/>
                          <wps:spPr>
                            <a:xfrm>
                              <a:off x="2812211" y="0"/>
                              <a:ext cx="1718310" cy="238125"/>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394E7674" w14:textId="77777777" w:rsidR="00AF3ECD" w:rsidRPr="00F66308" w:rsidRDefault="00AF3ECD" w:rsidP="00AF3ECD">
                                <w:pPr>
                                  <w:jc w:val="center"/>
                                  <w:rPr>
                                    <w:rFonts w:cs="Segoe UI"/>
                                    <w:b/>
                                    <w:bCs/>
                                    <w:sz w:val="20"/>
                                  </w:rPr>
                                </w:pPr>
                                <w:r>
                                  <w:rPr>
                                    <w:rFonts w:cs="Segoe UI"/>
                                    <w:b/>
                                    <w:bCs/>
                                    <w:sz w:val="20"/>
                                  </w:rPr>
                                  <w:t xml:space="preserve">Relative Process Effort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Straight Connector 29"/>
                          <wps:cNvCnPr/>
                          <wps:spPr>
                            <a:xfrm>
                              <a:off x="1196055" y="138022"/>
                              <a:ext cx="178905" cy="0"/>
                            </a:xfrm>
                            <a:prstGeom prst="line">
                              <a:avLst/>
                            </a:prstGeom>
                            <a:noFill/>
                            <a:ln w="9525" cap="flat" cmpd="sng" algn="ctr">
                              <a:solidFill>
                                <a:srgbClr val="4F81BD">
                                  <a:shade val="95000"/>
                                  <a:satMod val="105000"/>
                                </a:srgbClr>
                              </a:solidFill>
                              <a:prstDash val="solid"/>
                            </a:ln>
                            <a:effectLst/>
                          </wps:spPr>
                          <wps:bodyPr/>
                        </wps:wsp>
                        <wps:wsp>
                          <wps:cNvPr id="30" name="Rectangle: Rounded Corners 30"/>
                          <wps:cNvSpPr/>
                          <wps:spPr>
                            <a:xfrm>
                              <a:off x="4641011" y="4147"/>
                              <a:ext cx="1076960" cy="231141"/>
                            </a:xfrm>
                            <a:prstGeom prst="roundRect">
                              <a:avLst/>
                            </a:prstGeom>
                            <a:solidFill>
                              <a:srgbClr val="EEECE1">
                                <a:lumMod val="50000"/>
                              </a:srgbClr>
                            </a:solidFill>
                            <a:ln w="25400" cap="flat" cmpd="sng" algn="ctr">
                              <a:solidFill>
                                <a:srgbClr val="EEECE1">
                                  <a:lumMod val="50000"/>
                                </a:srgbClr>
                              </a:solidFill>
                              <a:prstDash val="solid"/>
                            </a:ln>
                            <a:effectLst/>
                          </wps:spPr>
                          <wps:txbx>
                            <w:txbxContent>
                              <w:p w14:paraId="12230886" w14:textId="77777777" w:rsidR="00AF3ECD" w:rsidRPr="00F66308" w:rsidRDefault="00AF3ECD" w:rsidP="00AF3ECD">
                                <w:pPr>
                                  <w:jc w:val="center"/>
                                  <w:rPr>
                                    <w:rFonts w:cs="Segoe UI"/>
                                    <w:b/>
                                    <w:bCs/>
                                    <w:sz w:val="20"/>
                                  </w:rPr>
                                </w:pPr>
                                <w:r>
                                  <w:rPr>
                                    <w:rFonts w:cs="Segoe UI"/>
                                    <w:b/>
                                    <w:bCs/>
                                    <w:sz w:val="20"/>
                                  </w:rPr>
                                  <w:t>Mechanism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80" name="Group 680"/>
                        <wpg:cNvGrpSpPr/>
                        <wpg:grpSpPr>
                          <a:xfrm>
                            <a:off x="0" y="393700"/>
                            <a:ext cx="5703570" cy="670560"/>
                            <a:chOff x="0" y="0"/>
                            <a:chExt cx="5703570" cy="670560"/>
                          </a:xfrm>
                        </wpg:grpSpPr>
                        <wps:wsp>
                          <wps:cNvPr id="667" name="Straight Connector 667"/>
                          <wps:cNvCnPr/>
                          <wps:spPr>
                            <a:xfrm>
                              <a:off x="1376624" y="105508"/>
                              <a:ext cx="1514646" cy="809"/>
                            </a:xfrm>
                            <a:prstGeom prst="line">
                              <a:avLst/>
                            </a:prstGeom>
                            <a:noFill/>
                            <a:ln w="9525" cap="flat" cmpd="sng" algn="ctr">
                              <a:solidFill>
                                <a:srgbClr val="4F81BD">
                                  <a:shade val="95000"/>
                                  <a:satMod val="105000"/>
                                </a:srgbClr>
                              </a:solidFill>
                              <a:prstDash val="solid"/>
                            </a:ln>
                            <a:effectLst/>
                          </wps:spPr>
                          <wps:bodyPr/>
                        </wps:wsp>
                        <wpg:grpSp>
                          <wpg:cNvPr id="32" name="Group 32"/>
                          <wpg:cNvGrpSpPr/>
                          <wpg:grpSpPr>
                            <a:xfrm>
                              <a:off x="0" y="0"/>
                              <a:ext cx="5703570" cy="670560"/>
                              <a:chOff x="-95202" y="25878"/>
                              <a:chExt cx="5705448" cy="665603"/>
                            </a:xfrm>
                          </wpg:grpSpPr>
                          <wps:wsp>
                            <wps:cNvPr id="33" name="Straight Connector 33"/>
                            <wps:cNvCnPr/>
                            <wps:spPr>
                              <a:xfrm>
                                <a:off x="1105105" y="362309"/>
                                <a:ext cx="170815" cy="0"/>
                              </a:xfrm>
                              <a:prstGeom prst="line">
                                <a:avLst/>
                              </a:prstGeom>
                              <a:noFill/>
                              <a:ln w="9525" cap="flat" cmpd="sng" algn="ctr">
                                <a:solidFill>
                                  <a:srgbClr val="4F81BD">
                                    <a:shade val="95000"/>
                                    <a:satMod val="105000"/>
                                  </a:srgbClr>
                                </a:solidFill>
                                <a:prstDash val="solid"/>
                              </a:ln>
                              <a:effectLst/>
                            </wps:spPr>
                            <wps:bodyPr/>
                          </wps:wsp>
                          <wps:wsp>
                            <wps:cNvPr id="38" name="Straight Connector 38"/>
                            <wps:cNvCnPr>
                              <a:endCxn id="555" idx="1"/>
                            </wps:cNvCnPr>
                            <wps:spPr>
                              <a:xfrm>
                                <a:off x="1270783" y="612733"/>
                                <a:ext cx="1515004" cy="802"/>
                              </a:xfrm>
                              <a:prstGeom prst="line">
                                <a:avLst/>
                              </a:prstGeom>
                              <a:noFill/>
                              <a:ln w="9525" cap="flat" cmpd="sng" algn="ctr">
                                <a:solidFill>
                                  <a:srgbClr val="4F81BD">
                                    <a:shade val="95000"/>
                                    <a:satMod val="105000"/>
                                  </a:srgbClr>
                                </a:solidFill>
                                <a:prstDash val="solid"/>
                              </a:ln>
                              <a:effectLst/>
                            </wps:spPr>
                            <wps:bodyPr/>
                          </wps:wsp>
                          <wps:wsp>
                            <wps:cNvPr id="39" name="Straight Connector 39"/>
                            <wps:cNvCnPr/>
                            <wps:spPr>
                              <a:xfrm flipV="1">
                                <a:off x="1281965" y="353757"/>
                                <a:ext cx="1514456" cy="1800"/>
                              </a:xfrm>
                              <a:prstGeom prst="line">
                                <a:avLst/>
                              </a:prstGeom>
                              <a:noFill/>
                              <a:ln w="9525" cap="flat" cmpd="sng" algn="ctr">
                                <a:solidFill>
                                  <a:srgbClr val="4F81BD">
                                    <a:shade val="95000"/>
                                    <a:satMod val="105000"/>
                                  </a:srgbClr>
                                </a:solidFill>
                                <a:prstDash val="solid"/>
                              </a:ln>
                              <a:effectLst/>
                            </wps:spPr>
                            <wps:bodyPr/>
                          </wps:wsp>
                          <wps:wsp>
                            <wps:cNvPr id="41" name="Rectangle 41"/>
                            <wps:cNvSpPr/>
                            <wps:spPr>
                              <a:xfrm>
                                <a:off x="-95202" y="258742"/>
                                <a:ext cx="1250939"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650AC1FD" w14:textId="77777777" w:rsidR="00AF3ECD" w:rsidRPr="00F66308" w:rsidRDefault="00AF3ECD" w:rsidP="00AF3ECD">
                                  <w:pPr>
                                    <w:jc w:val="center"/>
                                    <w:rPr>
                                      <w:rFonts w:cs="Segoe UI"/>
                                      <w:b/>
                                      <w:bCs/>
                                      <w:sz w:val="20"/>
                                    </w:rPr>
                                  </w:pPr>
                                  <w:r w:rsidRPr="00F66308">
                                    <w:rPr>
                                      <w:rFonts w:cs="Segoe UI"/>
                                      <w:b/>
                                      <w:bCs/>
                                      <w:sz w:val="20"/>
                                    </w:rPr>
                                    <w:t>Licences</w:t>
                                  </w:r>
                                </w:p>
                                <w:p w14:paraId="68C0E16C"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Rectangle 43"/>
                            <wps:cNvSpPr/>
                            <wps:spPr>
                              <a:xfrm>
                                <a:off x="1399900" y="32292"/>
                                <a:ext cx="1133368"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4A94D642" w14:textId="77777777" w:rsidR="00AF3ECD" w:rsidRPr="00231007" w:rsidRDefault="00AF3ECD" w:rsidP="00AF3ECD">
                                  <w:pPr>
                                    <w:jc w:val="center"/>
                                    <w:rPr>
                                      <w:rFonts w:cs="Segoe UI"/>
                                      <w:sz w:val="16"/>
                                      <w:szCs w:val="16"/>
                                    </w:rPr>
                                  </w:pPr>
                                  <w:r w:rsidRPr="00231007">
                                    <w:rPr>
                                      <w:rFonts w:cs="Segoe UI"/>
                                      <w:sz w:val="16"/>
                                      <w:szCs w:val="16"/>
                                    </w:rPr>
                                    <w:t>Licence Application</w:t>
                                  </w:r>
                                </w:p>
                                <w:p w14:paraId="4AEC7CA4"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Straight Connector 46"/>
                            <wps:cNvCnPr/>
                            <wps:spPr>
                              <a:xfrm flipH="1">
                                <a:off x="1275921" y="133737"/>
                                <a:ext cx="1660" cy="479722"/>
                              </a:xfrm>
                              <a:prstGeom prst="line">
                                <a:avLst/>
                              </a:prstGeom>
                              <a:noFill/>
                              <a:ln w="9525" cap="flat" cmpd="sng" algn="ctr">
                                <a:solidFill>
                                  <a:srgbClr val="4F81BD">
                                    <a:shade val="95000"/>
                                    <a:satMod val="105000"/>
                                  </a:srgbClr>
                                </a:solidFill>
                                <a:prstDash val="solid"/>
                              </a:ln>
                              <a:effectLst/>
                            </wps:spPr>
                            <wps:bodyPr/>
                          </wps:wsp>
                          <wps:wsp>
                            <wps:cNvPr id="47" name="Rectangle 47"/>
                            <wps:cNvSpPr/>
                            <wps:spPr>
                              <a:xfrm>
                                <a:off x="4600199" y="267406"/>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6D76712C" w14:textId="77777777" w:rsidR="00AF3ECD" w:rsidRPr="00231007" w:rsidRDefault="00AF3ECD" w:rsidP="00AF3ECD">
                                  <w:pPr>
                                    <w:jc w:val="center"/>
                                    <w:rPr>
                                      <w:rFonts w:cs="Segoe UI"/>
                                      <w:sz w:val="16"/>
                                      <w:szCs w:val="16"/>
                                    </w:rPr>
                                  </w:pPr>
                                  <w:r w:rsidRPr="00231007">
                                    <w:rPr>
                                      <w:rFonts w:cs="Segoe UI"/>
                                      <w:sz w:val="16"/>
                                      <w:szCs w:val="16"/>
                                    </w:rPr>
                                    <w:t>Annual Charge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ectangle 48"/>
                            <wps:cNvSpPr/>
                            <wps:spPr>
                              <a:xfrm>
                                <a:off x="4604275" y="517559"/>
                                <a:ext cx="1005971" cy="173922"/>
                              </a:xfrm>
                              <a:prstGeom prst="rect">
                                <a:avLst/>
                              </a:prstGeom>
                              <a:solidFill>
                                <a:schemeClr val="accent4">
                                  <a:lumMod val="60000"/>
                                  <a:lumOff val="40000"/>
                                </a:schemeClr>
                              </a:solidFill>
                              <a:ln w="6350" cap="flat" cmpd="sng" algn="ctr">
                                <a:solidFill>
                                  <a:srgbClr val="8064A2">
                                    <a:lumMod val="60000"/>
                                    <a:lumOff val="40000"/>
                                  </a:srgbClr>
                                </a:solidFill>
                                <a:prstDash val="solid"/>
                              </a:ln>
                              <a:effectLst/>
                            </wps:spPr>
                            <wps:txbx>
                              <w:txbxContent>
                                <w:p w14:paraId="73E09DC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ectangle 49"/>
                            <wps:cNvSpPr/>
                            <wps:spPr>
                              <a:xfrm>
                                <a:off x="4601732" y="25878"/>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0B1160EB"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51"/>
                            <wps:cNvSpPr/>
                            <wps:spPr>
                              <a:xfrm>
                                <a:off x="1397135" y="517387"/>
                                <a:ext cx="1136132" cy="173785"/>
                              </a:xfrm>
                              <a:prstGeom prst="rect">
                                <a:avLst/>
                              </a:prstGeom>
                              <a:solidFill>
                                <a:schemeClr val="accent4">
                                  <a:lumMod val="60000"/>
                                  <a:lumOff val="40000"/>
                                </a:schemeClr>
                              </a:solidFill>
                              <a:ln w="6350" cap="flat" cmpd="sng" algn="ctr">
                                <a:solidFill>
                                  <a:srgbClr val="8064A2">
                                    <a:lumMod val="60000"/>
                                    <a:lumOff val="40000"/>
                                  </a:srgbClr>
                                </a:solidFill>
                                <a:prstDash val="solid"/>
                              </a:ln>
                              <a:effectLst/>
                            </wps:spPr>
                            <wps:txbx>
                              <w:txbxContent>
                                <w:p w14:paraId="34BFBC76" w14:textId="77777777" w:rsidR="00AF3ECD" w:rsidRPr="00231007" w:rsidRDefault="00AF3ECD" w:rsidP="00AF3ECD">
                                  <w:pPr>
                                    <w:jc w:val="center"/>
                                    <w:rPr>
                                      <w:rFonts w:cs="Segoe UI"/>
                                      <w:sz w:val="16"/>
                                      <w:szCs w:val="16"/>
                                    </w:rPr>
                                  </w:pPr>
                                  <w:r w:rsidRPr="00231007">
                                    <w:rPr>
                                      <w:rFonts w:cs="Segoe UI"/>
                                      <w:sz w:val="16"/>
                                      <w:szCs w:val="16"/>
                                    </w:rPr>
                                    <w:t>Licence Suspension</w:t>
                                  </w:r>
                                </w:p>
                                <w:p w14:paraId="3AADD156"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Rectangle 54"/>
                            <wps:cNvSpPr/>
                            <wps:spPr>
                              <a:xfrm>
                                <a:off x="1399692" y="267320"/>
                                <a:ext cx="1133576"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39449B3F" w14:textId="77777777" w:rsidR="00AF3ECD" w:rsidRPr="00231007" w:rsidRDefault="00AF3ECD" w:rsidP="00AF3ECD">
                                  <w:pPr>
                                    <w:jc w:val="center"/>
                                    <w:rPr>
                                      <w:rFonts w:cs="Segoe UI"/>
                                      <w:sz w:val="16"/>
                                      <w:szCs w:val="16"/>
                                    </w:rPr>
                                  </w:pPr>
                                  <w:r w:rsidRPr="00231007">
                                    <w:rPr>
                                      <w:rFonts w:cs="Segoe UI"/>
                                      <w:sz w:val="16"/>
                                      <w:szCs w:val="16"/>
                                    </w:rPr>
                                    <w:t>Helpdesk Function</w:t>
                                  </w:r>
                                </w:p>
                                <w:p w14:paraId="180492E9"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30" name="Group 530"/>
                          <wpg:cNvGrpSpPr/>
                          <wpg:grpSpPr>
                            <a:xfrm>
                              <a:off x="2858756" y="45218"/>
                              <a:ext cx="1508125" cy="105410"/>
                              <a:chOff x="0" y="0"/>
                              <a:chExt cx="1509132" cy="104813"/>
                            </a:xfrm>
                            <a:solidFill>
                              <a:srgbClr val="9BBB59">
                                <a:lumMod val="60000"/>
                                <a:lumOff val="40000"/>
                              </a:srgbClr>
                            </a:solidFill>
                          </wpg:grpSpPr>
                          <wps:wsp>
                            <wps:cNvPr id="531" name="Arrow: Pentagon 531"/>
                            <wps:cNvSpPr/>
                            <wps:spPr>
                              <a:xfrm>
                                <a:off x="1380227"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3" name="Arrow: Pentagon 533"/>
                            <wps:cNvSpPr/>
                            <wps:spPr>
                              <a:xfrm>
                                <a:off x="0" y="1296"/>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4" name="Arrow: Pentagon 534"/>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5" name="Arrow: Pentagon 535"/>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0284B204"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6" name="Arrow: Pentagon 536"/>
                            <wps:cNvSpPr/>
                            <wps:spPr>
                              <a:xfrm>
                                <a:off x="1207698"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 name="Arrow: Pentagon 537"/>
                            <wps:cNvSpPr/>
                            <wps:spPr>
                              <a:xfrm>
                                <a:off x="1035170"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8" name="Arrow: Pentagon 538"/>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 name="Arrow: Pentagon 539"/>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0" name="Arrow: Pentagon 540"/>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41" name="Group 541"/>
                          <wpg:cNvGrpSpPr/>
                          <wpg:grpSpPr>
                            <a:xfrm>
                              <a:off x="2863780" y="276330"/>
                              <a:ext cx="982345" cy="104140"/>
                              <a:chOff x="0" y="0"/>
                              <a:chExt cx="982920" cy="103517"/>
                            </a:xfrm>
                            <a:solidFill>
                              <a:srgbClr val="9BBB59">
                                <a:lumMod val="60000"/>
                                <a:lumOff val="40000"/>
                              </a:srgbClr>
                            </a:solidFill>
                          </wpg:grpSpPr>
                          <wps:wsp>
                            <wps:cNvPr id="544" name="Arrow: Pentagon 544"/>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5" name="Arrow: Pentagon 545"/>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6" name="Arrow: Pentagon 546"/>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37ADEDDD"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9" name="Arrow: Pentagon 549"/>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0" name="Arrow: Pentagon 550"/>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1" name="Arrow: Pentagon 551"/>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52" name="Group 552"/>
                          <wpg:cNvGrpSpPr/>
                          <wpg:grpSpPr>
                            <a:xfrm>
                              <a:off x="2863780" y="527539"/>
                              <a:ext cx="1163952" cy="104469"/>
                              <a:chOff x="0" y="0"/>
                              <a:chExt cx="1164075" cy="103517"/>
                            </a:xfrm>
                            <a:solidFill>
                              <a:srgbClr val="8064A2">
                                <a:lumMod val="40000"/>
                                <a:lumOff val="60000"/>
                              </a:srgbClr>
                            </a:solidFill>
                          </wpg:grpSpPr>
                          <wps:wsp>
                            <wps:cNvPr id="555" name="Arrow: Pentagon 555"/>
                            <wps:cNvSpPr/>
                            <wps:spPr>
                              <a:xfrm>
                                <a:off x="0" y="0"/>
                                <a:ext cx="129396" cy="103517"/>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6" name="Arrow: Pentagon 556"/>
                            <wps:cNvSpPr/>
                            <wps:spPr>
                              <a:xfrm>
                                <a:off x="163902"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7" name="Arrow: Pentagon 557"/>
                            <wps:cNvSpPr/>
                            <wps:spPr>
                              <a:xfrm>
                                <a:off x="327804"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txbx>
                              <w:txbxContent>
                                <w:p w14:paraId="268B09C9"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9" name="Arrow: Pentagon 559"/>
                            <wps:cNvSpPr/>
                            <wps:spPr>
                              <a:xfrm>
                                <a:off x="1035170"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0" name="Arrow: Pentagon 560"/>
                            <wps:cNvSpPr/>
                            <wps:spPr>
                              <a:xfrm>
                                <a:off x="854015"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1" name="Arrow: Pentagon 561"/>
                            <wps:cNvSpPr/>
                            <wps:spPr>
                              <a:xfrm>
                                <a:off x="672861"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2" name="Arrow: Pentagon 562"/>
                            <wps:cNvSpPr/>
                            <wps:spPr>
                              <a:xfrm>
                                <a:off x="500332" y="0"/>
                                <a:ext cx="128905" cy="103505"/>
                              </a:xfrm>
                              <a:prstGeom prst="homePlate">
                                <a:avLst/>
                              </a:prstGeom>
                              <a:solidFill>
                                <a:schemeClr val="accent4">
                                  <a:lumMod val="60000"/>
                                  <a:lumOff val="40000"/>
                                </a:scheme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79" name="Group 679"/>
                        <wpg:cNvGrpSpPr/>
                        <wpg:grpSpPr>
                          <a:xfrm>
                            <a:off x="19050" y="1143000"/>
                            <a:ext cx="5686429" cy="681990"/>
                            <a:chOff x="0" y="0"/>
                            <a:chExt cx="5686429" cy="681990"/>
                          </a:xfrm>
                        </wpg:grpSpPr>
                        <wps:wsp>
                          <wps:cNvPr id="618" name="Straight Connector 618"/>
                          <wps:cNvCnPr/>
                          <wps:spPr>
                            <a:xfrm flipV="1">
                              <a:off x="1356527" y="105507"/>
                              <a:ext cx="1504315" cy="0"/>
                            </a:xfrm>
                            <a:prstGeom prst="line">
                              <a:avLst/>
                            </a:prstGeom>
                            <a:noFill/>
                            <a:ln w="9525" cap="flat" cmpd="sng" algn="ctr">
                              <a:solidFill>
                                <a:srgbClr val="4F81BD">
                                  <a:shade val="95000"/>
                                  <a:satMod val="105000"/>
                                </a:srgbClr>
                              </a:solidFill>
                              <a:prstDash val="solid"/>
                            </a:ln>
                            <a:effectLst/>
                          </wps:spPr>
                          <wps:bodyPr/>
                        </wps:wsp>
                        <wpg:grpSp>
                          <wpg:cNvPr id="57" name="Group 57"/>
                          <wpg:cNvGrpSpPr/>
                          <wpg:grpSpPr>
                            <a:xfrm>
                              <a:off x="0" y="0"/>
                              <a:ext cx="5686429" cy="681990"/>
                              <a:chOff x="-93937" y="8624"/>
                              <a:chExt cx="5687408" cy="682756"/>
                            </a:xfrm>
                          </wpg:grpSpPr>
                          <wps:wsp>
                            <wps:cNvPr id="58" name="Straight Connector 58"/>
                            <wps:cNvCnPr/>
                            <wps:spPr>
                              <a:xfrm>
                                <a:off x="1173145" y="362291"/>
                                <a:ext cx="96339" cy="0"/>
                              </a:xfrm>
                              <a:prstGeom prst="line">
                                <a:avLst/>
                              </a:prstGeom>
                              <a:noFill/>
                              <a:ln w="9525" cap="flat" cmpd="sng" algn="ctr">
                                <a:solidFill>
                                  <a:srgbClr val="4F81BD">
                                    <a:shade val="95000"/>
                                    <a:satMod val="105000"/>
                                  </a:srgbClr>
                                </a:solidFill>
                                <a:prstDash val="solid"/>
                              </a:ln>
                              <a:effectLst/>
                            </wps:spPr>
                            <wps:bodyPr/>
                          </wps:wsp>
                          <wps:wsp>
                            <wps:cNvPr id="59" name="Straight Connector 59"/>
                            <wps:cNvCnPr/>
                            <wps:spPr>
                              <a:xfrm flipV="1">
                                <a:off x="1265628" y="606904"/>
                                <a:ext cx="1483529" cy="8560"/>
                              </a:xfrm>
                              <a:prstGeom prst="line">
                                <a:avLst/>
                              </a:prstGeom>
                              <a:noFill/>
                              <a:ln w="9525" cap="flat" cmpd="sng" algn="ctr">
                                <a:solidFill>
                                  <a:srgbClr val="4F81BD">
                                    <a:shade val="95000"/>
                                    <a:satMod val="105000"/>
                                  </a:srgbClr>
                                </a:solidFill>
                                <a:prstDash val="solid"/>
                              </a:ln>
                              <a:effectLst/>
                            </wps:spPr>
                            <wps:bodyPr/>
                          </wps:wsp>
                          <wps:wsp>
                            <wps:cNvPr id="60" name="Straight Connector 60"/>
                            <wps:cNvCnPr/>
                            <wps:spPr>
                              <a:xfrm>
                                <a:off x="1264745" y="345375"/>
                                <a:ext cx="1483529" cy="0"/>
                              </a:xfrm>
                              <a:prstGeom prst="line">
                                <a:avLst/>
                              </a:prstGeom>
                              <a:noFill/>
                              <a:ln w="9525" cap="flat" cmpd="sng" algn="ctr">
                                <a:solidFill>
                                  <a:srgbClr val="4F81BD">
                                    <a:shade val="95000"/>
                                    <a:satMod val="105000"/>
                                  </a:srgbClr>
                                </a:solidFill>
                                <a:prstDash val="solid"/>
                              </a:ln>
                              <a:effectLst/>
                            </wps:spPr>
                            <wps:bodyPr/>
                          </wps:wsp>
                          <wps:wsp>
                            <wps:cNvPr id="61" name="Rectangle 61"/>
                            <wps:cNvSpPr/>
                            <wps:spPr>
                              <a:xfrm>
                                <a:off x="-93937" y="258779"/>
                                <a:ext cx="1250884"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3F032DF9" w14:textId="77777777" w:rsidR="00AF3ECD" w:rsidRDefault="00AF3ECD" w:rsidP="00AF3ECD">
                                  <w:pPr>
                                    <w:jc w:val="center"/>
                                  </w:pPr>
                                  <w:r>
                                    <w:rPr>
                                      <w:rFonts w:cs="Segoe UI"/>
                                      <w:b/>
                                      <w:bCs/>
                                      <w:sz w:val="20"/>
                                    </w:rPr>
                                    <w:t>Permits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Rectangle 63"/>
                            <wps:cNvSpPr/>
                            <wps:spPr>
                              <a:xfrm>
                                <a:off x="1381474" y="8624"/>
                                <a:ext cx="1130449"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78078E02" w14:textId="77777777" w:rsidR="00AF3ECD" w:rsidRPr="00231007" w:rsidRDefault="00AF3ECD" w:rsidP="00AF3ECD">
                                  <w:pPr>
                                    <w:jc w:val="center"/>
                                    <w:rPr>
                                      <w:rFonts w:cs="Segoe UI"/>
                                      <w:sz w:val="16"/>
                                      <w:szCs w:val="16"/>
                                    </w:rPr>
                                  </w:pPr>
                                  <w:r w:rsidRPr="00231007">
                                    <w:rPr>
                                      <w:rFonts w:cs="Segoe UI"/>
                                      <w:sz w:val="16"/>
                                      <w:szCs w:val="16"/>
                                    </w:rPr>
                                    <w:t>Permit Application</w:t>
                                  </w:r>
                                </w:p>
                                <w:p w14:paraId="54DFD9C9"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Straight Connector 66"/>
                            <wps:cNvCnPr/>
                            <wps:spPr>
                              <a:xfrm>
                                <a:off x="1267123" y="120700"/>
                                <a:ext cx="0" cy="500025"/>
                              </a:xfrm>
                              <a:prstGeom prst="line">
                                <a:avLst/>
                              </a:prstGeom>
                              <a:noFill/>
                              <a:ln w="9525" cap="flat" cmpd="sng" algn="ctr">
                                <a:solidFill>
                                  <a:srgbClr val="4F81BD">
                                    <a:shade val="95000"/>
                                    <a:satMod val="105000"/>
                                  </a:srgbClr>
                                </a:solidFill>
                                <a:prstDash val="solid"/>
                              </a:ln>
                              <a:effectLst/>
                            </wps:spPr>
                            <wps:bodyPr/>
                          </wps:wsp>
                          <wps:wsp>
                            <wps:cNvPr id="67" name="Rectangle 67"/>
                            <wps:cNvSpPr/>
                            <wps:spPr>
                              <a:xfrm>
                                <a:off x="4587500" y="267406"/>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2AB2E5FD" w14:textId="77777777" w:rsidR="00AF3ECD" w:rsidRPr="00231007" w:rsidRDefault="00AF3ECD" w:rsidP="00AF3ECD">
                                  <w:pPr>
                                    <w:jc w:val="center"/>
                                    <w:rPr>
                                      <w:rFonts w:cs="Segoe UI"/>
                                      <w:sz w:val="16"/>
                                      <w:szCs w:val="16"/>
                                    </w:rPr>
                                  </w:pPr>
                                  <w:r w:rsidRPr="00231007">
                                    <w:rPr>
                                      <w:rFonts w:cs="Segoe UI"/>
                                      <w:sz w:val="16"/>
                                      <w:szCs w:val="16"/>
                                    </w:rPr>
                                    <w:t>Annual Charge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Rectangle 68"/>
                            <wps:cNvSpPr/>
                            <wps:spPr>
                              <a:xfrm>
                                <a:off x="4597381" y="517458"/>
                                <a:ext cx="987425" cy="17392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2C2DD8F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Rectangle 69"/>
                            <wps:cNvSpPr/>
                            <wps:spPr>
                              <a:xfrm>
                                <a:off x="4583425" y="25878"/>
                                <a:ext cx="1005971" cy="173922"/>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75E8CB66"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Rectangle 71"/>
                            <wps:cNvSpPr/>
                            <wps:spPr>
                              <a:xfrm>
                                <a:off x="1382029" y="496058"/>
                                <a:ext cx="1117485" cy="182156"/>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7ED0022F" w14:textId="77777777" w:rsidR="00AF3ECD" w:rsidRPr="00231007" w:rsidRDefault="00AF3ECD" w:rsidP="00AF3ECD">
                                  <w:pPr>
                                    <w:jc w:val="center"/>
                                    <w:rPr>
                                      <w:rFonts w:cs="Segoe UI"/>
                                      <w:sz w:val="16"/>
                                      <w:szCs w:val="16"/>
                                    </w:rPr>
                                  </w:pPr>
                                  <w:r w:rsidRPr="00231007">
                                    <w:rPr>
                                      <w:rFonts w:cs="Segoe UI"/>
                                      <w:sz w:val="16"/>
                                      <w:szCs w:val="16"/>
                                    </w:rPr>
                                    <w:t>Advice to Government</w:t>
                                  </w:r>
                                </w:p>
                                <w:p w14:paraId="0CF0C847"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Rectangle 74"/>
                            <wps:cNvSpPr/>
                            <wps:spPr>
                              <a:xfrm>
                                <a:off x="1382149" y="267321"/>
                                <a:ext cx="1131758" cy="15449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0C40015F" w14:textId="77777777" w:rsidR="00AF3ECD" w:rsidRPr="00231007" w:rsidRDefault="00AF3ECD" w:rsidP="00AF3ECD">
                                  <w:pPr>
                                    <w:jc w:val="center"/>
                                    <w:rPr>
                                      <w:sz w:val="18"/>
                                      <w:szCs w:val="18"/>
                                    </w:rPr>
                                  </w:pPr>
                                  <w:r w:rsidRPr="00231007">
                                    <w:rPr>
                                      <w:rFonts w:cs="Segoe UI"/>
                                      <w:sz w:val="16"/>
                                      <w:szCs w:val="16"/>
                                    </w:rPr>
                                    <w:t>Permit Documentation</w:t>
                                  </w:r>
                                </w:p>
                                <w:p w14:paraId="0E81481F" w14:textId="77777777" w:rsidR="00AF3ECD" w:rsidRPr="00AB0CC6" w:rsidRDefault="00AF3ECD" w:rsidP="00AF3ECD">
                                  <w:pPr>
                                    <w:jc w:val="center"/>
                                    <w:rPr>
                                      <w:rFonts w:cs="Segoe UI"/>
                                      <w:b/>
                                      <w:bCs/>
                                      <w:sz w:val="16"/>
                                      <w:szCs w:val="16"/>
                                    </w:rPr>
                                  </w:pPr>
                                </w:p>
                                <w:p w14:paraId="10B87FFE" w14:textId="77777777" w:rsidR="00AF3ECD" w:rsidRPr="001C1DCD"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63" name="Group 563"/>
                          <wpg:cNvGrpSpPr/>
                          <wpg:grpSpPr>
                            <a:xfrm>
                              <a:off x="2838659" y="45217"/>
                              <a:ext cx="982345" cy="102870"/>
                              <a:chOff x="0" y="0"/>
                              <a:chExt cx="982920" cy="103517"/>
                            </a:xfrm>
                            <a:solidFill>
                              <a:srgbClr val="9BBB59">
                                <a:lumMod val="60000"/>
                                <a:lumOff val="40000"/>
                              </a:srgbClr>
                            </a:solidFill>
                          </wpg:grpSpPr>
                          <wps:wsp>
                            <wps:cNvPr id="566" name="Arrow: Pentagon 566"/>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7" name="Arrow: Pentagon 567"/>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8" name="Arrow: Pentagon 568"/>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1112E5A1"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 name="Arrow: Pentagon 571"/>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2" name="Arrow: Pentagon 572"/>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3" name="Arrow: Pentagon 573"/>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574" name="Group 574"/>
                          <wpg:cNvGrpSpPr/>
                          <wpg:grpSpPr>
                            <a:xfrm>
                              <a:off x="2838659" y="276329"/>
                              <a:ext cx="801535" cy="103500"/>
                              <a:chOff x="0" y="0"/>
                              <a:chExt cx="801766" cy="103517"/>
                            </a:xfrm>
                            <a:solidFill>
                              <a:srgbClr val="9BBB59">
                                <a:lumMod val="60000"/>
                                <a:lumOff val="40000"/>
                              </a:srgbClr>
                            </a:solidFill>
                          </wpg:grpSpPr>
                          <wps:wsp>
                            <wps:cNvPr id="577" name="Arrow: Pentagon 577"/>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8" name="Arrow: Pentagon 578"/>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9" name="Arrow: Pentagon 579"/>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1D00075D"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3" name="Arrow: Pentagon 583"/>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4" name="Arrow: Pentagon 584"/>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88" name="Arrow: Pentagon 588"/>
                          <wps:cNvSpPr/>
                          <wps:spPr>
                            <a:xfrm>
                              <a:off x="2843683" y="532562"/>
                              <a:ext cx="128905" cy="102870"/>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78" name="Group 678"/>
                        <wpg:cNvGrpSpPr/>
                        <wpg:grpSpPr>
                          <a:xfrm>
                            <a:off x="6351" y="1911332"/>
                            <a:ext cx="5692139" cy="659148"/>
                            <a:chOff x="30145" y="-18"/>
                            <a:chExt cx="5692761" cy="659148"/>
                          </a:xfrm>
                        </wpg:grpSpPr>
                        <wpg:grpSp>
                          <wpg:cNvPr id="675" name="Group 675"/>
                          <wpg:cNvGrpSpPr/>
                          <wpg:grpSpPr>
                            <a:xfrm>
                              <a:off x="4717335" y="0"/>
                              <a:ext cx="1005571" cy="659084"/>
                              <a:chOff x="-366" y="0"/>
                              <a:chExt cx="1005571" cy="659084"/>
                            </a:xfrm>
                          </wpg:grpSpPr>
                          <wps:wsp>
                            <wps:cNvPr id="93" name="Rectangle 93"/>
                            <wps:cNvSpPr/>
                            <wps:spPr>
                              <a:xfrm>
                                <a:off x="0" y="238125"/>
                                <a:ext cx="1005205" cy="17335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25274544" w14:textId="77777777" w:rsidR="00AF3ECD" w:rsidRPr="00231007" w:rsidRDefault="00AF3ECD" w:rsidP="00AF3ECD">
                                  <w:pPr>
                                    <w:jc w:val="center"/>
                                    <w:rPr>
                                      <w:rFonts w:cs="Segoe UI"/>
                                      <w:sz w:val="16"/>
                                      <w:szCs w:val="16"/>
                                    </w:rPr>
                                  </w:pPr>
                                  <w:r w:rsidRPr="00231007">
                                    <w:rPr>
                                      <w:rFonts w:cs="Segoe UI"/>
                                      <w:sz w:val="16"/>
                                      <w:szCs w:val="16"/>
                                    </w:rPr>
                                    <w:t>Annual Charge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Rectangle 94"/>
                            <wps:cNvSpPr/>
                            <wps:spPr>
                              <a:xfrm>
                                <a:off x="-366" y="485707"/>
                                <a:ext cx="1003746" cy="173377"/>
                              </a:xfrm>
                              <a:prstGeom prst="rect">
                                <a:avLst/>
                              </a:prstGeom>
                              <a:solidFill>
                                <a:srgbClr val="8064A2">
                                  <a:lumMod val="40000"/>
                                  <a:lumOff val="60000"/>
                                </a:srgbClr>
                              </a:solidFill>
                              <a:ln w="6350" cap="flat" cmpd="sng" algn="ctr">
                                <a:solidFill>
                                  <a:srgbClr val="8064A2">
                                    <a:lumMod val="60000"/>
                                    <a:lumOff val="40000"/>
                                  </a:srgbClr>
                                </a:solidFill>
                                <a:prstDash val="solid"/>
                              </a:ln>
                              <a:effectLst/>
                            </wps:spPr>
                            <wps:txbx>
                              <w:txbxContent>
                                <w:p w14:paraId="6E990A4E" w14:textId="67A1EC8C" w:rsidR="00AF3ECD" w:rsidRPr="00231007" w:rsidRDefault="00AF3ECD" w:rsidP="007508FA">
                                  <w:pPr>
                                    <w:spacing w:before="0"/>
                                    <w:jc w:val="center"/>
                                    <w:rPr>
                                      <w:rFonts w:cs="Segoe UI"/>
                                      <w:sz w:val="16"/>
                                      <w:szCs w:val="16"/>
                                    </w:rPr>
                                  </w:pPr>
                                  <w:r w:rsidRPr="00231007">
                                    <w:rPr>
                                      <w:rFonts w:cs="Segoe UI"/>
                                      <w:sz w:val="16"/>
                                      <w:szCs w:val="16"/>
                                    </w:rPr>
                                    <w:t>Not Cost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Rectangle 95"/>
                            <wps:cNvSpPr/>
                            <wps:spPr>
                              <a:xfrm>
                                <a:off x="0" y="0"/>
                                <a:ext cx="1005205" cy="17335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002D52EB" w14:textId="49FCA228" w:rsidR="00AF3ECD" w:rsidRPr="00231007" w:rsidRDefault="00AF3ECD" w:rsidP="00AF3ECD">
                                  <w:pPr>
                                    <w:jc w:val="center"/>
                                    <w:rPr>
                                      <w:rFonts w:cs="Segoe UI"/>
                                      <w:sz w:val="16"/>
                                      <w:szCs w:val="16"/>
                                    </w:rPr>
                                  </w:pPr>
                                  <w:r w:rsidRPr="00231007">
                                    <w:rPr>
                                      <w:rFonts w:cs="Segoe UI"/>
                                      <w:sz w:val="16"/>
                                      <w:szCs w:val="16"/>
                                    </w:rPr>
                                    <w:t xml:space="preserve">Inspection </w:t>
                                  </w:r>
                                  <w:r w:rsidR="0088607F">
                                    <w:rPr>
                                      <w:rFonts w:cs="Segoe UI"/>
                                      <w:sz w:val="16"/>
                                      <w:szCs w:val="16"/>
                                    </w:rPr>
                                    <w:t>Fee</w:t>
                                  </w:r>
                                  <w:r w:rsidR="0088607F" w:rsidRPr="00231007">
                                    <w:rPr>
                                      <w:rFonts w:cs="Segoe UI"/>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77" name="Group 677"/>
                          <wpg:cNvGrpSpPr/>
                          <wpg:grpSpPr>
                            <a:xfrm>
                              <a:off x="30145" y="-18"/>
                              <a:ext cx="3285626" cy="659148"/>
                              <a:chOff x="30145" y="-18"/>
                              <a:chExt cx="3285626" cy="659148"/>
                            </a:xfrm>
                          </wpg:grpSpPr>
                          <wpg:grpSp>
                            <wpg:cNvPr id="673" name="Group 673"/>
                            <wpg:cNvGrpSpPr/>
                            <wpg:grpSpPr>
                              <a:xfrm>
                                <a:off x="30145" y="-18"/>
                                <a:ext cx="2880060" cy="659148"/>
                                <a:chOff x="30151" y="-18"/>
                                <a:chExt cx="2880645" cy="659148"/>
                              </a:xfrm>
                            </wpg:grpSpPr>
                            <wps:wsp>
                              <wps:cNvPr id="92" name="Straight Connector 92"/>
                              <wps:cNvCnPr/>
                              <wps:spPr>
                                <a:xfrm>
                                  <a:off x="1371600" y="95250"/>
                                  <a:ext cx="0" cy="498871"/>
                                </a:xfrm>
                                <a:prstGeom prst="line">
                                  <a:avLst/>
                                </a:prstGeom>
                                <a:noFill/>
                                <a:ln w="9525" cap="flat" cmpd="sng" algn="ctr">
                                  <a:solidFill>
                                    <a:srgbClr val="4F81BD">
                                      <a:shade val="95000"/>
                                      <a:satMod val="105000"/>
                                    </a:srgbClr>
                                  </a:solidFill>
                                  <a:prstDash val="solid"/>
                                </a:ln>
                                <a:effectLst/>
                              </wps:spPr>
                              <wps:bodyPr/>
                            </wps:wsp>
                            <wpg:grpSp>
                              <wpg:cNvPr id="672" name="Group 672"/>
                              <wpg:cNvGrpSpPr/>
                              <wpg:grpSpPr>
                                <a:xfrm>
                                  <a:off x="30151" y="-18"/>
                                  <a:ext cx="2880645" cy="659148"/>
                                  <a:chOff x="30151" y="-18"/>
                                  <a:chExt cx="2880645" cy="659148"/>
                                </a:xfrm>
                              </wpg:grpSpPr>
                              <wps:wsp>
                                <wps:cNvPr id="624" name="Straight Connector 624"/>
                                <wps:cNvCnPr>
                                  <a:stCxn id="87" idx="3"/>
                                </wps:cNvCnPr>
                                <wps:spPr>
                                  <a:xfrm flipV="1">
                                    <a:off x="1271786" y="333354"/>
                                    <a:ext cx="1602808" cy="55904"/>
                                  </a:xfrm>
                                  <a:prstGeom prst="line">
                                    <a:avLst/>
                                  </a:prstGeom>
                                  <a:noFill/>
                                  <a:ln w="9525" cap="flat" cmpd="sng" algn="ctr">
                                    <a:solidFill>
                                      <a:srgbClr val="4F81BD">
                                        <a:shade val="95000"/>
                                        <a:satMod val="105000"/>
                                      </a:srgbClr>
                                    </a:solidFill>
                                    <a:prstDash val="solid"/>
                                  </a:ln>
                                  <a:effectLst/>
                                </wps:spPr>
                                <wps:bodyPr/>
                              </wps:wsp>
                              <wps:wsp>
                                <wps:cNvPr id="623" name="Straight Connector 623"/>
                                <wps:cNvCnPr/>
                                <wps:spPr>
                                  <a:xfrm flipV="1">
                                    <a:off x="1371600" y="85725"/>
                                    <a:ext cx="1529715" cy="6350"/>
                                  </a:xfrm>
                                  <a:prstGeom prst="line">
                                    <a:avLst/>
                                  </a:prstGeom>
                                  <a:noFill/>
                                  <a:ln w="9525" cap="flat" cmpd="sng" algn="ctr">
                                    <a:solidFill>
                                      <a:srgbClr val="4F81BD">
                                        <a:shade val="95000"/>
                                        <a:satMod val="105000"/>
                                      </a:srgbClr>
                                    </a:solidFill>
                                    <a:prstDash val="solid"/>
                                  </a:ln>
                                  <a:effectLst/>
                                </wps:spPr>
                                <wps:bodyPr/>
                              </wps:wsp>
                              <wps:wsp>
                                <wps:cNvPr id="86" name="Straight Connector 86"/>
                                <wps:cNvCnPr/>
                                <wps:spPr>
                                  <a:xfrm flipV="1">
                                    <a:off x="1371600" y="590550"/>
                                    <a:ext cx="1539196" cy="356"/>
                                  </a:xfrm>
                                  <a:prstGeom prst="line">
                                    <a:avLst/>
                                  </a:prstGeom>
                                  <a:noFill/>
                                  <a:ln w="9525" cap="flat" cmpd="sng" algn="ctr">
                                    <a:solidFill>
                                      <a:srgbClr val="4F81BD">
                                        <a:shade val="95000"/>
                                        <a:satMod val="105000"/>
                                      </a:srgbClr>
                                    </a:solidFill>
                                    <a:prstDash val="solid"/>
                                  </a:ln>
                                  <a:effectLst/>
                                </wps:spPr>
                                <wps:bodyPr/>
                              </wps:wsp>
                              <wps:wsp>
                                <wps:cNvPr id="87" name="Rectangle 87"/>
                                <wps:cNvSpPr/>
                                <wps:spPr>
                                  <a:xfrm>
                                    <a:off x="30151" y="228579"/>
                                    <a:ext cx="1241636" cy="321357"/>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65D2A928" w14:textId="21209B91" w:rsidR="00AF3ECD" w:rsidRDefault="00AF3ECD" w:rsidP="00AF3ECD">
                                      <w:pPr>
                                        <w:jc w:val="center"/>
                                      </w:pPr>
                                      <w:r>
                                        <w:rPr>
                                          <w:rFonts w:cs="Segoe UI"/>
                                          <w:b/>
                                          <w:bCs/>
                                          <w:sz w:val="20"/>
                                        </w:rPr>
                                        <w:t>Monitoring</w:t>
                                      </w:r>
                                      <w:r w:rsidR="007508FA">
                                        <w:rPr>
                                          <w:rFonts w:cs="Segoe UI"/>
                                          <w:b/>
                                          <w:bCs/>
                                          <w:sz w:val="20"/>
                                        </w:rPr>
                                        <w:t xml:space="preserve"> and Compliance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Rectangle 89"/>
                                <wps:cNvSpPr/>
                                <wps:spPr>
                                  <a:xfrm>
                                    <a:off x="1495386" y="-18"/>
                                    <a:ext cx="1135638" cy="192771"/>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5DB04EAE" w14:textId="7B3BA1A6" w:rsidR="00AF3ECD" w:rsidRPr="00231007" w:rsidRDefault="00AF3ECD" w:rsidP="0088607F">
                                      <w:pPr>
                                        <w:spacing w:before="0" w:line="140" w:lineRule="atLeast"/>
                                        <w:jc w:val="center"/>
                                        <w:rPr>
                                          <w:rFonts w:cs="Segoe UI"/>
                                          <w:sz w:val="16"/>
                                          <w:szCs w:val="16"/>
                                        </w:rPr>
                                      </w:pPr>
                                      <w:r w:rsidRPr="00231007">
                                        <w:rPr>
                                          <w:rFonts w:cs="Segoe UI"/>
                                          <w:sz w:val="16"/>
                                          <w:szCs w:val="16"/>
                                        </w:rPr>
                                        <w:t>Application</w:t>
                                      </w:r>
                                      <w:r w:rsidR="0088607F">
                                        <w:rPr>
                                          <w:rFonts w:cs="Segoe UI"/>
                                          <w:sz w:val="16"/>
                                          <w:szCs w:val="16"/>
                                        </w:rPr>
                                        <w:t>-based</w:t>
                                      </w:r>
                                      <w:r w:rsidR="00202EA1">
                                        <w:rPr>
                                          <w:rFonts w:cs="Segoe UI"/>
                                          <w:sz w:val="16"/>
                                          <w:szCs w:val="16"/>
                                        </w:rPr>
                                        <w:t xml:space="preserve"> </w:t>
                                      </w:r>
                                      <w:r w:rsidRPr="00231007">
                                        <w:rPr>
                                          <w:rFonts w:cs="Segoe UI"/>
                                          <w:sz w:val="16"/>
                                          <w:szCs w:val="16"/>
                                        </w:rPr>
                                        <w:t>Inspection</w:t>
                                      </w:r>
                                    </w:p>
                                    <w:p w14:paraId="4FC747B2"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Rectangle 97"/>
                                <wps:cNvSpPr/>
                                <wps:spPr>
                                  <a:xfrm>
                                    <a:off x="1495425" y="485775"/>
                                    <a:ext cx="1145210" cy="173355"/>
                                  </a:xfrm>
                                  <a:prstGeom prst="rect">
                                    <a:avLst/>
                                  </a:prstGeom>
                                  <a:solidFill>
                                    <a:srgbClr val="8064A2">
                                      <a:lumMod val="40000"/>
                                      <a:lumOff val="60000"/>
                                    </a:srgbClr>
                                  </a:solidFill>
                                  <a:ln w="6350" cap="flat" cmpd="sng" algn="ctr">
                                    <a:solidFill>
                                      <a:srgbClr val="8064A2">
                                        <a:lumMod val="60000"/>
                                        <a:lumOff val="40000"/>
                                      </a:srgbClr>
                                    </a:solidFill>
                                    <a:prstDash val="solid"/>
                                  </a:ln>
                                  <a:effectLst/>
                                </wps:spPr>
                                <wps:txbx>
                                  <w:txbxContent>
                                    <w:p w14:paraId="2B165361" w14:textId="28766343" w:rsidR="00AF3ECD" w:rsidRPr="00231007" w:rsidRDefault="00AF3ECD" w:rsidP="00AF3ECD">
                                      <w:pPr>
                                        <w:jc w:val="center"/>
                                        <w:rPr>
                                          <w:sz w:val="18"/>
                                          <w:szCs w:val="18"/>
                                        </w:rPr>
                                      </w:pPr>
                                      <w:r w:rsidRPr="00372A59">
                                        <w:rPr>
                                          <w:rFonts w:cs="Segoe UI"/>
                                          <w:sz w:val="16"/>
                                          <w:szCs w:val="16"/>
                                        </w:rPr>
                                        <w:t>Investigations</w:t>
                                      </w:r>
                                      <w:r w:rsidR="006A4746" w:rsidRPr="00372A59">
                                        <w:rPr>
                                          <w:rFonts w:cs="Segoe UI"/>
                                          <w:sz w:val="16"/>
                                          <w:szCs w:val="16"/>
                                        </w:rPr>
                                        <w:t xml:space="preserve"> - Major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Rectangle 100"/>
                                <wps:cNvSpPr/>
                                <wps:spPr>
                                  <a:xfrm>
                                    <a:off x="1485900" y="238125"/>
                                    <a:ext cx="1135639" cy="158750"/>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1289704E" w14:textId="77777777" w:rsidR="00AF3ECD" w:rsidRPr="00231007" w:rsidRDefault="00AF3ECD" w:rsidP="00AF3ECD">
                                      <w:pPr>
                                        <w:jc w:val="center"/>
                                        <w:rPr>
                                          <w:sz w:val="18"/>
                                          <w:szCs w:val="18"/>
                                        </w:rPr>
                                      </w:pPr>
                                      <w:r w:rsidRPr="00231007">
                                        <w:rPr>
                                          <w:rFonts w:cs="Segoe UI"/>
                                          <w:sz w:val="16"/>
                                          <w:szCs w:val="16"/>
                                        </w:rPr>
                                        <w:t>Education Campaigns</w:t>
                                      </w:r>
                                    </w:p>
                                    <w:p w14:paraId="3DA61F6D" w14:textId="77777777" w:rsidR="00AF3ECD" w:rsidRPr="00231007" w:rsidRDefault="00AF3ECD" w:rsidP="00AF3ECD">
                                      <w:pPr>
                                        <w:jc w:val="center"/>
                                        <w:rPr>
                                          <w:rFonts w:cs="Segoe UI"/>
                                          <w:sz w:val="16"/>
                                          <w:szCs w:val="16"/>
                                        </w:rPr>
                                      </w:pPr>
                                    </w:p>
                                    <w:p w14:paraId="29107031"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74" name="Group 674"/>
                            <wpg:cNvGrpSpPr/>
                            <wpg:grpSpPr>
                              <a:xfrm>
                                <a:off x="2859206" y="20471"/>
                                <a:ext cx="456565" cy="608287"/>
                                <a:chOff x="0" y="0"/>
                                <a:chExt cx="456565" cy="608287"/>
                              </a:xfrm>
                            </wpg:grpSpPr>
                            <wpg:grpSp>
                              <wpg:cNvPr id="442" name="Group 442"/>
                              <wpg:cNvGrpSpPr/>
                              <wpg:grpSpPr>
                                <a:xfrm>
                                  <a:off x="0" y="0"/>
                                  <a:ext cx="456565" cy="102870"/>
                                  <a:chOff x="0" y="0"/>
                                  <a:chExt cx="456709" cy="103517"/>
                                </a:xfrm>
                                <a:solidFill>
                                  <a:srgbClr val="9BBB59">
                                    <a:lumMod val="60000"/>
                                    <a:lumOff val="40000"/>
                                  </a:srgbClr>
                                </a:solidFill>
                              </wpg:grpSpPr>
                              <wps:wsp>
                                <wps:cNvPr id="445" name="Arrow: Pentagon 445"/>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 name="Arrow: Pentagon 446"/>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7" name="Arrow: Pentagon 447"/>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76ACC83C"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99" name="Arrow: Pentagon 599"/>
                              <wps:cNvSpPr/>
                              <wps:spPr>
                                <a:xfrm>
                                  <a:off x="9525" y="504825"/>
                                  <a:ext cx="129358" cy="103462"/>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0" name="Arrow: Pentagon 600"/>
                              <wps:cNvSpPr/>
                              <wps:spPr>
                                <a:xfrm>
                                  <a:off x="180975" y="504825"/>
                                  <a:ext cx="128867" cy="103450"/>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68" name="Group 668"/>
                              <wpg:cNvGrpSpPr/>
                              <wpg:grpSpPr>
                                <a:xfrm>
                                  <a:off x="0" y="257175"/>
                                  <a:ext cx="285942" cy="103462"/>
                                  <a:chOff x="0" y="0"/>
                                  <a:chExt cx="285942" cy="103462"/>
                                </a:xfrm>
                              </wpg:grpSpPr>
                              <wps:wsp>
                                <wps:cNvPr id="628" name="Arrow: Pentagon 628"/>
                                <wps:cNvSpPr/>
                                <wps:spPr>
                                  <a:xfrm>
                                    <a:off x="0" y="0"/>
                                    <a:ext cx="129358" cy="103462"/>
                                  </a:xfrm>
                                  <a:prstGeom prst="homePlate">
                                    <a:avLst/>
                                  </a:prstGeom>
                                  <a:solidFill>
                                    <a:srgbClr val="9BBB59">
                                      <a:lumMod val="60000"/>
                                      <a:lumOff val="4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9" name="Arrow: Pentagon 629"/>
                                <wps:cNvSpPr/>
                                <wps:spPr>
                                  <a:xfrm>
                                    <a:off x="157075" y="0"/>
                                    <a:ext cx="128867" cy="103450"/>
                                  </a:xfrm>
                                  <a:prstGeom prst="homePlate">
                                    <a:avLst/>
                                  </a:prstGeom>
                                  <a:solidFill>
                                    <a:srgbClr val="9BBB59">
                                      <a:lumMod val="60000"/>
                                      <a:lumOff val="4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grpSp>
                        <wpg:cNvPr id="676" name="Group 676"/>
                        <wpg:cNvGrpSpPr/>
                        <wpg:grpSpPr>
                          <a:xfrm>
                            <a:off x="0" y="2717800"/>
                            <a:ext cx="5709285" cy="1721926"/>
                            <a:chOff x="0" y="0"/>
                            <a:chExt cx="5709285" cy="1722283"/>
                          </a:xfrm>
                        </wpg:grpSpPr>
                        <wpg:grpSp>
                          <wpg:cNvPr id="670" name="Group 670"/>
                          <wpg:cNvGrpSpPr/>
                          <wpg:grpSpPr>
                            <a:xfrm>
                              <a:off x="1377280" y="757451"/>
                              <a:ext cx="4325391" cy="178849"/>
                              <a:chOff x="1377280" y="0"/>
                              <a:chExt cx="4325391" cy="178849"/>
                            </a:xfrm>
                          </wpg:grpSpPr>
                          <wpg:grpSp>
                            <wpg:cNvPr id="123" name="Group 123"/>
                            <wpg:cNvGrpSpPr/>
                            <wpg:grpSpPr>
                              <a:xfrm>
                                <a:off x="1377280" y="0"/>
                                <a:ext cx="4325391" cy="178849"/>
                                <a:chOff x="1345726" y="25879"/>
                                <a:chExt cx="4326197" cy="179683"/>
                              </a:xfrm>
                            </wpg:grpSpPr>
                            <wps:wsp>
                              <wps:cNvPr id="126" name="Straight Connector 126"/>
                              <wps:cNvCnPr/>
                              <wps:spPr>
                                <a:xfrm flipV="1">
                                  <a:off x="1345726" y="104040"/>
                                  <a:ext cx="1493092" cy="17999"/>
                                </a:xfrm>
                                <a:prstGeom prst="line">
                                  <a:avLst/>
                                </a:prstGeom>
                                <a:noFill/>
                                <a:ln w="9525" cap="flat" cmpd="sng" algn="ctr">
                                  <a:solidFill>
                                    <a:srgbClr val="4F81BD">
                                      <a:shade val="95000"/>
                                      <a:satMod val="105000"/>
                                    </a:srgbClr>
                                  </a:solidFill>
                                  <a:prstDash val="solid"/>
                                </a:ln>
                                <a:effectLst/>
                              </wps:spPr>
                              <wps:bodyPr/>
                            </wps:wsp>
                            <wps:wsp>
                              <wps:cNvPr id="193" name="Rectangle 193"/>
                              <wps:cNvSpPr/>
                              <wps:spPr>
                                <a:xfrm>
                                  <a:off x="1460323" y="31515"/>
                                  <a:ext cx="1132458" cy="174047"/>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2C4591C8" w14:textId="77777777" w:rsidR="00AF3ECD" w:rsidRPr="00C93CAB" w:rsidRDefault="00AF3ECD" w:rsidP="00AF3ECD">
                                    <w:pPr>
                                      <w:jc w:val="center"/>
                                      <w:rPr>
                                        <w:rFonts w:cs="Segoe UI"/>
                                        <w:sz w:val="16"/>
                                        <w:szCs w:val="16"/>
                                      </w:rPr>
                                    </w:pPr>
                                    <w:r w:rsidRPr="00C93CAB">
                                      <w:rPr>
                                        <w:rFonts w:cs="Segoe UI"/>
                                        <w:sz w:val="16"/>
                                        <w:szCs w:val="16"/>
                                      </w:rPr>
                                      <w:t xml:space="preserve">Fees and Charges Mgt  </w:t>
                                    </w:r>
                                  </w:p>
                                  <w:p w14:paraId="03F66EF1" w14:textId="77777777" w:rsidR="00AF3ECD" w:rsidRPr="00C93CAB"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Rectangle 197"/>
                              <wps:cNvSpPr/>
                              <wps:spPr>
                                <a:xfrm>
                                  <a:off x="4665991" y="25879"/>
                                  <a:ext cx="1005932"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567700C0" w14:textId="77777777" w:rsidR="00AF3ECD" w:rsidRPr="00C93CAB" w:rsidRDefault="00AF3ECD" w:rsidP="00AF3ECD">
                                    <w:pPr>
                                      <w:jc w:val="center"/>
                                      <w:rPr>
                                        <w:rFonts w:cs="Segoe UI"/>
                                        <w:sz w:val="16"/>
                                        <w:szCs w:val="16"/>
                                      </w:rPr>
                                    </w:pPr>
                                    <w:r w:rsidRPr="00C93CAB">
                                      <w:rPr>
                                        <w:rFonts w:cs="Segoe UI"/>
                                        <w:sz w:val="16"/>
                                        <w:szCs w:val="16"/>
                                      </w:rPr>
                                      <w:t xml:space="preserve">Annual Charge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64" name="Group 464"/>
                            <wpg:cNvGrpSpPr/>
                            <wpg:grpSpPr>
                              <a:xfrm>
                                <a:off x="2857500" y="28575"/>
                                <a:ext cx="456565" cy="102870"/>
                                <a:chOff x="0" y="0"/>
                                <a:chExt cx="456709" cy="103517"/>
                              </a:xfrm>
                              <a:solidFill>
                                <a:srgbClr val="9BBB59">
                                  <a:lumMod val="60000"/>
                                  <a:lumOff val="40000"/>
                                </a:srgbClr>
                              </a:solidFill>
                            </wpg:grpSpPr>
                            <wps:wsp>
                              <wps:cNvPr id="467" name="Arrow: Pentagon 467"/>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8" name="Arrow: Pentagon 468"/>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9" name="Arrow: Pentagon 469"/>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753B7F41"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69" name="Group 669"/>
                          <wpg:cNvGrpSpPr/>
                          <wpg:grpSpPr>
                            <a:xfrm>
                              <a:off x="0" y="1191039"/>
                              <a:ext cx="5701182" cy="531244"/>
                              <a:chOff x="-20472" y="-85027"/>
                              <a:chExt cx="5701182" cy="531244"/>
                            </a:xfrm>
                          </wpg:grpSpPr>
                          <wpg:grpSp>
                            <wpg:cNvPr id="201" name="Group 201"/>
                            <wpg:cNvGrpSpPr/>
                            <wpg:grpSpPr>
                              <a:xfrm>
                                <a:off x="-20472" y="-85027"/>
                                <a:ext cx="5701182" cy="531244"/>
                                <a:chOff x="-20476" y="-59415"/>
                                <a:chExt cx="5701925" cy="532904"/>
                              </a:xfrm>
                            </wpg:grpSpPr>
                            <wps:wsp>
                              <wps:cNvPr id="202" name="Straight Connector 202"/>
                              <wps:cNvCnPr/>
                              <wps:spPr>
                                <a:xfrm>
                                  <a:off x="1173198" y="251707"/>
                                  <a:ext cx="170815" cy="0"/>
                                </a:xfrm>
                                <a:prstGeom prst="line">
                                  <a:avLst/>
                                </a:prstGeom>
                                <a:noFill/>
                                <a:ln w="9525" cap="flat" cmpd="sng" algn="ctr">
                                  <a:solidFill>
                                    <a:srgbClr val="4F81BD">
                                      <a:shade val="95000"/>
                                      <a:satMod val="105000"/>
                                    </a:srgbClr>
                                  </a:solidFill>
                                  <a:prstDash val="solid"/>
                                </a:ln>
                                <a:effectLst/>
                              </wps:spPr>
                              <wps:bodyPr/>
                            </wps:wsp>
                            <wps:wsp>
                              <wps:cNvPr id="203" name="Straight Connector 203"/>
                              <wps:cNvCnPr/>
                              <wps:spPr>
                                <a:xfrm>
                                  <a:off x="1344013" y="361971"/>
                                  <a:ext cx="1518249" cy="169"/>
                                </a:xfrm>
                                <a:prstGeom prst="line">
                                  <a:avLst/>
                                </a:prstGeom>
                                <a:noFill/>
                                <a:ln w="9525" cap="flat" cmpd="sng" algn="ctr">
                                  <a:solidFill>
                                    <a:srgbClr val="4F81BD">
                                      <a:shade val="95000"/>
                                      <a:satMod val="105000"/>
                                    </a:srgbClr>
                                  </a:solidFill>
                                  <a:prstDash val="solid"/>
                                </a:ln>
                                <a:effectLst/>
                              </wps:spPr>
                              <wps:bodyPr/>
                            </wps:wsp>
                            <wps:wsp>
                              <wps:cNvPr id="204" name="Straight Connector 204"/>
                              <wps:cNvCnPr/>
                              <wps:spPr>
                                <a:xfrm flipV="1">
                                  <a:off x="1345726" y="120537"/>
                                  <a:ext cx="1518496" cy="1502"/>
                                </a:xfrm>
                                <a:prstGeom prst="line">
                                  <a:avLst/>
                                </a:prstGeom>
                                <a:noFill/>
                                <a:ln w="9525" cap="flat" cmpd="sng" algn="ctr">
                                  <a:solidFill>
                                    <a:srgbClr val="4F81BD">
                                      <a:shade val="95000"/>
                                      <a:satMod val="105000"/>
                                    </a:srgbClr>
                                  </a:solidFill>
                                  <a:prstDash val="solid"/>
                                </a:ln>
                                <a:effectLst/>
                              </wps:spPr>
                              <wps:bodyPr/>
                            </wps:wsp>
                            <wps:wsp>
                              <wps:cNvPr id="205" name="Rectangle 205"/>
                              <wps:cNvSpPr/>
                              <wps:spPr>
                                <a:xfrm>
                                  <a:off x="-20476" y="120397"/>
                                  <a:ext cx="1247793"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068DC984" w14:textId="77777777" w:rsidR="00AF3ECD" w:rsidRDefault="00AF3ECD" w:rsidP="00AF3ECD">
                                    <w:pPr>
                                      <w:jc w:val="center"/>
                                    </w:pPr>
                                    <w:r>
                                      <w:rPr>
                                        <w:rFonts w:cs="Segoe UI"/>
                                        <w:b/>
                                        <w:bCs/>
                                        <w:sz w:val="20"/>
                                      </w:rPr>
                                      <w:t>Secretariat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 name="Rectangle 207"/>
                              <wps:cNvSpPr/>
                              <wps:spPr>
                                <a:xfrm>
                                  <a:off x="1467000" y="-59415"/>
                                  <a:ext cx="1126418" cy="24076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08788BD2" w14:textId="6DB7E771" w:rsidR="00AF3ECD" w:rsidRPr="00C93CAB" w:rsidRDefault="004C256C" w:rsidP="006A4746">
                                    <w:pPr>
                                      <w:spacing w:before="0"/>
                                      <w:jc w:val="center"/>
                                      <w:rPr>
                                        <w:rFonts w:cs="Segoe UI"/>
                                        <w:sz w:val="16"/>
                                        <w:szCs w:val="16"/>
                                      </w:rPr>
                                    </w:pPr>
                                    <w:r>
                                      <w:rPr>
                                        <w:rFonts w:cs="Segoe UI"/>
                                        <w:sz w:val="16"/>
                                        <w:szCs w:val="16"/>
                                      </w:rPr>
                                      <w:t>Expert Working Group</w:t>
                                    </w:r>
                                  </w:p>
                                  <w:p w14:paraId="1398B9FA" w14:textId="77777777" w:rsidR="00AF3ECD" w:rsidRPr="00C93CAB"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Straight Connector 230"/>
                              <wps:cNvCnPr/>
                              <wps:spPr>
                                <a:xfrm flipH="1">
                                  <a:off x="1344013" y="120537"/>
                                  <a:ext cx="1661" cy="241603"/>
                                </a:xfrm>
                                <a:prstGeom prst="line">
                                  <a:avLst/>
                                </a:prstGeom>
                                <a:noFill/>
                                <a:ln w="9525" cap="flat" cmpd="sng" algn="ctr">
                                  <a:solidFill>
                                    <a:srgbClr val="4F81BD">
                                      <a:shade val="95000"/>
                                      <a:satMod val="105000"/>
                                    </a:srgbClr>
                                  </a:solidFill>
                                  <a:prstDash val="solid"/>
                                </a:ln>
                                <a:effectLst/>
                              </wps:spPr>
                              <wps:bodyPr/>
                            </wps:wsp>
                            <wps:wsp>
                              <wps:cNvPr id="234" name="Rectangle 234"/>
                              <wps:cNvSpPr/>
                              <wps:spPr>
                                <a:xfrm>
                                  <a:off x="4666890" y="267407"/>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6523789F" w14:textId="77777777" w:rsidR="00AF3ECD" w:rsidRPr="00C93CAB" w:rsidRDefault="00AF3ECD" w:rsidP="00AF3ECD">
                                    <w:pPr>
                                      <w:jc w:val="center"/>
                                      <w:rPr>
                                        <w:rFonts w:cs="Segoe UI"/>
                                        <w:sz w:val="16"/>
                                        <w:szCs w:val="16"/>
                                      </w:rPr>
                                    </w:pPr>
                                    <w:r w:rsidRPr="00C93CAB">
                                      <w:rPr>
                                        <w:rFonts w:cs="Segoe UI"/>
                                        <w:sz w:val="16"/>
                                        <w:szCs w:val="16"/>
                                      </w:rPr>
                                      <w:t>Not Cost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Rectangle 250"/>
                              <wps:cNvSpPr/>
                              <wps:spPr>
                                <a:xfrm>
                                  <a:off x="4675517" y="25879"/>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CD74C92" w14:textId="77777777" w:rsidR="00AF3ECD" w:rsidRPr="00C93CAB" w:rsidRDefault="00AF3ECD" w:rsidP="00AF3ECD">
                                    <w:pPr>
                                      <w:jc w:val="center"/>
                                      <w:rPr>
                                        <w:rFonts w:cs="Segoe UI"/>
                                        <w:sz w:val="16"/>
                                        <w:szCs w:val="16"/>
                                      </w:rPr>
                                    </w:pPr>
                                    <w:r w:rsidRPr="00C93CAB">
                                      <w:rPr>
                                        <w:rFonts w:cs="Segoe UI"/>
                                        <w:sz w:val="16"/>
                                        <w:szCs w:val="16"/>
                                      </w:rPr>
                                      <w:t>Not Cost Recovered</w:t>
                                    </w:r>
                                  </w:p>
                                  <w:p w14:paraId="0AA14A98" w14:textId="77777777" w:rsidR="00AF3ECD" w:rsidRPr="00C93CAB" w:rsidRDefault="00AF3ECD" w:rsidP="00AF3ECD">
                                    <w:pPr>
                                      <w:jc w:val="center"/>
                                      <w:rPr>
                                        <w:rFonts w:cs="Segoe UI"/>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7" name="Rectangle 277"/>
                              <wps:cNvSpPr/>
                              <wps:spPr>
                                <a:xfrm>
                                  <a:off x="1466922" y="267280"/>
                                  <a:ext cx="1123152" cy="206209"/>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22B3866C" w14:textId="77777777" w:rsidR="00F80D73" w:rsidRDefault="00AF3ECD" w:rsidP="00F80D73">
                                    <w:pPr>
                                      <w:spacing w:before="0" w:after="0" w:line="240" w:lineRule="auto"/>
                                      <w:jc w:val="center"/>
                                      <w:rPr>
                                        <w:rFonts w:cs="Segoe UI"/>
                                        <w:sz w:val="16"/>
                                        <w:szCs w:val="16"/>
                                      </w:rPr>
                                    </w:pPr>
                                    <w:r w:rsidRPr="00C93CAB">
                                      <w:rPr>
                                        <w:rFonts w:cs="Segoe UI"/>
                                        <w:sz w:val="16"/>
                                        <w:szCs w:val="16"/>
                                      </w:rPr>
                                      <w:t>Working Groups</w:t>
                                    </w:r>
                                  </w:p>
                                  <w:p w14:paraId="68B75C9E" w14:textId="1642FB68" w:rsidR="00AF3ECD" w:rsidRPr="00C93CAB" w:rsidRDefault="00630DF1" w:rsidP="00862FB4">
                                    <w:pPr>
                                      <w:spacing w:before="0" w:after="0" w:line="240" w:lineRule="auto"/>
                                      <w:jc w:val="center"/>
                                      <w:rPr>
                                        <w:rFonts w:cs="Segoe UI"/>
                                        <w:sz w:val="16"/>
                                        <w:szCs w:val="16"/>
                                      </w:rPr>
                                    </w:pPr>
                                    <w:r>
                                      <w:rPr>
                                        <w:rFonts w:cs="Segoe UI"/>
                                        <w:sz w:val="16"/>
                                        <w:szCs w:val="16"/>
                                      </w:rPr>
                                      <w:t>(if required)</w:t>
                                    </w:r>
                                  </w:p>
                                  <w:p w14:paraId="5D690A77" w14:textId="77777777" w:rsidR="00AF3ECD" w:rsidRPr="00C93CAB" w:rsidRDefault="00AF3ECD" w:rsidP="009D69B5">
                                    <w:pPr>
                                      <w:spacing w:after="0"/>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9" name="Arrow: Pentagon 489"/>
                            <wps:cNvSpPr/>
                            <wps:spPr>
                              <a:xfrm>
                                <a:off x="2838450" y="285750"/>
                                <a:ext cx="128905" cy="102870"/>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0" name="Arrow: Pentagon 490"/>
                            <wps:cNvSpPr/>
                            <wps:spPr>
                              <a:xfrm>
                                <a:off x="3000375" y="285750"/>
                                <a:ext cx="128270" cy="10223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3" name="Arrow: Pentagon 493"/>
                            <wps:cNvSpPr/>
                            <wps:spPr>
                              <a:xfrm>
                                <a:off x="3333750" y="285750"/>
                                <a:ext cx="128270" cy="10223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4" name="Arrow: Pentagon 494"/>
                            <wps:cNvSpPr/>
                            <wps:spPr>
                              <a:xfrm>
                                <a:off x="3162300" y="285750"/>
                                <a:ext cx="128270" cy="10223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07" name="Group 607"/>
                            <wpg:cNvGrpSpPr/>
                            <wpg:grpSpPr>
                              <a:xfrm>
                                <a:off x="2838450" y="57150"/>
                                <a:ext cx="456565" cy="102870"/>
                                <a:chOff x="0" y="0"/>
                                <a:chExt cx="456709" cy="103517"/>
                              </a:xfrm>
                              <a:solidFill>
                                <a:srgbClr val="8064A2">
                                  <a:lumMod val="40000"/>
                                  <a:lumOff val="60000"/>
                                </a:srgbClr>
                              </a:solidFill>
                            </wpg:grpSpPr>
                            <wps:wsp>
                              <wps:cNvPr id="610" name="Arrow: Pentagon 610"/>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1" name="Arrow: Pentagon 611"/>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2" name="Arrow: Pentagon 612"/>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21C354BE"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671" name="Group 671"/>
                          <wpg:cNvGrpSpPr/>
                          <wpg:grpSpPr>
                            <a:xfrm>
                              <a:off x="0" y="0"/>
                              <a:ext cx="5709285" cy="851636"/>
                              <a:chOff x="0" y="0"/>
                              <a:chExt cx="5709285" cy="851636"/>
                            </a:xfrm>
                          </wpg:grpSpPr>
                          <wps:wsp>
                            <wps:cNvPr id="620" name="Straight Connector 620"/>
                            <wps:cNvCnPr/>
                            <wps:spPr>
                              <a:xfrm>
                                <a:off x="1375531" y="599789"/>
                                <a:ext cx="1480731" cy="0"/>
                              </a:xfrm>
                              <a:prstGeom prst="line">
                                <a:avLst/>
                              </a:prstGeom>
                              <a:noFill/>
                              <a:ln w="9525" cap="flat" cmpd="sng" algn="ctr">
                                <a:solidFill>
                                  <a:srgbClr val="4F81BD">
                                    <a:shade val="95000"/>
                                    <a:satMod val="105000"/>
                                  </a:srgbClr>
                                </a:solidFill>
                                <a:prstDash val="solid"/>
                              </a:ln>
                              <a:effectLst/>
                            </wps:spPr>
                            <wps:bodyPr/>
                          </wps:wsp>
                          <wps:wsp>
                            <wps:cNvPr id="622" name="Straight Connector 622"/>
                            <wps:cNvCnPr/>
                            <wps:spPr>
                              <a:xfrm>
                                <a:off x="1381125" y="323850"/>
                                <a:ext cx="1475286" cy="9301"/>
                              </a:xfrm>
                              <a:prstGeom prst="line">
                                <a:avLst/>
                              </a:prstGeom>
                              <a:noFill/>
                              <a:ln w="9525" cap="flat" cmpd="sng" algn="ctr">
                                <a:solidFill>
                                  <a:srgbClr val="4F81BD">
                                    <a:shade val="95000"/>
                                    <a:satMod val="105000"/>
                                  </a:srgbClr>
                                </a:solidFill>
                                <a:prstDash val="solid"/>
                              </a:ln>
                              <a:effectLst/>
                            </wps:spPr>
                            <wps:bodyPr/>
                          </wps:wsp>
                          <wps:wsp>
                            <wps:cNvPr id="621" name="Straight Connector 621"/>
                            <wps:cNvCnPr/>
                            <wps:spPr>
                              <a:xfrm>
                                <a:off x="1381125" y="95250"/>
                                <a:ext cx="1473200" cy="0"/>
                              </a:xfrm>
                              <a:prstGeom prst="line">
                                <a:avLst/>
                              </a:prstGeom>
                              <a:noFill/>
                              <a:ln w="9525" cap="flat" cmpd="sng" algn="ctr">
                                <a:solidFill>
                                  <a:srgbClr val="4F81BD">
                                    <a:shade val="95000"/>
                                    <a:satMod val="105000"/>
                                  </a:srgbClr>
                                </a:solidFill>
                                <a:prstDash val="solid"/>
                              </a:ln>
                              <a:effectLst/>
                            </wps:spPr>
                            <wps:bodyPr/>
                          </wps:wsp>
                          <wpg:grpSp>
                            <wpg:cNvPr id="663" name="Group 663"/>
                            <wpg:cNvGrpSpPr/>
                            <wpg:grpSpPr>
                              <a:xfrm>
                                <a:off x="0" y="0"/>
                                <a:ext cx="5709285" cy="851636"/>
                                <a:chOff x="-38270" y="0"/>
                                <a:chExt cx="5710354" cy="851636"/>
                              </a:xfrm>
                            </wpg:grpSpPr>
                            <wpg:grpSp>
                              <wpg:cNvPr id="102" name="Group 102"/>
                              <wpg:cNvGrpSpPr/>
                              <wpg:grpSpPr>
                                <a:xfrm>
                                  <a:off x="-38270" y="0"/>
                                  <a:ext cx="5710354" cy="851636"/>
                                  <a:chOff x="-38276" y="25879"/>
                                  <a:chExt cx="5711098" cy="853246"/>
                                </a:xfrm>
                              </wpg:grpSpPr>
                              <wps:wsp>
                                <wps:cNvPr id="108" name="Rectangle 108"/>
                                <wps:cNvSpPr/>
                                <wps:spPr>
                                  <a:xfrm>
                                    <a:off x="-38276" y="381618"/>
                                    <a:ext cx="1250832" cy="219518"/>
                                  </a:xfrm>
                                  <a:prstGeom prst="rect">
                                    <a:avLst/>
                                  </a:prstGeom>
                                  <a:solidFill>
                                    <a:srgbClr val="EEECE1">
                                      <a:lumMod val="50000"/>
                                    </a:srgbClr>
                                  </a:solidFill>
                                  <a:ln w="25400" cap="flat" cmpd="sng" algn="ctr">
                                    <a:solidFill>
                                      <a:srgbClr val="EEECE1">
                                        <a:lumMod val="25000"/>
                                      </a:srgbClr>
                                    </a:solidFill>
                                    <a:prstDash val="solid"/>
                                  </a:ln>
                                  <a:effectLst/>
                                </wps:spPr>
                                <wps:txbx>
                                  <w:txbxContent>
                                    <w:p w14:paraId="5D96CADF" w14:textId="77777777" w:rsidR="00AF3ECD" w:rsidRPr="00F66308" w:rsidRDefault="00AF3ECD" w:rsidP="00AF3ECD">
                                      <w:pPr>
                                        <w:jc w:val="center"/>
                                        <w:rPr>
                                          <w:rFonts w:cs="Segoe UI"/>
                                          <w:b/>
                                          <w:bCs/>
                                          <w:sz w:val="20"/>
                                        </w:rPr>
                                      </w:pPr>
                                      <w:r>
                                        <w:rPr>
                                          <w:rFonts w:cs="Segoe UI"/>
                                          <w:b/>
                                          <w:bCs/>
                                          <w:sz w:val="20"/>
                                        </w:rPr>
                                        <w:t>Enabling Services</w:t>
                                      </w:r>
                                    </w:p>
                                    <w:p w14:paraId="7CF1C2A5"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Rectangle 110"/>
                                <wps:cNvSpPr/>
                                <wps:spPr>
                                  <a:xfrm>
                                    <a:off x="1456878" y="27692"/>
                                    <a:ext cx="1127538" cy="173683"/>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61C53AE3" w14:textId="77777777" w:rsidR="00AF3ECD" w:rsidRPr="00231007" w:rsidRDefault="00AF3ECD" w:rsidP="00AF3ECD">
                                      <w:pPr>
                                        <w:jc w:val="center"/>
                                        <w:rPr>
                                          <w:rFonts w:cs="Segoe UI"/>
                                          <w:sz w:val="16"/>
                                          <w:szCs w:val="16"/>
                                        </w:rPr>
                                      </w:pPr>
                                      <w:r w:rsidRPr="00231007">
                                        <w:rPr>
                                          <w:rFonts w:cs="Segoe UI"/>
                                          <w:sz w:val="16"/>
                                          <w:szCs w:val="16"/>
                                        </w:rPr>
                                        <w:t>Regulatory Governance</w:t>
                                      </w:r>
                                    </w:p>
                                    <w:p w14:paraId="6670F58C"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Straight Connector 113"/>
                                <wps:cNvCnPr/>
                                <wps:spPr>
                                  <a:xfrm>
                                    <a:off x="1345638" y="120673"/>
                                    <a:ext cx="0" cy="758452"/>
                                  </a:xfrm>
                                  <a:prstGeom prst="line">
                                    <a:avLst/>
                                  </a:prstGeom>
                                  <a:noFill/>
                                  <a:ln w="9525" cap="flat" cmpd="sng" algn="ctr">
                                    <a:solidFill>
                                      <a:srgbClr val="4F81BD">
                                        <a:shade val="95000"/>
                                        <a:satMod val="105000"/>
                                      </a:srgbClr>
                                    </a:solidFill>
                                    <a:prstDash val="solid"/>
                                  </a:ln>
                                  <a:effectLst/>
                                </wps:spPr>
                                <wps:bodyPr/>
                              </wps:wsp>
                              <wps:wsp>
                                <wps:cNvPr id="114" name="Rectangle 114"/>
                                <wps:cNvSpPr/>
                                <wps:spPr>
                                  <a:xfrm>
                                    <a:off x="4666890" y="267407"/>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688E8F5" w14:textId="77777777" w:rsidR="00AF3ECD" w:rsidRPr="00231007" w:rsidRDefault="00AF3ECD" w:rsidP="00AF3ECD">
                                      <w:pPr>
                                        <w:jc w:val="center"/>
                                        <w:rPr>
                                          <w:rFonts w:cs="Segoe UI"/>
                                          <w:sz w:val="16"/>
                                          <w:szCs w:val="16"/>
                                        </w:rPr>
                                      </w:pPr>
                                      <w:r w:rsidRPr="00231007">
                                        <w:rPr>
                                          <w:rFonts w:cs="Segoe UI"/>
                                          <w:sz w:val="16"/>
                                          <w:szCs w:val="16"/>
                                        </w:rPr>
                                        <w:t>Not Cost Recovered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Rectangle 115"/>
                                <wps:cNvSpPr/>
                                <wps:spPr>
                                  <a:xfrm>
                                    <a:off x="4658264" y="517560"/>
                                    <a:ext cx="1005932"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D5DC477"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Rectangle 116"/>
                                <wps:cNvSpPr/>
                                <wps:spPr>
                                  <a:xfrm>
                                    <a:off x="4646934" y="25879"/>
                                    <a:ext cx="1005932" cy="173785"/>
                                  </a:xfrm>
                                  <a:prstGeom prst="rect">
                                    <a:avLst/>
                                  </a:prstGeom>
                                  <a:solidFill>
                                    <a:srgbClr val="9BBB59">
                                      <a:lumMod val="60000"/>
                                      <a:lumOff val="40000"/>
                                    </a:srgbClr>
                                  </a:solidFill>
                                  <a:ln w="6350" cap="flat" cmpd="sng" algn="ctr">
                                    <a:solidFill>
                                      <a:srgbClr val="9BBB59">
                                        <a:lumMod val="75000"/>
                                      </a:srgbClr>
                                    </a:solidFill>
                                    <a:prstDash val="solid"/>
                                  </a:ln>
                                  <a:effectLst/>
                                </wps:spPr>
                                <wps:txbx>
                                  <w:txbxContent>
                                    <w:p w14:paraId="3146CB52" w14:textId="77777777" w:rsidR="00AF3ECD" w:rsidRPr="00231007" w:rsidRDefault="00AF3ECD" w:rsidP="00AF3ECD">
                                      <w:pPr>
                                        <w:jc w:val="center"/>
                                        <w:rPr>
                                          <w:rFonts w:cs="Segoe UI"/>
                                          <w:sz w:val="16"/>
                                          <w:szCs w:val="16"/>
                                        </w:rPr>
                                      </w:pPr>
                                      <w:r w:rsidRPr="00231007">
                                        <w:rPr>
                                          <w:rFonts w:cs="Segoe UI"/>
                                          <w:sz w:val="16"/>
                                          <w:szCs w:val="16"/>
                                        </w:rPr>
                                        <w:t xml:space="preserve">Annual Charge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Rectangle 118"/>
                                <wps:cNvSpPr/>
                                <wps:spPr>
                                  <a:xfrm>
                                    <a:off x="1451701" y="517560"/>
                                    <a:ext cx="1132714" cy="173612"/>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03F2C436" w14:textId="77777777" w:rsidR="00AF3ECD" w:rsidRPr="00231007" w:rsidRDefault="00AF3ECD" w:rsidP="00AF3ECD">
                                      <w:pPr>
                                        <w:jc w:val="center"/>
                                        <w:rPr>
                                          <w:sz w:val="18"/>
                                          <w:szCs w:val="18"/>
                                        </w:rPr>
                                      </w:pPr>
                                      <w:r w:rsidRPr="00231007">
                                        <w:rPr>
                                          <w:rFonts w:cs="Segoe UI"/>
                                          <w:sz w:val="16"/>
                                          <w:szCs w:val="16"/>
                                        </w:rPr>
                                        <w:t>Advice to Government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Rectangle 121"/>
                                <wps:cNvSpPr/>
                                <wps:spPr>
                                  <a:xfrm>
                                    <a:off x="1451701" y="267320"/>
                                    <a:ext cx="1120683" cy="173785"/>
                                  </a:xfrm>
                                  <a:prstGeom prst="rect">
                                    <a:avLst/>
                                  </a:prstGeom>
                                  <a:solidFill>
                                    <a:srgbClr val="8064A2">
                                      <a:lumMod val="60000"/>
                                      <a:lumOff val="40000"/>
                                    </a:srgbClr>
                                  </a:solidFill>
                                  <a:ln w="25400" cap="flat" cmpd="sng" algn="ctr">
                                    <a:solidFill>
                                      <a:srgbClr val="8064A2">
                                        <a:lumMod val="60000"/>
                                        <a:lumOff val="40000"/>
                                      </a:srgbClr>
                                    </a:solidFill>
                                    <a:prstDash val="solid"/>
                                  </a:ln>
                                  <a:effectLst/>
                                </wps:spPr>
                                <wps:txbx>
                                  <w:txbxContent>
                                    <w:p w14:paraId="135E00AB" w14:textId="77777777" w:rsidR="00AF3ECD" w:rsidRPr="00231007" w:rsidRDefault="00AF3ECD" w:rsidP="00AF3ECD">
                                      <w:pPr>
                                        <w:jc w:val="center"/>
                                        <w:rPr>
                                          <w:rFonts w:cs="Segoe UI"/>
                                          <w:sz w:val="16"/>
                                          <w:szCs w:val="16"/>
                                        </w:rPr>
                                      </w:pPr>
                                      <w:r w:rsidRPr="00231007">
                                        <w:rPr>
                                          <w:rFonts w:cs="Segoe UI"/>
                                          <w:sz w:val="16"/>
                                          <w:szCs w:val="16"/>
                                        </w:rPr>
                                        <w:t>Legislative Reforms</w:t>
                                      </w:r>
                                    </w:p>
                                    <w:p w14:paraId="184C6AAD" w14:textId="77777777" w:rsidR="00AF3ECD" w:rsidRPr="00231007" w:rsidRDefault="00AF3ECD" w:rsidP="00AF3ECD">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53" name="Group 453"/>
                              <wpg:cNvGrpSpPr/>
                              <wpg:grpSpPr>
                                <a:xfrm>
                                  <a:off x="2817628" y="31897"/>
                                  <a:ext cx="982678" cy="103505"/>
                                  <a:chOff x="0" y="0"/>
                                  <a:chExt cx="982920" cy="103517"/>
                                </a:xfrm>
                                <a:solidFill>
                                  <a:srgbClr val="9BBB59">
                                    <a:lumMod val="60000"/>
                                    <a:lumOff val="40000"/>
                                  </a:srgbClr>
                                </a:solidFill>
                              </wpg:grpSpPr>
                              <wps:wsp>
                                <wps:cNvPr id="456" name="Arrow: Pentagon 456"/>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Arrow: Pentagon 457"/>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8" name="Arrow: Pentagon 458"/>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46A53E6C"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1" name="Arrow: Pentagon 461"/>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2" name="Arrow: Pentagon 462"/>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 name="Arrow: Pentagon 463"/>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39" name="Arrow: Pentagon 639"/>
                              <wps:cNvSpPr/>
                              <wps:spPr>
                                <a:xfrm>
                                  <a:off x="2817628" y="542260"/>
                                  <a:ext cx="129364" cy="103505"/>
                                </a:xfrm>
                                <a:prstGeom prst="homePlate">
                                  <a:avLst/>
                                </a:prstGeom>
                                <a:solidFill>
                                  <a:srgbClr val="8064A2">
                                    <a:lumMod val="40000"/>
                                    <a:lumOff val="60000"/>
                                  </a:srgbClr>
                                </a:solid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47" name="Group 647"/>
                              <wpg:cNvGrpSpPr/>
                              <wpg:grpSpPr>
                                <a:xfrm>
                                  <a:off x="2817628" y="276446"/>
                                  <a:ext cx="982678" cy="103505"/>
                                  <a:chOff x="0" y="0"/>
                                  <a:chExt cx="982920" cy="103517"/>
                                </a:xfrm>
                                <a:solidFill>
                                  <a:srgbClr val="8064A2">
                                    <a:lumMod val="40000"/>
                                    <a:lumOff val="60000"/>
                                  </a:srgbClr>
                                </a:solidFill>
                              </wpg:grpSpPr>
                              <wps:wsp>
                                <wps:cNvPr id="650" name="Arrow: Pentagon 650"/>
                                <wps:cNvSpPr/>
                                <wps:spPr>
                                  <a:xfrm>
                                    <a:off x="0" y="0"/>
                                    <a:ext cx="129396" cy="103517"/>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1" name="Arrow: Pentagon 651"/>
                                <wps:cNvSpPr/>
                                <wps:spPr>
                                  <a:xfrm>
                                    <a:off x="16390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2" name="Arrow: Pentagon 652"/>
                                <wps:cNvSpPr/>
                                <wps:spPr>
                                  <a:xfrm>
                                    <a:off x="327804" y="0"/>
                                    <a:ext cx="128905" cy="103505"/>
                                  </a:xfrm>
                                  <a:prstGeom prst="homePlate">
                                    <a:avLst/>
                                  </a:prstGeom>
                                  <a:grpFill/>
                                  <a:ln w="6350" cap="flat" cmpd="sng" algn="ctr">
                                    <a:solidFill>
                                      <a:srgbClr val="EEECE1">
                                        <a:lumMod val="50000"/>
                                      </a:srgbClr>
                                    </a:solidFill>
                                    <a:prstDash val="solid"/>
                                  </a:ln>
                                  <a:effectLst/>
                                </wps:spPr>
                                <wps:txbx>
                                  <w:txbxContent>
                                    <w:p w14:paraId="4C588B54" w14:textId="77777777" w:rsidR="00AF3ECD" w:rsidRDefault="00AF3ECD" w:rsidP="00AF3E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5" name="Arrow: Pentagon 655"/>
                                <wps:cNvSpPr/>
                                <wps:spPr>
                                  <a:xfrm>
                                    <a:off x="854015"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6" name="Arrow: Pentagon 656"/>
                                <wps:cNvSpPr/>
                                <wps:spPr>
                                  <a:xfrm>
                                    <a:off x="672861"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7" name="Arrow: Pentagon 657"/>
                                <wps:cNvSpPr/>
                                <wps:spPr>
                                  <a:xfrm>
                                    <a:off x="500332" y="0"/>
                                    <a:ext cx="128905" cy="103505"/>
                                  </a:xfrm>
                                  <a:prstGeom prst="homePlate">
                                    <a:avLst/>
                                  </a:prstGeom>
                                  <a:grpFill/>
                                  <a:ln w="6350" cap="flat" cmpd="sng" algn="ctr">
                                    <a:solidFill>
                                      <a:srgbClr val="EEECE1">
                                        <a:lumMod val="50000"/>
                                      </a:srgb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D6A3B42" id="Group 681" o:spid="_x0000_s1026" alt="&quot;&quot;" style="position:absolute;margin-left:0;margin-top:19pt;width:520.35pt;height:489pt;z-index:251658240;mso-position-horizontal:left;mso-position-horizontal-relative:margin;mso-width-relative:margin;mso-height-relative:margin" coordsize="57814,4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">
                <v:group id="Group 23" o:spid="_x0000_s1027" style="position:absolute;left:635;width:57179;height:2471" coordsize="57179,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28" style="position:absolute;visibility:visible;mso-wrap-style:square" from="26046,1380" to="27835,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" strokecolor="#4a7ebb"/>
                  <v:roundrect id="Rectangle: Rounded Corners 26" o:spid="_x0000_s1029" style="position:absolute;top:86;width:11728;height:2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" fillcolor="#948a54" strokecolor="#948a54" strokeweight="2pt">
                    <v:textbox inset="0,0,0,0">
                      <w:txbxContent>
                        <w:p w14:paraId="7852DB0F" w14:textId="77777777" w:rsidR="00AF3ECD" w:rsidRPr="00F66308" w:rsidRDefault="00AF3ECD" w:rsidP="00AF3ECD">
                          <w:pPr>
                            <w:jc w:val="center"/>
                            <w:rPr>
                              <w:rFonts w:cs="Segoe UI"/>
                              <w:b/>
                              <w:bCs/>
                              <w:sz w:val="20"/>
                            </w:rPr>
                          </w:pPr>
                          <w:r w:rsidRPr="00F66308">
                            <w:rPr>
                              <w:rFonts w:cs="Segoe UI"/>
                              <w:b/>
                              <w:bCs/>
                              <w:sz w:val="20"/>
                            </w:rPr>
                            <w:t>Activities</w:t>
                          </w:r>
                        </w:p>
                      </w:txbxContent>
                    </v:textbox>
                  </v:roundrect>
                  <v:roundrect id="Rectangle: Rounded Corners 27" o:spid="_x0000_s1030" style="position:absolute;left:13974;top:86;width:11728;height:2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" fillcolor="#948a54" strokecolor="#948a54" strokeweight="2pt">
                    <v:textbox inset="0,0,0,0">
                      <w:txbxContent>
                        <w:p w14:paraId="1DAAB780" w14:textId="77777777" w:rsidR="00AF3ECD" w:rsidRPr="00F66308" w:rsidRDefault="00AF3ECD" w:rsidP="00AF3ECD">
                          <w:pPr>
                            <w:jc w:val="center"/>
                            <w:rPr>
                              <w:rFonts w:cs="Segoe UI"/>
                              <w:b/>
                              <w:bCs/>
                              <w:sz w:val="20"/>
                            </w:rPr>
                          </w:pPr>
                          <w:r w:rsidRPr="00F66308">
                            <w:rPr>
                              <w:rFonts w:cs="Segoe UI"/>
                              <w:b/>
                              <w:bCs/>
                              <w:sz w:val="20"/>
                            </w:rPr>
                            <w:t>Outputs</w:t>
                          </w:r>
                        </w:p>
                      </w:txbxContent>
                    </v:textbox>
                  </v:roundrect>
                  <v:roundrect id="Rectangle: Rounded Corners 28" o:spid="_x0000_s1031" style="position:absolute;left:28122;width:17183;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" fillcolor="#948a54" strokecolor="#948a54" strokeweight="2pt">
                    <v:textbox inset="0,0,0,0">
                      <w:txbxContent>
                        <w:p w14:paraId="394E7674" w14:textId="77777777" w:rsidR="00AF3ECD" w:rsidRPr="00F66308" w:rsidRDefault="00AF3ECD" w:rsidP="00AF3ECD">
                          <w:pPr>
                            <w:jc w:val="center"/>
                            <w:rPr>
                              <w:rFonts w:cs="Segoe UI"/>
                              <w:b/>
                              <w:bCs/>
                              <w:sz w:val="20"/>
                            </w:rPr>
                          </w:pPr>
                          <w:r>
                            <w:rPr>
                              <w:rFonts w:cs="Segoe UI"/>
                              <w:b/>
                              <w:bCs/>
                              <w:sz w:val="20"/>
                            </w:rPr>
                            <w:t xml:space="preserve">Relative Process Effort </w:t>
                          </w:r>
                        </w:p>
                      </w:txbxContent>
                    </v:textbox>
                  </v:roundrect>
                  <v:line id="Straight Connector 29" o:spid="_x0000_s1032" style="position:absolute;visibility:visible;mso-wrap-style:square" from="11960,1380" to="13749,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v:roundrect id="Rectangle: Rounded Corners 30" o:spid="_x0000_s1033" style="position:absolute;left:46410;top:41;width:10769;height:2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" fillcolor="#948a54" strokecolor="#948a54" strokeweight="2pt">
                    <v:textbox inset="0,0,0,0">
                      <w:txbxContent>
                        <w:p w14:paraId="12230886" w14:textId="77777777" w:rsidR="00AF3ECD" w:rsidRPr="00F66308" w:rsidRDefault="00AF3ECD" w:rsidP="00AF3ECD">
                          <w:pPr>
                            <w:jc w:val="center"/>
                            <w:rPr>
                              <w:rFonts w:cs="Segoe UI"/>
                              <w:b/>
                              <w:bCs/>
                              <w:sz w:val="20"/>
                            </w:rPr>
                          </w:pPr>
                          <w:r>
                            <w:rPr>
                              <w:rFonts w:cs="Segoe UI"/>
                              <w:b/>
                              <w:bCs/>
                              <w:sz w:val="20"/>
                            </w:rPr>
                            <w:t>Mechanism</w:t>
                          </w:r>
                        </w:p>
                      </w:txbxContent>
                    </v:textbox>
                  </v:roundrect>
                </v:group>
                <v:group id="Group 680" o:spid="_x0000_s1034" style="position:absolute;top:3937;width:57035;height:6705" coordsize="570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Straight Connector 667" o:spid="_x0000_s1035" style="position:absolute;visibility:visible;mso-wrap-style:square" from="13766,1055" to="2891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" strokecolor="#4a7ebb"/>
                  <v:group id="Group 32" o:spid="_x0000_s1036" style="position:absolute;width:57035;height:6705" coordorigin="-952,258" coordsize="57054,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33" o:spid="_x0000_s1037" style="position:absolute;visibility:visible;mso-wrap-style:square" from="11051,3623" to="12759,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" strokecolor="#4a7ebb"/>
                    <v:line id="Straight Connector 38" o:spid="_x0000_s1038" style="position:absolute;visibility:visible;mso-wrap-style:square" from="12707,6127" to="27857,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" strokecolor="#4a7ebb"/>
                    <v:line id="Straight Connector 39" o:spid="_x0000_s1039" style="position:absolute;flip:y;visibility:visible;mso-wrap-style:square" from="12819,3537" to="27964,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" strokecolor="#4a7ebb"/>
                    <v:rect id="Rectangle 41" o:spid="_x0000_s1040" style="position:absolute;left:-952;top:2587;width:12509;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" fillcolor="#948a54" strokecolor="#4a452a" strokeweight="2pt">
                      <v:textbox inset="0,0,0,0">
                        <w:txbxContent>
                          <w:p w14:paraId="650AC1FD" w14:textId="77777777" w:rsidR="00AF3ECD" w:rsidRPr="00F66308" w:rsidRDefault="00AF3ECD" w:rsidP="00AF3ECD">
                            <w:pPr>
                              <w:jc w:val="center"/>
                              <w:rPr>
                                <w:rFonts w:cs="Segoe UI"/>
                                <w:b/>
                                <w:bCs/>
                                <w:sz w:val="20"/>
                              </w:rPr>
                            </w:pPr>
                            <w:r w:rsidRPr="00F66308">
                              <w:rPr>
                                <w:rFonts w:cs="Segoe UI"/>
                                <w:b/>
                                <w:bCs/>
                                <w:sz w:val="20"/>
                              </w:rPr>
                              <w:t>Licences</w:t>
                            </w:r>
                          </w:p>
                          <w:p w14:paraId="68C0E16C" w14:textId="77777777" w:rsidR="00AF3ECD" w:rsidRDefault="00AF3ECD" w:rsidP="00AF3ECD">
                            <w:pPr>
                              <w:jc w:val="center"/>
                            </w:pPr>
                          </w:p>
                        </w:txbxContent>
                      </v:textbox>
                    </v:rect>
                    <v:rect id="Rectangle 43" o:spid="_x0000_s1041" style="position:absolute;left:13999;top:322;width:11333;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" fillcolor="#c3d69b" strokecolor="#77933c" strokeweight=".5pt">
                      <v:textbox inset="0,0,0,0">
                        <w:txbxContent>
                          <w:p w14:paraId="4A94D642" w14:textId="77777777" w:rsidR="00AF3ECD" w:rsidRPr="00231007" w:rsidRDefault="00AF3ECD" w:rsidP="00AF3ECD">
                            <w:pPr>
                              <w:jc w:val="center"/>
                              <w:rPr>
                                <w:rFonts w:cs="Segoe UI"/>
                                <w:sz w:val="16"/>
                                <w:szCs w:val="16"/>
                              </w:rPr>
                            </w:pPr>
                            <w:r w:rsidRPr="00231007">
                              <w:rPr>
                                <w:rFonts w:cs="Segoe UI"/>
                                <w:sz w:val="16"/>
                                <w:szCs w:val="16"/>
                              </w:rPr>
                              <w:t>Licence Application</w:t>
                            </w:r>
                          </w:p>
                          <w:p w14:paraId="4AEC7CA4" w14:textId="77777777" w:rsidR="00AF3ECD" w:rsidRPr="001C1DCD" w:rsidRDefault="00AF3ECD" w:rsidP="00AF3ECD">
                            <w:pPr>
                              <w:jc w:val="center"/>
                              <w:rPr>
                                <w:sz w:val="18"/>
                                <w:szCs w:val="18"/>
                              </w:rPr>
                            </w:pPr>
                          </w:p>
                        </w:txbxContent>
                      </v:textbox>
                    </v:rect>
                    <v:line id="Straight Connector 46" o:spid="_x0000_s1042" style="position:absolute;flip:x;visibility:visible;mso-wrap-style:square" from="12759,1337" to="12775,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" strokecolor="#4a7ebb"/>
                    <v:rect id="Rectangle 47" o:spid="_x0000_s1043" style="position:absolute;left:46001;top:2674;width:10060;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" fillcolor="#c3d69b" strokecolor="#77933c" strokeweight=".5pt">
                      <v:textbox inset="0,0,0,0">
                        <w:txbxContent>
                          <w:p w14:paraId="6D76712C" w14:textId="77777777" w:rsidR="00AF3ECD" w:rsidRPr="00231007" w:rsidRDefault="00AF3ECD" w:rsidP="00AF3ECD">
                            <w:pPr>
                              <w:jc w:val="center"/>
                              <w:rPr>
                                <w:rFonts w:cs="Segoe UI"/>
                                <w:sz w:val="16"/>
                                <w:szCs w:val="16"/>
                              </w:rPr>
                            </w:pPr>
                            <w:r w:rsidRPr="00231007">
                              <w:rPr>
                                <w:rFonts w:cs="Segoe UI"/>
                                <w:sz w:val="16"/>
                                <w:szCs w:val="16"/>
                              </w:rPr>
                              <w:t>Annual Charge</w:t>
                            </w:r>
                          </w:p>
                        </w:txbxContent>
                      </v:textbox>
                    </v:rect>
                    <v:rect id="Rectangle 48" o:spid="_x0000_s1044" style="position:absolute;left:46042;top:5175;width:10060;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" fillcolor="#d1de9e [1943]" strokecolor="#b3a2c7" strokeweight=".5pt">
                      <v:textbox inset="0,0,0,0">
                        <w:txbxContent>
                          <w:p w14:paraId="73E09DC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v:textbox>
                    </v:rect>
                    <v:rect id="Rectangle 49" o:spid="_x0000_s1045" style="position:absolute;left:46017;top:258;width:1006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" fillcolor="#c3d69b" strokecolor="#77933c" strokeweight=".5pt">
                      <v:textbox inset="0,0,0,0">
                        <w:txbxContent>
                          <w:p w14:paraId="0B1160EB"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v:textbox>
                    </v:rect>
                    <v:rect id="Rectangle 51" o:spid="_x0000_s1046" style="position:absolute;left:13971;top:5173;width:11361;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" fillcolor="#d1de9e [1943]" strokecolor="#b3a2c7" strokeweight=".5pt">
                      <v:textbox inset="0,0,0,0">
                        <w:txbxContent>
                          <w:p w14:paraId="34BFBC76" w14:textId="77777777" w:rsidR="00AF3ECD" w:rsidRPr="00231007" w:rsidRDefault="00AF3ECD" w:rsidP="00AF3ECD">
                            <w:pPr>
                              <w:jc w:val="center"/>
                              <w:rPr>
                                <w:rFonts w:cs="Segoe UI"/>
                                <w:sz w:val="16"/>
                                <w:szCs w:val="16"/>
                              </w:rPr>
                            </w:pPr>
                            <w:r w:rsidRPr="00231007">
                              <w:rPr>
                                <w:rFonts w:cs="Segoe UI"/>
                                <w:sz w:val="16"/>
                                <w:szCs w:val="16"/>
                              </w:rPr>
                              <w:t>Licence Suspension</w:t>
                            </w:r>
                          </w:p>
                          <w:p w14:paraId="3AADD156" w14:textId="77777777" w:rsidR="00AF3ECD" w:rsidRPr="001C1DCD" w:rsidRDefault="00AF3ECD" w:rsidP="00AF3ECD">
                            <w:pPr>
                              <w:jc w:val="center"/>
                              <w:rPr>
                                <w:sz w:val="18"/>
                                <w:szCs w:val="18"/>
                              </w:rPr>
                            </w:pPr>
                          </w:p>
                        </w:txbxContent>
                      </v:textbox>
                    </v:rect>
                    <v:rect id="Rectangle 54" o:spid="_x0000_s1047" style="position:absolute;left:13996;top:2673;width:11336;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" fillcolor="#c3d69b" strokecolor="#77933c" strokeweight=".5pt">
                      <v:textbox inset="0,0,0,0">
                        <w:txbxContent>
                          <w:p w14:paraId="39449B3F" w14:textId="77777777" w:rsidR="00AF3ECD" w:rsidRPr="00231007" w:rsidRDefault="00AF3ECD" w:rsidP="00AF3ECD">
                            <w:pPr>
                              <w:jc w:val="center"/>
                              <w:rPr>
                                <w:rFonts w:cs="Segoe UI"/>
                                <w:sz w:val="16"/>
                                <w:szCs w:val="16"/>
                              </w:rPr>
                            </w:pPr>
                            <w:r w:rsidRPr="00231007">
                              <w:rPr>
                                <w:rFonts w:cs="Segoe UI"/>
                                <w:sz w:val="16"/>
                                <w:szCs w:val="16"/>
                              </w:rPr>
                              <w:t>Helpdesk Function</w:t>
                            </w:r>
                          </w:p>
                          <w:p w14:paraId="180492E9" w14:textId="77777777" w:rsidR="00AF3ECD" w:rsidRPr="001C1DCD" w:rsidRDefault="00AF3ECD" w:rsidP="00AF3ECD">
                            <w:pPr>
                              <w:jc w:val="center"/>
                              <w:rPr>
                                <w:sz w:val="18"/>
                                <w:szCs w:val="18"/>
                              </w:rPr>
                            </w:pPr>
                          </w:p>
                        </w:txbxContent>
                      </v:textbox>
                    </v:rect>
                  </v:group>
                  <v:group id="Group 530" o:spid="_x0000_s1048" style="position:absolute;left:28587;top:452;width:15081;height:1054" coordsize="1509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31" o:spid="_x0000_s1049" type="#_x0000_t15" style="position:absolute;left:13802;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" adj="12928" filled="f" strokecolor="#948a54" strokeweight=".5pt">
                      <v:textbox inset="0,0,0,0"/>
                    </v:shape>
                    <v:shape id="Arrow: Pentagon 533" o:spid="_x0000_s1050" type="#_x0000_t15" style="position:absolute;top:12;width:1293;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" adj="12960" filled="f" strokecolor="#948a54" strokeweight=".5pt">
                      <v:textbox inset="0,0,0,0"/>
                    </v:shape>
                    <v:shape id="Arrow: Pentagon 534" o:spid="_x0000_s1051"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" adj="12928" filled="f" strokecolor="#948a54" strokeweight=".5pt">
                      <v:textbox inset="0,0,0,0"/>
                    </v:shape>
                    <v:shape id="Arrow: Pentagon 535" o:spid="_x0000_s1052"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" adj="12928" filled="f" strokecolor="#948a54" strokeweight=".5pt">
                      <v:textbox inset="0,0,0,0">
                        <w:txbxContent>
                          <w:p w14:paraId="0284B204" w14:textId="77777777" w:rsidR="00AF3ECD" w:rsidRDefault="00AF3ECD" w:rsidP="00AF3ECD">
                            <w:pPr>
                              <w:jc w:val="center"/>
                            </w:pPr>
                          </w:p>
                        </w:txbxContent>
                      </v:textbox>
                    </v:shape>
                    <v:shape id="Arrow: Pentagon 536" o:spid="_x0000_s1053" type="#_x0000_t15" style="position:absolute;left:12076;width:1290;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" adj="12928" filled="f" strokecolor="#948a54" strokeweight=".5pt">
                      <v:textbox inset="0,0,0,0"/>
                    </v:shape>
                    <v:shape id="Arrow: Pentagon 537" o:spid="_x0000_s1054" type="#_x0000_t15" style="position:absolute;left:10351;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" adj="12928" filled="f" strokecolor="#948a54" strokeweight=".5pt">
                      <v:textbox inset="0,0,0,0"/>
                    </v:shape>
                    <v:shape id="Arrow: Pentagon 538" o:spid="_x0000_s1055"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" adj="12928" filled="f" strokecolor="#948a54" strokeweight=".5pt">
                      <v:textbox inset="0,0,0,0"/>
                    </v:shape>
                    <v:shape id="Arrow: Pentagon 539" o:spid="_x0000_s1056"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" adj="12928" filled="f" strokecolor="#948a54" strokeweight=".5pt">
                      <v:textbox inset="0,0,0,0"/>
                    </v:shape>
                    <v:shape id="Arrow: Pentagon 540" o:spid="_x0000_s1057"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" adj="12928" filled="f" strokecolor="#948a54" strokeweight=".5pt">
                      <v:textbox inset="0,0,0,0"/>
                    </v:shape>
                  </v:group>
                  <v:group id="Group 541" o:spid="_x0000_s1058" style="position:absolute;left:28637;top:2763;width:9824;height:1041"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Arrow: Pentagon 544" o:spid="_x0000_s1059"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" adj="12960" filled="f" strokecolor="#948a54" strokeweight=".5pt">
                      <v:textbox inset="0,0,0,0"/>
                    </v:shape>
                    <v:shape id="Arrow: Pentagon 545" o:spid="_x0000_s1060"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" adj="12928" filled="f" strokecolor="#948a54" strokeweight=".5pt">
                      <v:textbox inset="0,0,0,0"/>
                    </v:shape>
                    <v:shape id="Arrow: Pentagon 546" o:spid="_x0000_s1061"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" adj="12928" filled="f" strokecolor="#948a54" strokeweight=".5pt">
                      <v:textbox inset="0,0,0,0">
                        <w:txbxContent>
                          <w:p w14:paraId="37ADEDDD" w14:textId="77777777" w:rsidR="00AF3ECD" w:rsidRDefault="00AF3ECD" w:rsidP="00AF3ECD">
                            <w:pPr>
                              <w:jc w:val="center"/>
                            </w:pPr>
                          </w:p>
                        </w:txbxContent>
                      </v:textbox>
                    </v:shape>
                    <v:shape id="Arrow: Pentagon 549" o:spid="_x0000_s1062"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" adj="12928" filled="f" strokecolor="#948a54" strokeweight=".5pt">
                      <v:textbox inset="0,0,0,0"/>
                    </v:shape>
                    <v:shape id="Arrow: Pentagon 550" o:spid="_x0000_s1063"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" adj="12928" filled="f" strokecolor="#948a54" strokeweight=".5pt">
                      <v:textbox inset="0,0,0,0"/>
                    </v:shape>
                    <v:shape id="Arrow: Pentagon 551" o:spid="_x0000_s1064"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" adj="12928" filled="f" strokecolor="#948a54" strokeweight=".5pt">
                      <v:textbox inset="0,0,0,0"/>
                    </v:shape>
                  </v:group>
                  <v:group id="Group 552" o:spid="_x0000_s1065" style="position:absolute;left:28637;top:5275;width:11640;height:1045" coordsize="1164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Arrow: Pentagon 555" o:spid="_x0000_s1066"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" adj="12960" fillcolor="#d1de9e [1943]" strokecolor="#948a54" strokeweight=".5pt">
                      <v:textbox inset="0,0,0,0"/>
                    </v:shape>
                    <v:shape id="Arrow: Pentagon 556" o:spid="_x0000_s1067"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" adj="12928" fillcolor="#d1de9e [1943]" strokecolor="#948a54" strokeweight=".5pt">
                      <v:textbox inset="0,0,0,0"/>
                    </v:shape>
                    <v:shape id="Arrow: Pentagon 557" o:spid="_x0000_s1068"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" adj="12928" fillcolor="#d1de9e [1943]" strokecolor="#948a54" strokeweight=".5pt">
                      <v:textbox inset="0,0,0,0">
                        <w:txbxContent>
                          <w:p w14:paraId="268B09C9" w14:textId="77777777" w:rsidR="00AF3ECD" w:rsidRDefault="00AF3ECD" w:rsidP="00AF3ECD">
                            <w:pPr>
                              <w:jc w:val="center"/>
                            </w:pPr>
                          </w:p>
                        </w:txbxContent>
                      </v:textbox>
                    </v:shape>
                    <v:shape id="Arrow: Pentagon 559" o:spid="_x0000_s1069" type="#_x0000_t15" style="position:absolute;left:10351;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" adj="12928" fillcolor="#d1de9e [1943]" strokecolor="#948a54" strokeweight=".5pt">
                      <v:textbox inset="0,0,0,0"/>
                    </v:shape>
                    <v:shape id="Arrow: Pentagon 560" o:spid="_x0000_s1070"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" adj="12928" fillcolor="#d1de9e [1943]" strokecolor="#948a54" strokeweight=".5pt">
                      <v:textbox inset="0,0,0,0"/>
                    </v:shape>
                    <v:shape id="Arrow: Pentagon 561" o:spid="_x0000_s1071"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" adj="12928" fillcolor="#d1de9e [1943]" strokecolor="#948a54" strokeweight=".5pt">
                      <v:textbox inset="0,0,0,0"/>
                    </v:shape>
                    <v:shape id="Arrow: Pentagon 562" o:spid="_x0000_s1072"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" adj="12928" fillcolor="#d1de9e [1943]" strokecolor="#948a54" strokeweight=".5pt">
                      <v:textbox inset="0,0,0,0"/>
                    </v:shape>
                  </v:group>
                </v:group>
                <v:group id="Group 679" o:spid="_x0000_s1073" style="position:absolute;left:190;top:11430;width:56864;height:6819" coordsize="56864,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line id="Straight Connector 618" o:spid="_x0000_s1074" style="position:absolute;flip:y;visibility:visible;mso-wrap-style:square" from="13565,1055" to="28608,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" strokecolor="#4a7ebb"/>
                  <v:group id="Group 57" o:spid="_x0000_s1075" style="position:absolute;width:56864;height:6819" coordorigin="-939,86" coordsize="56874,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58" o:spid="_x0000_s1076" style="position:absolute;visibility:visible;mso-wrap-style:square" from="11731,3622" to="12694,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" strokecolor="#4a7ebb"/>
                    <v:line id="Straight Connector 59" o:spid="_x0000_s1077" style="position:absolute;flip:y;visibility:visible;mso-wrap-style:square" from="12656,6069" to="2749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" strokecolor="#4a7ebb"/>
                    <v:line id="Straight Connector 60" o:spid="_x0000_s1078" style="position:absolute;visibility:visible;mso-wrap-style:square" from="12647,3453" to="2748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v:rect id="Rectangle 61" o:spid="_x0000_s1079" style="position:absolute;left:-939;top:2587;width:12508;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" fillcolor="#948a54" strokecolor="#4a452a" strokeweight="2pt">
                      <v:textbox inset="0,0,0,0">
                        <w:txbxContent>
                          <w:p w14:paraId="3F032DF9" w14:textId="77777777" w:rsidR="00AF3ECD" w:rsidRDefault="00AF3ECD" w:rsidP="00AF3ECD">
                            <w:pPr>
                              <w:jc w:val="center"/>
                            </w:pPr>
                            <w:r>
                              <w:rPr>
                                <w:rFonts w:cs="Segoe UI"/>
                                <w:b/>
                                <w:bCs/>
                                <w:sz w:val="20"/>
                              </w:rPr>
                              <w:t>Permits</w:t>
                            </w:r>
                          </w:p>
                        </w:txbxContent>
                      </v:textbox>
                    </v:rect>
                    <v:rect id="Rectangle 63" o:spid="_x0000_s1080" style="position:absolute;left:13814;top:86;width:11305;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" fillcolor="#c3d69b" strokecolor="#77933c" strokeweight=".5pt">
                      <v:textbox inset="0,0,0,0">
                        <w:txbxContent>
                          <w:p w14:paraId="78078E02" w14:textId="77777777" w:rsidR="00AF3ECD" w:rsidRPr="00231007" w:rsidRDefault="00AF3ECD" w:rsidP="00AF3ECD">
                            <w:pPr>
                              <w:jc w:val="center"/>
                              <w:rPr>
                                <w:rFonts w:cs="Segoe UI"/>
                                <w:sz w:val="16"/>
                                <w:szCs w:val="16"/>
                              </w:rPr>
                            </w:pPr>
                            <w:r w:rsidRPr="00231007">
                              <w:rPr>
                                <w:rFonts w:cs="Segoe UI"/>
                                <w:sz w:val="16"/>
                                <w:szCs w:val="16"/>
                              </w:rPr>
                              <w:t>Permit Application</w:t>
                            </w:r>
                          </w:p>
                          <w:p w14:paraId="54DFD9C9" w14:textId="77777777" w:rsidR="00AF3ECD" w:rsidRPr="001C1DCD" w:rsidRDefault="00AF3ECD" w:rsidP="00AF3ECD">
                            <w:pPr>
                              <w:jc w:val="center"/>
                              <w:rPr>
                                <w:sz w:val="18"/>
                                <w:szCs w:val="18"/>
                              </w:rPr>
                            </w:pPr>
                          </w:p>
                        </w:txbxContent>
                      </v:textbox>
                    </v:rect>
                    <v:line id="Straight Connector 66" o:spid="_x0000_s1081" style="position:absolute;visibility:visible;mso-wrap-style:square" from="12671,1207" to="1267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" strokecolor="#4a7ebb"/>
                    <v:rect id="Rectangle 67" o:spid="_x0000_s1082" style="position:absolute;left:45875;top:2674;width:10059;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" fillcolor="#c3d69b" strokecolor="#77933c" strokeweight=".5pt">
                      <v:textbox inset="0,0,0,0">
                        <w:txbxContent>
                          <w:p w14:paraId="2AB2E5FD" w14:textId="77777777" w:rsidR="00AF3ECD" w:rsidRPr="00231007" w:rsidRDefault="00AF3ECD" w:rsidP="00AF3ECD">
                            <w:pPr>
                              <w:jc w:val="center"/>
                              <w:rPr>
                                <w:rFonts w:cs="Segoe UI"/>
                                <w:sz w:val="16"/>
                                <w:szCs w:val="16"/>
                              </w:rPr>
                            </w:pPr>
                            <w:r w:rsidRPr="00231007">
                              <w:rPr>
                                <w:rFonts w:cs="Segoe UI"/>
                                <w:sz w:val="16"/>
                                <w:szCs w:val="16"/>
                              </w:rPr>
                              <w:t>Annual Charge</w:t>
                            </w:r>
                          </w:p>
                        </w:txbxContent>
                      </v:textbox>
                    </v:rect>
                    <v:rect id="Rectangle 68" o:spid="_x0000_s1083" style="position:absolute;left:45973;top:5174;width:987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" fillcolor="#b3a2c7" strokecolor="#b3a2c7" strokeweight="2pt">
                      <v:textbox inset="0,0,0,0">
                        <w:txbxContent>
                          <w:p w14:paraId="2C2DD8F4"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v:textbox>
                    </v:rect>
                    <v:rect id="Rectangle 69" o:spid="_x0000_s1084" style="position:absolute;left:45834;top:258;width:10059;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" fillcolor="#c3d69b" strokecolor="#77933c" strokeweight=".5pt">
                      <v:textbox inset="0,0,0,0">
                        <w:txbxContent>
                          <w:p w14:paraId="75E8CB66" w14:textId="77777777" w:rsidR="00AF3ECD" w:rsidRPr="00231007" w:rsidRDefault="00AF3ECD" w:rsidP="00AF3ECD">
                            <w:pPr>
                              <w:jc w:val="center"/>
                              <w:rPr>
                                <w:rFonts w:cs="Segoe UI"/>
                                <w:sz w:val="16"/>
                                <w:szCs w:val="16"/>
                              </w:rPr>
                            </w:pPr>
                            <w:r w:rsidRPr="00231007">
                              <w:rPr>
                                <w:rFonts w:cs="Segoe UI"/>
                                <w:sz w:val="16"/>
                                <w:szCs w:val="16"/>
                              </w:rPr>
                              <w:t xml:space="preserve">Fee For Service </w:t>
                            </w:r>
                          </w:p>
                        </w:txbxContent>
                      </v:textbox>
                    </v:rect>
                    <v:rect id="Rectangle 71" o:spid="_x0000_s1085" style="position:absolute;left:13820;top:4960;width:11175;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" fillcolor="#b3a2c7" strokecolor="#b3a2c7" strokeweight="2pt">
                      <v:textbox inset="0,0,0,0">
                        <w:txbxContent>
                          <w:p w14:paraId="7ED0022F" w14:textId="77777777" w:rsidR="00AF3ECD" w:rsidRPr="00231007" w:rsidRDefault="00AF3ECD" w:rsidP="00AF3ECD">
                            <w:pPr>
                              <w:jc w:val="center"/>
                              <w:rPr>
                                <w:rFonts w:cs="Segoe UI"/>
                                <w:sz w:val="16"/>
                                <w:szCs w:val="16"/>
                              </w:rPr>
                            </w:pPr>
                            <w:r w:rsidRPr="00231007">
                              <w:rPr>
                                <w:rFonts w:cs="Segoe UI"/>
                                <w:sz w:val="16"/>
                                <w:szCs w:val="16"/>
                              </w:rPr>
                              <w:t>Advice to Government</w:t>
                            </w:r>
                          </w:p>
                          <w:p w14:paraId="0CF0C847" w14:textId="77777777" w:rsidR="00AF3ECD" w:rsidRPr="001C1DCD" w:rsidRDefault="00AF3ECD" w:rsidP="00AF3ECD">
                            <w:pPr>
                              <w:jc w:val="center"/>
                              <w:rPr>
                                <w:sz w:val="18"/>
                                <w:szCs w:val="18"/>
                              </w:rPr>
                            </w:pPr>
                          </w:p>
                        </w:txbxContent>
                      </v:textbox>
                    </v:rect>
                    <v:rect id="Rectangle 74" o:spid="_x0000_s1086" style="position:absolute;left:13821;top:2673;width:11318;height:1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" fillcolor="#c3d69b" strokecolor="#77933c" strokeweight=".5pt">
                      <v:textbox inset="0,0,0,0">
                        <w:txbxContent>
                          <w:p w14:paraId="0C40015F" w14:textId="77777777" w:rsidR="00AF3ECD" w:rsidRPr="00231007" w:rsidRDefault="00AF3ECD" w:rsidP="00AF3ECD">
                            <w:pPr>
                              <w:jc w:val="center"/>
                              <w:rPr>
                                <w:sz w:val="18"/>
                                <w:szCs w:val="18"/>
                              </w:rPr>
                            </w:pPr>
                            <w:r w:rsidRPr="00231007">
                              <w:rPr>
                                <w:rFonts w:cs="Segoe UI"/>
                                <w:sz w:val="16"/>
                                <w:szCs w:val="16"/>
                              </w:rPr>
                              <w:t>Permit Documentation</w:t>
                            </w:r>
                          </w:p>
                          <w:p w14:paraId="0E81481F" w14:textId="77777777" w:rsidR="00AF3ECD" w:rsidRPr="00AB0CC6" w:rsidRDefault="00AF3ECD" w:rsidP="00AF3ECD">
                            <w:pPr>
                              <w:jc w:val="center"/>
                              <w:rPr>
                                <w:rFonts w:cs="Segoe UI"/>
                                <w:b/>
                                <w:bCs/>
                                <w:sz w:val="16"/>
                                <w:szCs w:val="16"/>
                              </w:rPr>
                            </w:pPr>
                          </w:p>
                          <w:p w14:paraId="10B87FFE" w14:textId="77777777" w:rsidR="00AF3ECD" w:rsidRPr="001C1DCD" w:rsidRDefault="00AF3ECD" w:rsidP="00AF3ECD">
                            <w:pPr>
                              <w:jc w:val="center"/>
                              <w:rPr>
                                <w:sz w:val="18"/>
                                <w:szCs w:val="18"/>
                              </w:rPr>
                            </w:pPr>
                          </w:p>
                        </w:txbxContent>
                      </v:textbox>
                    </v:rect>
                  </v:group>
                  <v:group id="Group 563" o:spid="_x0000_s1087" style="position:absolute;left:28386;top:452;width:9824;height:1028"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Arrow: Pentagon 566" o:spid="_x0000_s1088"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" adj="12960" filled="f" strokecolor="#948a54" strokeweight=".5pt">
                      <v:textbox inset="0,0,0,0"/>
                    </v:shape>
                    <v:shape id="Arrow: Pentagon 567" o:spid="_x0000_s1089"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" adj="12928" filled="f" strokecolor="#948a54" strokeweight=".5pt">
                      <v:textbox inset="0,0,0,0"/>
                    </v:shape>
                    <v:shape id="Arrow: Pentagon 568" o:spid="_x0000_s1090"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" adj="12928" filled="f" strokecolor="#948a54" strokeweight=".5pt">
                      <v:textbox inset="0,0,0,0">
                        <w:txbxContent>
                          <w:p w14:paraId="1112E5A1" w14:textId="77777777" w:rsidR="00AF3ECD" w:rsidRDefault="00AF3ECD" w:rsidP="00AF3ECD">
                            <w:pPr>
                              <w:jc w:val="center"/>
                            </w:pPr>
                          </w:p>
                        </w:txbxContent>
                      </v:textbox>
                    </v:shape>
                    <v:shape id="Arrow: Pentagon 571" o:spid="_x0000_s1091"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" adj="12928" filled="f" strokecolor="#948a54" strokeweight=".5pt">
                      <v:textbox inset="0,0,0,0"/>
                    </v:shape>
                    <v:shape id="Arrow: Pentagon 572" o:spid="_x0000_s1092"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" adj="12928" filled="f" strokecolor="#948a54" strokeweight=".5pt">
                      <v:textbox inset="0,0,0,0"/>
                    </v:shape>
                    <v:shape id="Arrow: Pentagon 573" o:spid="_x0000_s1093"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" adj="12928" filled="f" strokecolor="#948a54" strokeweight=".5pt">
                      <v:textbox inset="0,0,0,0"/>
                    </v:shape>
                  </v:group>
                  <v:group id="Group 574" o:spid="_x0000_s1094" style="position:absolute;left:28386;top:2763;width:8015;height:1035" coordsize="801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Arrow: Pentagon 577" o:spid="_x0000_s1095"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" adj="12960" filled="f" strokecolor="#948a54" strokeweight=".5pt">
                      <v:textbox inset="0,0,0,0"/>
                    </v:shape>
                    <v:shape id="Arrow: Pentagon 578" o:spid="_x0000_s1096"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" adj="12928" filled="f" strokecolor="#948a54" strokeweight=".5pt">
                      <v:textbox inset="0,0,0,0"/>
                    </v:shape>
                    <v:shape id="Arrow: Pentagon 579" o:spid="_x0000_s1097"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" adj="12928" filled="f" strokecolor="#948a54" strokeweight=".5pt">
                      <v:textbox inset="0,0,0,0">
                        <w:txbxContent>
                          <w:p w14:paraId="1D00075D" w14:textId="77777777" w:rsidR="00AF3ECD" w:rsidRDefault="00AF3ECD" w:rsidP="00AF3ECD">
                            <w:pPr>
                              <w:jc w:val="center"/>
                            </w:pPr>
                          </w:p>
                        </w:txbxContent>
                      </v:textbox>
                    </v:shape>
                    <v:shape id="Arrow: Pentagon 583" o:spid="_x0000_s1098"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" adj="12928" filled="f" strokecolor="#948a54" strokeweight=".5pt">
                      <v:textbox inset="0,0,0,0"/>
                    </v:shape>
                    <v:shape id="Arrow: Pentagon 584" o:spid="_x0000_s1099"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" adj="12928" filled="f" strokecolor="#948a54" strokeweight=".5pt">
                      <v:textbox inset="0,0,0,0"/>
                    </v:shape>
                  </v:group>
                  <v:shape id="Arrow: Pentagon 588" o:spid="_x0000_s1100" type="#_x0000_t15" style="position:absolute;left:28436;top:5325;width:1289;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" adj="12981" fillcolor="#ccc1da" strokecolor="#948a54" strokeweight=".5pt">
                    <v:textbox inset="0,0,0,0"/>
                  </v:shape>
                </v:group>
                <v:group id="Group 678" o:spid="_x0000_s1101" style="position:absolute;left:63;top:19113;width:56921;height:6591" coordorigin="301" coordsize="56927,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5" o:spid="_x0000_s1102" style="position:absolute;left:47173;width:10056;height:6590" coordorigin="-3" coordsize="1005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ect id="Rectangle 93" o:spid="_x0000_s1103" style="position:absolute;top:2381;width:10052;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" fillcolor="#c3d69b" strokecolor="#77933c" strokeweight=".5pt">
                      <v:textbox inset="0,0,0,0">
                        <w:txbxContent>
                          <w:p w14:paraId="25274544" w14:textId="77777777" w:rsidR="00AF3ECD" w:rsidRPr="00231007" w:rsidRDefault="00AF3ECD" w:rsidP="00AF3ECD">
                            <w:pPr>
                              <w:jc w:val="center"/>
                              <w:rPr>
                                <w:rFonts w:cs="Segoe UI"/>
                                <w:sz w:val="16"/>
                                <w:szCs w:val="16"/>
                              </w:rPr>
                            </w:pPr>
                            <w:r w:rsidRPr="00231007">
                              <w:rPr>
                                <w:rFonts w:cs="Segoe UI"/>
                                <w:sz w:val="16"/>
                                <w:szCs w:val="16"/>
                              </w:rPr>
                              <w:t>Annual Charge</w:t>
                            </w:r>
                          </w:p>
                        </w:txbxContent>
                      </v:textbox>
                    </v:rect>
                    <v:rect id="Rectangle 94" o:spid="_x0000_s1104" style="position:absolute;left:-3;top:4857;width:10036;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" fillcolor="#ccc1da" strokecolor="#b3a2c7" strokeweight=".5pt">
                      <v:textbox inset="0,0,0,0">
                        <w:txbxContent>
                          <w:p w14:paraId="6E990A4E" w14:textId="67A1EC8C" w:rsidR="00AF3ECD" w:rsidRPr="00231007" w:rsidRDefault="00AF3ECD" w:rsidP="007508FA">
                            <w:pPr>
                              <w:spacing w:before="0"/>
                              <w:jc w:val="center"/>
                              <w:rPr>
                                <w:rFonts w:cs="Segoe UI"/>
                                <w:sz w:val="16"/>
                                <w:szCs w:val="16"/>
                              </w:rPr>
                            </w:pPr>
                            <w:r w:rsidRPr="00231007">
                              <w:rPr>
                                <w:rFonts w:cs="Segoe UI"/>
                                <w:sz w:val="16"/>
                                <w:szCs w:val="16"/>
                              </w:rPr>
                              <w:t>Not Cost Recovered</w:t>
                            </w:r>
                          </w:p>
                        </w:txbxContent>
                      </v:textbox>
                    </v:rect>
                    <v:rect id="Rectangle 95" o:spid="_x0000_s1105" style="position:absolute;width:10052;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" fillcolor="#c3d69b" strokecolor="#77933c" strokeweight=".5pt">
                      <v:textbox inset="0,0,0,0">
                        <w:txbxContent>
                          <w:p w14:paraId="002D52EB" w14:textId="49FCA228" w:rsidR="00AF3ECD" w:rsidRPr="00231007" w:rsidRDefault="00AF3ECD" w:rsidP="00AF3ECD">
                            <w:pPr>
                              <w:jc w:val="center"/>
                              <w:rPr>
                                <w:rFonts w:cs="Segoe UI"/>
                                <w:sz w:val="16"/>
                                <w:szCs w:val="16"/>
                              </w:rPr>
                            </w:pPr>
                            <w:r w:rsidRPr="00231007">
                              <w:rPr>
                                <w:rFonts w:cs="Segoe UI"/>
                                <w:sz w:val="16"/>
                                <w:szCs w:val="16"/>
                              </w:rPr>
                              <w:t xml:space="preserve">Inspection </w:t>
                            </w:r>
                            <w:r w:rsidR="0088607F">
                              <w:rPr>
                                <w:rFonts w:cs="Segoe UI"/>
                                <w:sz w:val="16"/>
                                <w:szCs w:val="16"/>
                              </w:rPr>
                              <w:t>Fee</w:t>
                            </w:r>
                            <w:r w:rsidR="0088607F" w:rsidRPr="00231007">
                              <w:rPr>
                                <w:rFonts w:cs="Segoe UI"/>
                                <w:sz w:val="16"/>
                                <w:szCs w:val="16"/>
                              </w:rPr>
                              <w:t xml:space="preserve"> </w:t>
                            </w:r>
                          </w:p>
                        </w:txbxContent>
                      </v:textbox>
                    </v:rect>
                  </v:group>
                  <v:group id="Group 677" o:spid="_x0000_s1106" style="position:absolute;left:301;width:32856;height:6591" coordorigin="301" coordsize="3285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673" o:spid="_x0000_s1107" style="position:absolute;left:301;width:28801;height:6591" coordorigin="301" coordsize="2880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line id="Straight Connector 92" o:spid="_x0000_s1108" style="position:absolute;visibility:visible;mso-wrap-style:square" from="13716,952" to="13716,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" strokecolor="#4a7ebb"/>
                      <v:group id="Group 672" o:spid="_x0000_s1109" style="position:absolute;left:301;width:28806;height:6591" coordorigin="301" coordsize="2880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Straight Connector 624" o:spid="_x0000_s1110" style="position:absolute;flip:y;visibility:visible;mso-wrap-style:square" from="12717,3333" to="28745,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" strokecolor="#4a7ebb"/>
                        <v:line id="Straight Connector 623" o:spid="_x0000_s1111" style="position:absolute;flip:y;visibility:visible;mso-wrap-style:square" from="13716,857" to="290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" strokecolor="#4a7ebb"/>
                        <v:line id="Straight Connector 86" o:spid="_x0000_s1112" style="position:absolute;flip:y;visibility:visible;mso-wrap-style:square" from="13716,5905" to="29107,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" strokecolor="#4a7ebb"/>
                        <v:rect id="Rectangle 87" o:spid="_x0000_s1113" style="position:absolute;left:301;top:2285;width:12416;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" fillcolor="#948a54" strokecolor="#4a452a" strokeweight="2pt">
                          <v:textbox inset="0,0,0,0">
                            <w:txbxContent>
                              <w:p w14:paraId="65D2A928" w14:textId="21209B91" w:rsidR="00AF3ECD" w:rsidRDefault="00AF3ECD" w:rsidP="00AF3ECD">
                                <w:pPr>
                                  <w:jc w:val="center"/>
                                </w:pPr>
                                <w:r>
                                  <w:rPr>
                                    <w:rFonts w:cs="Segoe UI"/>
                                    <w:b/>
                                    <w:bCs/>
                                    <w:sz w:val="20"/>
                                  </w:rPr>
                                  <w:t>Monitoring</w:t>
                                </w:r>
                                <w:r w:rsidR="007508FA">
                                  <w:rPr>
                                    <w:rFonts w:cs="Segoe UI"/>
                                    <w:b/>
                                    <w:bCs/>
                                    <w:sz w:val="20"/>
                                  </w:rPr>
                                  <w:t xml:space="preserve"> and Compliance</w:t>
                                </w:r>
                              </w:p>
                            </w:txbxContent>
                          </v:textbox>
                        </v:rect>
                        <v:rect id="Rectangle 89" o:spid="_x0000_s1114" style="position:absolute;left:14953;width:11357;height:1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" fillcolor="#c3d69b" strokecolor="#77933c" strokeweight=".5pt">
                          <v:textbox inset="0,0,0,0">
                            <w:txbxContent>
                              <w:p w14:paraId="5DB04EAE" w14:textId="7B3BA1A6" w:rsidR="00AF3ECD" w:rsidRPr="00231007" w:rsidRDefault="00AF3ECD" w:rsidP="0088607F">
                                <w:pPr>
                                  <w:spacing w:before="0" w:line="140" w:lineRule="atLeast"/>
                                  <w:jc w:val="center"/>
                                  <w:rPr>
                                    <w:rFonts w:cs="Segoe UI"/>
                                    <w:sz w:val="16"/>
                                    <w:szCs w:val="16"/>
                                  </w:rPr>
                                </w:pPr>
                                <w:r w:rsidRPr="00231007">
                                  <w:rPr>
                                    <w:rFonts w:cs="Segoe UI"/>
                                    <w:sz w:val="16"/>
                                    <w:szCs w:val="16"/>
                                  </w:rPr>
                                  <w:t>Application</w:t>
                                </w:r>
                                <w:r w:rsidR="0088607F">
                                  <w:rPr>
                                    <w:rFonts w:cs="Segoe UI"/>
                                    <w:sz w:val="16"/>
                                    <w:szCs w:val="16"/>
                                  </w:rPr>
                                  <w:t>-based</w:t>
                                </w:r>
                                <w:r w:rsidR="00202EA1">
                                  <w:rPr>
                                    <w:rFonts w:cs="Segoe UI"/>
                                    <w:sz w:val="16"/>
                                    <w:szCs w:val="16"/>
                                  </w:rPr>
                                  <w:t xml:space="preserve"> </w:t>
                                </w:r>
                                <w:r w:rsidRPr="00231007">
                                  <w:rPr>
                                    <w:rFonts w:cs="Segoe UI"/>
                                    <w:sz w:val="16"/>
                                    <w:szCs w:val="16"/>
                                  </w:rPr>
                                  <w:t>Inspection</w:t>
                                </w:r>
                              </w:p>
                              <w:p w14:paraId="4FC747B2" w14:textId="77777777" w:rsidR="00AF3ECD" w:rsidRPr="00231007" w:rsidRDefault="00AF3ECD" w:rsidP="00AF3ECD">
                                <w:pPr>
                                  <w:jc w:val="center"/>
                                  <w:rPr>
                                    <w:sz w:val="18"/>
                                    <w:szCs w:val="18"/>
                                  </w:rPr>
                                </w:pPr>
                              </w:p>
                            </w:txbxContent>
                          </v:textbox>
                        </v:rect>
                        <v:rect id="Rectangle 97" o:spid="_x0000_s1115" style="position:absolute;left:14954;top:4857;width:11452;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" fillcolor="#ccc1da" strokecolor="#b3a2c7" strokeweight=".5pt">
                          <v:textbox inset="0,0,0,0">
                            <w:txbxContent>
                              <w:p w14:paraId="2B165361" w14:textId="28766343" w:rsidR="00AF3ECD" w:rsidRPr="00231007" w:rsidRDefault="00AF3ECD" w:rsidP="00AF3ECD">
                                <w:pPr>
                                  <w:jc w:val="center"/>
                                  <w:rPr>
                                    <w:sz w:val="18"/>
                                    <w:szCs w:val="18"/>
                                  </w:rPr>
                                </w:pPr>
                                <w:r w:rsidRPr="00372A59">
                                  <w:rPr>
                                    <w:rFonts w:cs="Segoe UI"/>
                                    <w:sz w:val="16"/>
                                    <w:szCs w:val="16"/>
                                  </w:rPr>
                                  <w:t>Investigations</w:t>
                                </w:r>
                                <w:r w:rsidR="006A4746" w:rsidRPr="00372A59">
                                  <w:rPr>
                                    <w:rFonts w:cs="Segoe UI"/>
                                    <w:sz w:val="16"/>
                                    <w:szCs w:val="16"/>
                                  </w:rPr>
                                  <w:t xml:space="preserve"> - Major</w:t>
                                </w:r>
                              </w:p>
                            </w:txbxContent>
                          </v:textbox>
                        </v:rect>
                        <v:rect id="Rectangle 100" o:spid="_x0000_s1116" style="position:absolute;left:14859;top:2381;width:11356;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" fillcolor="#c3d69b" strokecolor="#77933c" strokeweight=".5pt">
                          <v:textbox inset="0,0,0,0">
                            <w:txbxContent>
                              <w:p w14:paraId="1289704E" w14:textId="77777777" w:rsidR="00AF3ECD" w:rsidRPr="00231007" w:rsidRDefault="00AF3ECD" w:rsidP="00AF3ECD">
                                <w:pPr>
                                  <w:jc w:val="center"/>
                                  <w:rPr>
                                    <w:sz w:val="18"/>
                                    <w:szCs w:val="18"/>
                                  </w:rPr>
                                </w:pPr>
                                <w:r w:rsidRPr="00231007">
                                  <w:rPr>
                                    <w:rFonts w:cs="Segoe UI"/>
                                    <w:sz w:val="16"/>
                                    <w:szCs w:val="16"/>
                                  </w:rPr>
                                  <w:t>Education Campaigns</w:t>
                                </w:r>
                              </w:p>
                              <w:p w14:paraId="3DA61F6D" w14:textId="77777777" w:rsidR="00AF3ECD" w:rsidRPr="00231007" w:rsidRDefault="00AF3ECD" w:rsidP="00AF3ECD">
                                <w:pPr>
                                  <w:jc w:val="center"/>
                                  <w:rPr>
                                    <w:rFonts w:cs="Segoe UI"/>
                                    <w:sz w:val="16"/>
                                    <w:szCs w:val="16"/>
                                  </w:rPr>
                                </w:pPr>
                              </w:p>
                              <w:p w14:paraId="29107031" w14:textId="77777777" w:rsidR="00AF3ECD" w:rsidRPr="00231007" w:rsidRDefault="00AF3ECD" w:rsidP="00AF3ECD">
                                <w:pPr>
                                  <w:jc w:val="center"/>
                                  <w:rPr>
                                    <w:sz w:val="18"/>
                                    <w:szCs w:val="18"/>
                                  </w:rPr>
                                </w:pPr>
                              </w:p>
                            </w:txbxContent>
                          </v:textbox>
                        </v:rect>
                      </v:group>
                    </v:group>
                    <v:group id="Group 674" o:spid="_x0000_s1117" style="position:absolute;left:28592;top:204;width:4565;height:6083" coordsize="4565,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oup 442" o:spid="_x0000_s1118" style="position:absolute;width:4565;height:1028" coordsize="456709,1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Arrow: Pentagon 445" o:spid="_x0000_s1119" type="#_x0000_t15" style="position:absolute;width:129396;height:10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" adj="12960" filled="f" strokecolor="#948a54" strokeweight=".5pt">
                          <v:textbox inset="0,0,0,0"/>
                        </v:shape>
                        <v:shape id="Arrow: Pentagon 446" o:spid="_x0000_s1120" type="#_x0000_t15" style="position:absolute;left:163902;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" adj="12928" filled="f" strokecolor="#948a54" strokeweight=".5pt">
                          <v:textbox inset="0,0,0,0"/>
                        </v:shape>
                        <v:shape id="Arrow: Pentagon 447" o:spid="_x0000_s1121" type="#_x0000_t15" style="position:absolute;left:327804;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" adj="12928" filled="f" strokecolor="#948a54" strokeweight=".5pt">
                          <v:textbox inset="0,0,0,0">
                            <w:txbxContent>
                              <w:p w14:paraId="76ACC83C" w14:textId="77777777" w:rsidR="00AF3ECD" w:rsidRDefault="00AF3ECD" w:rsidP="00AF3ECD">
                                <w:pPr>
                                  <w:jc w:val="center"/>
                                </w:pPr>
                              </w:p>
                            </w:txbxContent>
                          </v:textbox>
                        </v:shape>
                      </v:group>
                      <v:shape id="Arrow: Pentagon 599" o:spid="_x0000_s1122" type="#_x0000_t15" style="position:absolute;left:95;top:5048;width:1293;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" adj="12962" fillcolor="#ccc1da" strokecolor="#948a54" strokeweight=".5pt">
                        <v:textbox inset="0,0,0,0"/>
                      </v:shape>
                      <v:shape id="Arrow: Pentagon 600" o:spid="_x0000_s1123" type="#_x0000_t15" style="position:absolute;left:1809;top:5048;width:1289;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" adj="12930" fillcolor="#ccc1da" strokecolor="#948a54" strokeweight=".5pt">
                        <v:textbox inset="0,0,0,0"/>
                      </v:shape>
                      <v:group id="Group 668" o:spid="_x0000_s1124" style="position:absolute;top:2571;width:2859;height:1035" coordsize="285942,10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Arrow: Pentagon 628" o:spid="_x0000_s1125" type="#_x0000_t15" style="position:absolute;width:129358;height:10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" adj="12962" fillcolor="#c3d69b" strokecolor="#948a54" strokeweight=".5pt">
                          <v:textbox inset="0,0,0,0"/>
                        </v:shape>
                        <v:shape id="Arrow: Pentagon 629" o:spid="_x0000_s1126" type="#_x0000_t15" style="position:absolute;left:157075;width:128867;height:10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" adj="12930" fillcolor="#c3d69b" strokecolor="#948a54" strokeweight=".5pt">
                          <v:textbox inset="0,0,0,0"/>
                        </v:shape>
                      </v:group>
                    </v:group>
                  </v:group>
                </v:group>
                <v:group id="Group 676" o:spid="_x0000_s1127" style="position:absolute;top:27178;width:57092;height:17219" coordsize="57092,1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oup 670" o:spid="_x0000_s1128" style="position:absolute;left:13772;top:7574;width:43254;height:1789" coordorigin="13772" coordsize="43253,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123" o:spid="_x0000_s1129" style="position:absolute;left:13772;width:43254;height:1788" coordorigin="13457,258" coordsize="43261,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Straight Connector 126" o:spid="_x0000_s1130" style="position:absolute;flip:y;visibility:visible;mso-wrap-style:square" from="13457,1040" to="28388,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" strokecolor="#4a7ebb"/>
                      <v:rect id="Rectangle 193" o:spid="_x0000_s1131" style="position:absolute;left:14603;top:315;width:11324;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" fillcolor="#c3d69b" strokecolor="#77933c" strokeweight=".5pt">
                        <v:textbox inset="0,0,0,0">
                          <w:txbxContent>
                            <w:p w14:paraId="2C4591C8" w14:textId="77777777" w:rsidR="00AF3ECD" w:rsidRPr="00C93CAB" w:rsidRDefault="00AF3ECD" w:rsidP="00AF3ECD">
                              <w:pPr>
                                <w:jc w:val="center"/>
                                <w:rPr>
                                  <w:rFonts w:cs="Segoe UI"/>
                                  <w:sz w:val="16"/>
                                  <w:szCs w:val="16"/>
                                </w:rPr>
                              </w:pPr>
                              <w:r w:rsidRPr="00C93CAB">
                                <w:rPr>
                                  <w:rFonts w:cs="Segoe UI"/>
                                  <w:sz w:val="16"/>
                                  <w:szCs w:val="16"/>
                                </w:rPr>
                                <w:t xml:space="preserve">Fees and Charges Mgt  </w:t>
                              </w:r>
                            </w:p>
                            <w:p w14:paraId="03F66EF1" w14:textId="77777777" w:rsidR="00AF3ECD" w:rsidRPr="00C93CAB" w:rsidRDefault="00AF3ECD" w:rsidP="00AF3ECD">
                              <w:pPr>
                                <w:jc w:val="center"/>
                                <w:rPr>
                                  <w:sz w:val="18"/>
                                  <w:szCs w:val="18"/>
                                </w:rPr>
                              </w:pPr>
                            </w:p>
                          </w:txbxContent>
                        </v:textbox>
                      </v:rect>
                      <v:rect id="Rectangle 197" o:spid="_x0000_s1132" style="position:absolute;left:46659;top:258;width:10060;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" fillcolor="#c3d69b" strokecolor="#77933c" strokeweight=".5pt">
                        <v:textbox inset="0,0,0,0">
                          <w:txbxContent>
                            <w:p w14:paraId="567700C0" w14:textId="77777777" w:rsidR="00AF3ECD" w:rsidRPr="00C93CAB" w:rsidRDefault="00AF3ECD" w:rsidP="00AF3ECD">
                              <w:pPr>
                                <w:jc w:val="center"/>
                                <w:rPr>
                                  <w:rFonts w:cs="Segoe UI"/>
                                  <w:sz w:val="16"/>
                                  <w:szCs w:val="16"/>
                                </w:rPr>
                              </w:pPr>
                              <w:r w:rsidRPr="00C93CAB">
                                <w:rPr>
                                  <w:rFonts w:cs="Segoe UI"/>
                                  <w:sz w:val="16"/>
                                  <w:szCs w:val="16"/>
                                </w:rPr>
                                <w:t xml:space="preserve">Annual Charge </w:t>
                              </w:r>
                            </w:p>
                          </w:txbxContent>
                        </v:textbox>
                      </v:rect>
                    </v:group>
                    <v:group id="Group 464" o:spid="_x0000_s1133" style="position:absolute;left:28575;top:285;width:4565;height:1029" coordsize="456709,1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rrow: Pentagon 467" o:spid="_x0000_s1134" type="#_x0000_t15" style="position:absolute;width:129396;height:10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" adj="12960" filled="f" strokecolor="#948a54" strokeweight=".5pt">
                        <v:textbox inset="0,0,0,0"/>
                      </v:shape>
                      <v:shape id="Arrow: Pentagon 468" o:spid="_x0000_s1135" type="#_x0000_t15" style="position:absolute;left:163902;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" adj="12928" filled="f" strokecolor="#948a54" strokeweight=".5pt">
                        <v:textbox inset="0,0,0,0"/>
                      </v:shape>
                      <v:shape id="Arrow: Pentagon 469" o:spid="_x0000_s1136" type="#_x0000_t15" style="position:absolute;left:327804;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" adj="12928" filled="f" strokecolor="#948a54" strokeweight=".5pt">
                        <v:textbox inset="0,0,0,0">
                          <w:txbxContent>
                            <w:p w14:paraId="753B7F41" w14:textId="77777777" w:rsidR="00AF3ECD" w:rsidRDefault="00AF3ECD" w:rsidP="00AF3ECD">
                              <w:pPr>
                                <w:jc w:val="center"/>
                              </w:pPr>
                            </w:p>
                          </w:txbxContent>
                        </v:textbox>
                      </v:shape>
                    </v:group>
                  </v:group>
                  <v:group id="Group 669" o:spid="_x0000_s1137" style="position:absolute;top:11910;width:57011;height:5312" coordorigin="-204,-850" coordsize="570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group id="Group 201" o:spid="_x0000_s1138" style="position:absolute;left:-204;top:-850;width:57011;height:5312" coordorigin="-204,-594" coordsize="57019,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Straight Connector 202" o:spid="_x0000_s1139" style="position:absolute;visibility:visible;mso-wrap-style:square" from="11731,2517" to="13440,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" strokecolor="#4a7ebb"/>
                      <v:line id="Straight Connector 203" o:spid="_x0000_s1140" style="position:absolute;visibility:visible;mso-wrap-style:square" from="13440,3619" to="28622,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" strokecolor="#4a7ebb"/>
                      <v:line id="Straight Connector 204" o:spid="_x0000_s1141" style="position:absolute;flip:y;visibility:visible;mso-wrap-style:square" from="13457,1205" to="28642,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" strokecolor="#4a7ebb"/>
                      <v:rect id="Rectangle 205" o:spid="_x0000_s1142" style="position:absolute;left:-204;top:1203;width:12477;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" fillcolor="#948a54" strokecolor="#4a452a" strokeweight="2pt">
                        <v:textbox inset="0,0,0,0">
                          <w:txbxContent>
                            <w:p w14:paraId="068DC984" w14:textId="77777777" w:rsidR="00AF3ECD" w:rsidRDefault="00AF3ECD" w:rsidP="00AF3ECD">
                              <w:pPr>
                                <w:jc w:val="center"/>
                              </w:pPr>
                              <w:r>
                                <w:rPr>
                                  <w:rFonts w:cs="Segoe UI"/>
                                  <w:b/>
                                  <w:bCs/>
                                  <w:sz w:val="20"/>
                                </w:rPr>
                                <w:t>Secretariat</w:t>
                              </w:r>
                            </w:p>
                          </w:txbxContent>
                        </v:textbox>
                      </v:rect>
                      <v:rect id="Rectangle 207" o:spid="_x0000_s1143" style="position:absolute;left:14670;top:-594;width:11264;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" fillcolor="#b3a2c7" strokecolor="#b3a2c7" strokeweight="2pt">
                        <v:textbox inset="0,0,0,0">
                          <w:txbxContent>
                            <w:p w14:paraId="08788BD2" w14:textId="6DB7E771" w:rsidR="00AF3ECD" w:rsidRPr="00C93CAB" w:rsidRDefault="004C256C" w:rsidP="006A4746">
                              <w:pPr>
                                <w:spacing w:before="0"/>
                                <w:jc w:val="center"/>
                                <w:rPr>
                                  <w:rFonts w:cs="Segoe UI"/>
                                  <w:sz w:val="16"/>
                                  <w:szCs w:val="16"/>
                                </w:rPr>
                              </w:pPr>
                              <w:r>
                                <w:rPr>
                                  <w:rFonts w:cs="Segoe UI"/>
                                  <w:sz w:val="16"/>
                                  <w:szCs w:val="16"/>
                                </w:rPr>
                                <w:t>Expert Working Group</w:t>
                              </w:r>
                            </w:p>
                            <w:p w14:paraId="1398B9FA" w14:textId="77777777" w:rsidR="00AF3ECD" w:rsidRPr="00C93CAB" w:rsidRDefault="00AF3ECD" w:rsidP="00AF3ECD">
                              <w:pPr>
                                <w:jc w:val="center"/>
                                <w:rPr>
                                  <w:sz w:val="18"/>
                                  <w:szCs w:val="18"/>
                                </w:rPr>
                              </w:pPr>
                            </w:p>
                          </w:txbxContent>
                        </v:textbox>
                      </v:rect>
                      <v:line id="Straight Connector 230" o:spid="_x0000_s1144" style="position:absolute;flip:x;visibility:visible;mso-wrap-style:square" from="13440,1205" to="13456,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" strokecolor="#4a7ebb"/>
                      <v:rect id="Rectangle 234" o:spid="_x0000_s1145" style="position:absolute;left:46668;top:2674;width:10060;height: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" fillcolor="#b3a2c7" strokecolor="#b3a2c7" strokeweight="2pt">
                        <v:textbox inset="0,0,0,0">
                          <w:txbxContent>
                            <w:p w14:paraId="6523789F" w14:textId="77777777" w:rsidR="00AF3ECD" w:rsidRPr="00C93CAB" w:rsidRDefault="00AF3ECD" w:rsidP="00AF3ECD">
                              <w:pPr>
                                <w:jc w:val="center"/>
                                <w:rPr>
                                  <w:rFonts w:cs="Segoe UI"/>
                                  <w:sz w:val="16"/>
                                  <w:szCs w:val="16"/>
                                </w:rPr>
                              </w:pPr>
                              <w:r w:rsidRPr="00C93CAB">
                                <w:rPr>
                                  <w:rFonts w:cs="Segoe UI"/>
                                  <w:sz w:val="16"/>
                                  <w:szCs w:val="16"/>
                                </w:rPr>
                                <w:t>Not Cost Recovered</w:t>
                              </w:r>
                            </w:p>
                          </w:txbxContent>
                        </v:textbox>
                      </v:rect>
                      <v:rect id="Rectangle 250" o:spid="_x0000_s1146" style="position:absolute;left:46755;top:258;width:10059;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" fillcolor="#b3a2c7" strokecolor="#b3a2c7" strokeweight="2pt">
                        <v:textbox inset="0,0,0,0">
                          <w:txbxContent>
                            <w:p w14:paraId="1CD74C92" w14:textId="77777777" w:rsidR="00AF3ECD" w:rsidRPr="00C93CAB" w:rsidRDefault="00AF3ECD" w:rsidP="00AF3ECD">
                              <w:pPr>
                                <w:jc w:val="center"/>
                                <w:rPr>
                                  <w:rFonts w:cs="Segoe UI"/>
                                  <w:sz w:val="16"/>
                                  <w:szCs w:val="16"/>
                                </w:rPr>
                              </w:pPr>
                              <w:r w:rsidRPr="00C93CAB">
                                <w:rPr>
                                  <w:rFonts w:cs="Segoe UI"/>
                                  <w:sz w:val="16"/>
                                  <w:szCs w:val="16"/>
                                </w:rPr>
                                <w:t>Not Cost Recovered</w:t>
                              </w:r>
                            </w:p>
                            <w:p w14:paraId="0AA14A98" w14:textId="77777777" w:rsidR="00AF3ECD" w:rsidRPr="00C93CAB" w:rsidRDefault="00AF3ECD" w:rsidP="00AF3ECD">
                              <w:pPr>
                                <w:jc w:val="center"/>
                                <w:rPr>
                                  <w:rFonts w:cs="Segoe UI"/>
                                  <w:sz w:val="16"/>
                                  <w:szCs w:val="16"/>
                                </w:rPr>
                              </w:pPr>
                            </w:p>
                          </w:txbxContent>
                        </v:textbox>
                      </v:rect>
                      <v:rect id="Rectangle 277" o:spid="_x0000_s1147" style="position:absolute;left:14669;top:2672;width:11231;height:2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" fillcolor="#b3a2c7" strokecolor="#b3a2c7" strokeweight="2pt">
                        <v:textbox inset="0,0,0,0">
                          <w:txbxContent>
                            <w:p w14:paraId="22B3866C" w14:textId="77777777" w:rsidR="00F80D73" w:rsidRDefault="00AF3ECD" w:rsidP="00F80D73">
                              <w:pPr>
                                <w:spacing w:before="0" w:after="0" w:line="240" w:lineRule="auto"/>
                                <w:jc w:val="center"/>
                                <w:rPr>
                                  <w:rFonts w:cs="Segoe UI"/>
                                  <w:sz w:val="16"/>
                                  <w:szCs w:val="16"/>
                                </w:rPr>
                              </w:pPr>
                              <w:r w:rsidRPr="00C93CAB">
                                <w:rPr>
                                  <w:rFonts w:cs="Segoe UI"/>
                                  <w:sz w:val="16"/>
                                  <w:szCs w:val="16"/>
                                </w:rPr>
                                <w:t>Working Groups</w:t>
                              </w:r>
                            </w:p>
                            <w:p w14:paraId="68B75C9E" w14:textId="1642FB68" w:rsidR="00AF3ECD" w:rsidRPr="00C93CAB" w:rsidRDefault="00630DF1" w:rsidP="00862FB4">
                              <w:pPr>
                                <w:spacing w:before="0" w:after="0" w:line="240" w:lineRule="auto"/>
                                <w:jc w:val="center"/>
                                <w:rPr>
                                  <w:rFonts w:cs="Segoe UI"/>
                                  <w:sz w:val="16"/>
                                  <w:szCs w:val="16"/>
                                </w:rPr>
                              </w:pPr>
                              <w:r>
                                <w:rPr>
                                  <w:rFonts w:cs="Segoe UI"/>
                                  <w:sz w:val="16"/>
                                  <w:szCs w:val="16"/>
                                </w:rPr>
                                <w:t>(if required)</w:t>
                              </w:r>
                            </w:p>
                            <w:p w14:paraId="5D690A77" w14:textId="77777777" w:rsidR="00AF3ECD" w:rsidRPr="00C93CAB" w:rsidRDefault="00AF3ECD" w:rsidP="009D69B5">
                              <w:pPr>
                                <w:spacing w:after="0"/>
                                <w:jc w:val="center"/>
                                <w:rPr>
                                  <w:sz w:val="18"/>
                                  <w:szCs w:val="18"/>
                                </w:rPr>
                              </w:pPr>
                            </w:p>
                          </w:txbxContent>
                        </v:textbox>
                      </v:rect>
                    </v:group>
                    <v:shape id="Arrow: Pentagon 489" o:spid="_x0000_s1148" type="#_x0000_t15" style="position:absolute;left:28384;top:2857;width:1289;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" adj="12981" fillcolor="#ccc1da" strokecolor="#948a54" strokeweight=".5pt">
                      <v:textbox inset="0,0,0,0"/>
                    </v:shape>
                    <v:shape id="Arrow: Pentagon 490" o:spid="_x0000_s1149" type="#_x0000_t15" style="position:absolute;left:30003;top:2857;width:128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" adj="12992" fillcolor="#ccc1da" strokecolor="#948a54" strokeweight=".5pt">
                      <v:textbox inset="0,0,0,0"/>
                    </v:shape>
                    <v:shape id="Arrow: Pentagon 493" o:spid="_x0000_s1150" type="#_x0000_t15" style="position:absolute;left:33337;top:2857;width:1283;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" adj="12992" fillcolor="#ccc1da" strokecolor="#948a54" strokeweight=".5pt">
                      <v:textbox inset="0,0,0,0"/>
                    </v:shape>
                    <v:shape id="Arrow: Pentagon 494" o:spid="_x0000_s1151" type="#_x0000_t15" style="position:absolute;left:31623;top:2857;width:128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" adj="12992" fillcolor="#ccc1da" strokecolor="#948a54" strokeweight=".5pt">
                      <v:textbox inset="0,0,0,0"/>
                    </v:shape>
                    <v:group id="Group 607" o:spid="_x0000_s1152" style="position:absolute;left:28384;top:571;width:4566;height:1029" coordsize="456709,10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Arrow: Pentagon 610" o:spid="_x0000_s1153" type="#_x0000_t15" style="position:absolute;width:129396;height:10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" adj="12960" filled="f" strokecolor="#948a54" strokeweight=".5pt">
                        <v:textbox inset="0,0,0,0"/>
                      </v:shape>
                      <v:shape id="Arrow: Pentagon 611" o:spid="_x0000_s1154" type="#_x0000_t15" style="position:absolute;left:163902;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" adj="12928" filled="f" strokecolor="#948a54" strokeweight=".5pt">
                        <v:textbox inset="0,0,0,0"/>
                      </v:shape>
                      <v:shape id="Arrow: Pentagon 612" o:spid="_x0000_s1155" type="#_x0000_t15" style="position:absolute;left:327804;width:128905;height:10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" adj="12928" filled="f" strokecolor="#948a54" strokeweight=".5pt">
                        <v:textbox inset="0,0,0,0">
                          <w:txbxContent>
                            <w:p w14:paraId="21C354BE" w14:textId="77777777" w:rsidR="00AF3ECD" w:rsidRDefault="00AF3ECD" w:rsidP="00AF3ECD">
                              <w:pPr>
                                <w:jc w:val="center"/>
                              </w:pPr>
                            </w:p>
                          </w:txbxContent>
                        </v:textbox>
                      </v:shape>
                    </v:group>
                  </v:group>
                  <v:group id="Group 671" o:spid="_x0000_s1156" style="position:absolute;width:57092;height:8516" coordsize="57092,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Straight Connector 620" o:spid="_x0000_s1157" style="position:absolute;visibility:visible;mso-wrap-style:square" from="13755,5997" to="28562,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" strokecolor="#4a7ebb"/>
                    <v:line id="Straight Connector 622" o:spid="_x0000_s1158" style="position:absolute;visibility:visible;mso-wrap-style:square" from="13811,3238" to="28564,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" strokecolor="#4a7ebb"/>
                    <v:line id="Straight Connector 621" o:spid="_x0000_s1159" style="position:absolute;visibility:visible;mso-wrap-style:square" from="13811,952" to="2854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" strokecolor="#4a7ebb"/>
                    <v:group id="Group 663" o:spid="_x0000_s1160" style="position:absolute;width:57092;height:8516" coordorigin="-382" coordsize="57103,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102" o:spid="_x0000_s1161" style="position:absolute;left:-382;width:57102;height:8516" coordorigin="-382,258" coordsize="57110,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8" o:spid="_x0000_s1162" style="position:absolute;left:-382;top:3816;width:12507;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" fillcolor="#948a54" strokecolor="#4a452a" strokeweight="2pt">
                          <v:textbox inset="0,0,0,0">
                            <w:txbxContent>
                              <w:p w14:paraId="5D96CADF" w14:textId="77777777" w:rsidR="00AF3ECD" w:rsidRPr="00F66308" w:rsidRDefault="00AF3ECD" w:rsidP="00AF3ECD">
                                <w:pPr>
                                  <w:jc w:val="center"/>
                                  <w:rPr>
                                    <w:rFonts w:cs="Segoe UI"/>
                                    <w:b/>
                                    <w:bCs/>
                                    <w:sz w:val="20"/>
                                  </w:rPr>
                                </w:pPr>
                                <w:r>
                                  <w:rPr>
                                    <w:rFonts w:cs="Segoe UI"/>
                                    <w:b/>
                                    <w:bCs/>
                                    <w:sz w:val="20"/>
                                  </w:rPr>
                                  <w:t>Enabling Services</w:t>
                                </w:r>
                              </w:p>
                              <w:p w14:paraId="7CF1C2A5" w14:textId="77777777" w:rsidR="00AF3ECD" w:rsidRDefault="00AF3ECD" w:rsidP="00AF3ECD">
                                <w:pPr>
                                  <w:jc w:val="center"/>
                                </w:pPr>
                              </w:p>
                            </w:txbxContent>
                          </v:textbox>
                        </v:rect>
                        <v:rect id="Rectangle 110" o:spid="_x0000_s1163" style="position:absolute;left:14568;top:276;width:11276;height: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" fillcolor="#c3d69b" strokecolor="#77933c" strokeweight=".5pt">
                          <v:textbox inset="0,0,0,0">
                            <w:txbxContent>
                              <w:p w14:paraId="61C53AE3" w14:textId="77777777" w:rsidR="00AF3ECD" w:rsidRPr="00231007" w:rsidRDefault="00AF3ECD" w:rsidP="00AF3ECD">
                                <w:pPr>
                                  <w:jc w:val="center"/>
                                  <w:rPr>
                                    <w:rFonts w:cs="Segoe UI"/>
                                    <w:sz w:val="16"/>
                                    <w:szCs w:val="16"/>
                                  </w:rPr>
                                </w:pPr>
                                <w:r w:rsidRPr="00231007">
                                  <w:rPr>
                                    <w:rFonts w:cs="Segoe UI"/>
                                    <w:sz w:val="16"/>
                                    <w:szCs w:val="16"/>
                                  </w:rPr>
                                  <w:t>Regulatory Governance</w:t>
                                </w:r>
                              </w:p>
                              <w:p w14:paraId="6670F58C" w14:textId="77777777" w:rsidR="00AF3ECD" w:rsidRPr="00231007" w:rsidRDefault="00AF3ECD" w:rsidP="00AF3ECD">
                                <w:pPr>
                                  <w:jc w:val="center"/>
                                  <w:rPr>
                                    <w:sz w:val="18"/>
                                    <w:szCs w:val="18"/>
                                  </w:rPr>
                                </w:pPr>
                              </w:p>
                            </w:txbxContent>
                          </v:textbox>
                        </v:rect>
                        <v:line id="Straight Connector 113" o:spid="_x0000_s1164" style="position:absolute;visibility:visible;mso-wrap-style:square" from="13456,1206" to="13456,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" strokecolor="#4a7ebb"/>
                        <v:rect id="Rectangle 114" o:spid="_x0000_s1165" style="position:absolute;left:46668;top:2674;width:10060;height:1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" fillcolor="#b3a2c7" strokecolor="#b3a2c7" strokeweight="2pt">
                          <v:textbox inset="0,0,0,0">
                            <w:txbxContent>
                              <w:p w14:paraId="1688E8F5" w14:textId="77777777" w:rsidR="00AF3ECD" w:rsidRPr="00231007" w:rsidRDefault="00AF3ECD" w:rsidP="00AF3ECD">
                                <w:pPr>
                                  <w:jc w:val="center"/>
                                  <w:rPr>
                                    <w:rFonts w:cs="Segoe UI"/>
                                    <w:sz w:val="16"/>
                                    <w:szCs w:val="16"/>
                                  </w:rPr>
                                </w:pPr>
                                <w:r w:rsidRPr="00231007">
                                  <w:rPr>
                                    <w:rFonts w:cs="Segoe UI"/>
                                    <w:sz w:val="16"/>
                                    <w:szCs w:val="16"/>
                                  </w:rPr>
                                  <w:t>Not Cost Recovered</w:t>
                                </w:r>
                              </w:p>
                            </w:txbxContent>
                          </v:textbox>
                        </v:rect>
                        <v:rect id="Rectangle 115" o:spid="_x0000_s1166" style="position:absolute;left:46582;top:5175;width:10059;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" fillcolor="#b3a2c7" strokecolor="#b3a2c7" strokeweight="2pt">
                          <v:textbox inset="0,0,0,0">
                            <w:txbxContent>
                              <w:p w14:paraId="1D5DC477" w14:textId="77777777" w:rsidR="00AF3ECD" w:rsidRPr="00231007" w:rsidRDefault="00AF3ECD" w:rsidP="00AF3ECD">
                                <w:pPr>
                                  <w:jc w:val="center"/>
                                  <w:rPr>
                                    <w:rFonts w:cs="Segoe UI"/>
                                    <w:sz w:val="16"/>
                                    <w:szCs w:val="16"/>
                                  </w:rPr>
                                </w:pPr>
                                <w:r w:rsidRPr="00231007">
                                  <w:rPr>
                                    <w:rFonts w:cs="Segoe UI"/>
                                    <w:sz w:val="16"/>
                                    <w:szCs w:val="16"/>
                                  </w:rPr>
                                  <w:t xml:space="preserve">Not Cost Recovered </w:t>
                                </w:r>
                              </w:p>
                            </w:txbxContent>
                          </v:textbox>
                        </v:rect>
                        <v:rect id="Rectangle 116" o:spid="_x0000_s1167" style="position:absolute;left:46469;top:258;width:10059;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" fillcolor="#c3d69b" strokecolor="#77933c" strokeweight=".5pt">
                          <v:textbox inset="0,0,0,0">
                            <w:txbxContent>
                              <w:p w14:paraId="3146CB52" w14:textId="77777777" w:rsidR="00AF3ECD" w:rsidRPr="00231007" w:rsidRDefault="00AF3ECD" w:rsidP="00AF3ECD">
                                <w:pPr>
                                  <w:jc w:val="center"/>
                                  <w:rPr>
                                    <w:rFonts w:cs="Segoe UI"/>
                                    <w:sz w:val="16"/>
                                    <w:szCs w:val="16"/>
                                  </w:rPr>
                                </w:pPr>
                                <w:r w:rsidRPr="00231007">
                                  <w:rPr>
                                    <w:rFonts w:cs="Segoe UI"/>
                                    <w:sz w:val="16"/>
                                    <w:szCs w:val="16"/>
                                  </w:rPr>
                                  <w:t xml:space="preserve">Annual Charge </w:t>
                                </w:r>
                              </w:p>
                            </w:txbxContent>
                          </v:textbox>
                        </v:rect>
                        <v:rect id="Rectangle 118" o:spid="_x0000_s1168" style="position:absolute;left:14517;top:5175;width:11327;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" fillcolor="#b3a2c7" strokecolor="#b3a2c7" strokeweight="2pt">
                          <v:textbox inset="0,0,0,0">
                            <w:txbxContent>
                              <w:p w14:paraId="03F2C436" w14:textId="77777777" w:rsidR="00AF3ECD" w:rsidRPr="00231007" w:rsidRDefault="00AF3ECD" w:rsidP="00AF3ECD">
                                <w:pPr>
                                  <w:jc w:val="center"/>
                                  <w:rPr>
                                    <w:sz w:val="18"/>
                                    <w:szCs w:val="18"/>
                                  </w:rPr>
                                </w:pPr>
                                <w:r w:rsidRPr="00231007">
                                  <w:rPr>
                                    <w:rFonts w:cs="Segoe UI"/>
                                    <w:sz w:val="16"/>
                                    <w:szCs w:val="16"/>
                                  </w:rPr>
                                  <w:t>Advice to Government</w:t>
                                </w:r>
                              </w:p>
                            </w:txbxContent>
                          </v:textbox>
                        </v:rect>
                        <v:rect id="Rectangle 121" o:spid="_x0000_s1169" style="position:absolute;left:14517;top:2673;width:11206;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" fillcolor="#b3a2c7" strokecolor="#b3a2c7" strokeweight="2pt">
                          <v:textbox inset="0,0,0,0">
                            <w:txbxContent>
                              <w:p w14:paraId="135E00AB" w14:textId="77777777" w:rsidR="00AF3ECD" w:rsidRPr="00231007" w:rsidRDefault="00AF3ECD" w:rsidP="00AF3ECD">
                                <w:pPr>
                                  <w:jc w:val="center"/>
                                  <w:rPr>
                                    <w:rFonts w:cs="Segoe UI"/>
                                    <w:sz w:val="16"/>
                                    <w:szCs w:val="16"/>
                                  </w:rPr>
                                </w:pPr>
                                <w:r w:rsidRPr="00231007">
                                  <w:rPr>
                                    <w:rFonts w:cs="Segoe UI"/>
                                    <w:sz w:val="16"/>
                                    <w:szCs w:val="16"/>
                                  </w:rPr>
                                  <w:t>Legislative Reforms</w:t>
                                </w:r>
                              </w:p>
                              <w:p w14:paraId="184C6AAD" w14:textId="77777777" w:rsidR="00AF3ECD" w:rsidRPr="00231007" w:rsidRDefault="00AF3ECD" w:rsidP="00AF3ECD">
                                <w:pPr>
                                  <w:jc w:val="center"/>
                                  <w:rPr>
                                    <w:sz w:val="18"/>
                                    <w:szCs w:val="18"/>
                                  </w:rPr>
                                </w:pPr>
                              </w:p>
                            </w:txbxContent>
                          </v:textbox>
                        </v:rect>
                      </v:group>
                      <v:group id="Group 453" o:spid="_x0000_s1170" style="position:absolute;left:28176;top:318;width:9827;height:1036"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rrow: Pentagon 456" o:spid="_x0000_s1171"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" adj="12960" filled="f" strokecolor="#948a54" strokeweight=".5pt">
                          <v:textbox inset="0,0,0,0"/>
                        </v:shape>
                        <v:shape id="Arrow: Pentagon 457" o:spid="_x0000_s1172"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" adj="12928" filled="f" strokecolor="#948a54" strokeweight=".5pt">
                          <v:textbox inset="0,0,0,0"/>
                        </v:shape>
                        <v:shape id="Arrow: Pentagon 458" o:spid="_x0000_s1173"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" adj="12928" filled="f" strokecolor="#948a54" strokeweight=".5pt">
                          <v:textbox inset="0,0,0,0">
                            <w:txbxContent>
                              <w:p w14:paraId="46A53E6C" w14:textId="77777777" w:rsidR="00AF3ECD" w:rsidRDefault="00AF3ECD" w:rsidP="00AF3ECD">
                                <w:pPr>
                                  <w:jc w:val="center"/>
                                </w:pPr>
                              </w:p>
                            </w:txbxContent>
                          </v:textbox>
                        </v:shape>
                        <v:shape id="Arrow: Pentagon 461" o:spid="_x0000_s1174"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" adj="12928" filled="f" strokecolor="#948a54" strokeweight=".5pt">
                          <v:textbox inset="0,0,0,0"/>
                        </v:shape>
                        <v:shape id="Arrow: Pentagon 462" o:spid="_x0000_s1175"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" adj="12928" filled="f" strokecolor="#948a54" strokeweight=".5pt">
                          <v:textbox inset="0,0,0,0"/>
                        </v:shape>
                        <v:shape id="Arrow: Pentagon 463" o:spid="_x0000_s1176"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" adj="12928" filled="f" strokecolor="#948a54" strokeweight=".5pt">
                          <v:textbox inset="0,0,0,0"/>
                        </v:shape>
                      </v:group>
                      <v:shape id="Arrow: Pentagon 639" o:spid="_x0000_s1177" type="#_x0000_t15" style="position:absolute;left:28176;top:5422;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" adj="12959" fillcolor="#ccc1da" strokecolor="#948a54" strokeweight=".5pt">
                        <v:textbox inset="0,0,0,0"/>
                      </v:shape>
                      <v:group id="Group 647" o:spid="_x0000_s1178" style="position:absolute;left:28176;top:2764;width:9827;height:1035" coordsize="9829,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Arrow: Pentagon 650" o:spid="_x0000_s1179" type="#_x0000_t15" style="position:absolute;width:129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" adj="12960" filled="f" strokecolor="#948a54" strokeweight=".5pt">
                          <v:textbox inset="0,0,0,0"/>
                        </v:shape>
                        <v:shape id="Arrow: Pentagon 651" o:spid="_x0000_s1180" type="#_x0000_t15" style="position:absolute;left:1639;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" adj="12928" filled="f" strokecolor="#948a54" strokeweight=".5pt">
                          <v:textbox inset="0,0,0,0"/>
                        </v:shape>
                        <v:shape id="Arrow: Pentagon 652" o:spid="_x0000_s1181" type="#_x0000_t15" style="position:absolute;left:327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" adj="12928" filled="f" strokecolor="#948a54" strokeweight=".5pt">
                          <v:textbox inset="0,0,0,0">
                            <w:txbxContent>
                              <w:p w14:paraId="4C588B54" w14:textId="77777777" w:rsidR="00AF3ECD" w:rsidRDefault="00AF3ECD" w:rsidP="00AF3ECD">
                                <w:pPr>
                                  <w:jc w:val="center"/>
                                </w:pPr>
                              </w:p>
                            </w:txbxContent>
                          </v:textbox>
                        </v:shape>
                        <v:shape id="Arrow: Pentagon 655" o:spid="_x0000_s1182" type="#_x0000_t15" style="position:absolute;left:8540;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" adj="12928" filled="f" strokecolor="#948a54" strokeweight=".5pt">
                          <v:textbox inset="0,0,0,0"/>
                        </v:shape>
                        <v:shape id="Arrow: Pentagon 656" o:spid="_x0000_s1183" type="#_x0000_t15" style="position:absolute;left:6728;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" adj="12928" filled="f" strokecolor="#948a54" strokeweight=".5pt">
                          <v:textbox inset="0,0,0,0"/>
                        </v:shape>
                        <v:shape id="Arrow: Pentagon 657" o:spid="_x0000_s1184" type="#_x0000_t15" style="position:absolute;left:5003;width:1289;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" adj="12928" filled="f" strokecolor="#948a54" strokeweight=".5pt">
                          <v:textbox inset="0,0,0,0"/>
                        </v:shape>
                      </v:group>
                    </v:group>
                  </v:group>
                </v:group>
                <w10:wrap anchorx="margin"/>
              </v:group>
            </w:pict>
          </mc:Fallback>
        </mc:AlternateContent>
      </w:r>
      <w:r w:rsidR="003C7964" w:rsidRPr="00566718">
        <w:rPr>
          <w:rFonts w:cs="Segoe UI"/>
          <w:b/>
          <w:bCs/>
        </w:rPr>
        <w:t>Figure 1: Condensed ODC Business Processes</w:t>
      </w:r>
    </w:p>
    <w:p w14:paraId="5C7CB71B" w14:textId="69505F7C" w:rsidR="003C7964" w:rsidRDefault="003C7964" w:rsidP="00877334">
      <w:pPr>
        <w:keepNext/>
        <w:rPr>
          <w:rFonts w:cs="Segoe UI"/>
        </w:rPr>
      </w:pPr>
    </w:p>
    <w:p w14:paraId="2C6E86A0" w14:textId="272F7D3F" w:rsidR="00AF3ECD" w:rsidRDefault="00AF3ECD" w:rsidP="00877334">
      <w:pPr>
        <w:keepNext/>
        <w:rPr>
          <w:rFonts w:cs="Segoe UI"/>
        </w:rPr>
      </w:pPr>
    </w:p>
    <w:p w14:paraId="63E49A8C" w14:textId="5409E3B2" w:rsidR="00AF3ECD" w:rsidRDefault="00AF3ECD" w:rsidP="00877334">
      <w:pPr>
        <w:keepNext/>
        <w:rPr>
          <w:rFonts w:cs="Segoe UI"/>
        </w:rPr>
      </w:pPr>
    </w:p>
    <w:p w14:paraId="1A7100A7" w14:textId="7C32CA1A" w:rsidR="00AF3ECD" w:rsidRDefault="00AF3ECD" w:rsidP="00877334">
      <w:pPr>
        <w:keepNext/>
        <w:rPr>
          <w:rFonts w:cs="Segoe UI"/>
        </w:rPr>
      </w:pPr>
    </w:p>
    <w:p w14:paraId="43803391" w14:textId="28471FB6" w:rsidR="00AF3ECD" w:rsidRDefault="00AF3ECD" w:rsidP="00877334">
      <w:pPr>
        <w:keepNext/>
        <w:rPr>
          <w:rFonts w:cs="Segoe UI"/>
        </w:rPr>
      </w:pPr>
    </w:p>
    <w:p w14:paraId="4B986162" w14:textId="2FDCC565" w:rsidR="00AF3ECD" w:rsidRDefault="00AF3ECD" w:rsidP="00877334">
      <w:pPr>
        <w:keepNext/>
        <w:rPr>
          <w:rFonts w:cs="Segoe UI"/>
        </w:rPr>
      </w:pPr>
    </w:p>
    <w:p w14:paraId="438D7089" w14:textId="2422FE21" w:rsidR="00AF3ECD" w:rsidRDefault="00AF3ECD" w:rsidP="00877334">
      <w:pPr>
        <w:keepNext/>
        <w:rPr>
          <w:rFonts w:cs="Segoe UI"/>
        </w:rPr>
      </w:pPr>
    </w:p>
    <w:p w14:paraId="6D7C00F7" w14:textId="493E00C9" w:rsidR="00AF3ECD" w:rsidRDefault="00AF3ECD" w:rsidP="00877334">
      <w:pPr>
        <w:keepNext/>
        <w:rPr>
          <w:rFonts w:cs="Segoe UI"/>
        </w:rPr>
      </w:pPr>
    </w:p>
    <w:p w14:paraId="6AB0FF00" w14:textId="233396FE" w:rsidR="00AF3ECD" w:rsidRDefault="00AF3ECD" w:rsidP="00877334">
      <w:pPr>
        <w:keepNext/>
        <w:rPr>
          <w:rFonts w:cs="Segoe UI"/>
        </w:rPr>
      </w:pPr>
    </w:p>
    <w:p w14:paraId="0D3448A5" w14:textId="29D3A887" w:rsidR="00AF3ECD" w:rsidRDefault="00AF3ECD" w:rsidP="00877334">
      <w:pPr>
        <w:keepNext/>
        <w:rPr>
          <w:rFonts w:cs="Segoe UI"/>
        </w:rPr>
      </w:pPr>
    </w:p>
    <w:p w14:paraId="37F4FA91" w14:textId="4C3D5701" w:rsidR="00AF3ECD" w:rsidRDefault="00AF3ECD" w:rsidP="00877334">
      <w:pPr>
        <w:keepNext/>
        <w:rPr>
          <w:rFonts w:cs="Segoe UI"/>
        </w:rPr>
      </w:pPr>
    </w:p>
    <w:p w14:paraId="683FA265" w14:textId="6C45DF25" w:rsidR="00AF3ECD" w:rsidRDefault="00AF3ECD" w:rsidP="00877334">
      <w:pPr>
        <w:keepNext/>
        <w:rPr>
          <w:rFonts w:cs="Segoe UI"/>
        </w:rPr>
      </w:pPr>
    </w:p>
    <w:p w14:paraId="4F8E8234" w14:textId="2925F728" w:rsidR="00AF3ECD" w:rsidRDefault="00AF3ECD" w:rsidP="00877334">
      <w:pPr>
        <w:keepNext/>
        <w:rPr>
          <w:rFonts w:cs="Segoe UI"/>
        </w:rPr>
      </w:pPr>
    </w:p>
    <w:p w14:paraId="30879372" w14:textId="5C30550E" w:rsidR="00AF3ECD" w:rsidRDefault="00AF3ECD" w:rsidP="00877334">
      <w:pPr>
        <w:keepNext/>
        <w:rPr>
          <w:rFonts w:cs="Segoe UI"/>
        </w:rPr>
      </w:pPr>
    </w:p>
    <w:p w14:paraId="453BCF5B" w14:textId="3354CC12" w:rsidR="00AF3ECD" w:rsidRDefault="0088607F" w:rsidP="00877334">
      <w:pPr>
        <w:keepNext/>
        <w:rPr>
          <w:rFonts w:cs="Segoe UI"/>
        </w:rPr>
      </w:pPr>
      <w:r>
        <w:rPr>
          <w:rFonts w:cs="Segoe UI"/>
          <w:noProof/>
        </w:rPr>
        <mc:AlternateContent>
          <mc:Choice Requires="wps">
            <w:drawing>
              <wp:anchor distT="0" distB="0" distL="114300" distR="114300" simplePos="0" relativeHeight="251658241" behindDoc="0" locked="0" layoutInCell="1" allowOverlap="1" wp14:anchorId="5725B08B" wp14:editId="3179BA00">
                <wp:simplePos x="0" y="0"/>
                <wp:positionH relativeFrom="column">
                  <wp:posOffset>1428115</wp:posOffset>
                </wp:positionH>
                <wp:positionV relativeFrom="paragraph">
                  <wp:posOffset>179071</wp:posOffset>
                </wp:positionV>
                <wp:extent cx="17145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27B0A" id="Straight Connector 1"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14.1pt" to="125.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" strokecolor="#00679f [3044]"/>
            </w:pict>
          </mc:Fallback>
        </mc:AlternateContent>
      </w:r>
    </w:p>
    <w:p w14:paraId="554FAFA0" w14:textId="6D116ADC" w:rsidR="00AF3ECD" w:rsidRDefault="00AF3ECD" w:rsidP="00877334">
      <w:pPr>
        <w:keepNext/>
        <w:rPr>
          <w:rFonts w:cs="Segoe UI"/>
        </w:rPr>
      </w:pPr>
    </w:p>
    <w:p w14:paraId="503D5CAD" w14:textId="5D194245" w:rsidR="00AF3ECD" w:rsidRDefault="00AF3ECD" w:rsidP="00877334">
      <w:pPr>
        <w:keepNext/>
        <w:rPr>
          <w:rFonts w:cs="Segoe UI"/>
        </w:rPr>
      </w:pPr>
    </w:p>
    <w:p w14:paraId="2D1040B6" w14:textId="638F5251" w:rsidR="00AF3ECD" w:rsidRDefault="00AF3ECD" w:rsidP="00877334">
      <w:pPr>
        <w:keepNext/>
        <w:rPr>
          <w:rFonts w:cs="Segoe UI"/>
        </w:rPr>
      </w:pPr>
    </w:p>
    <w:p w14:paraId="0C55E337" w14:textId="55FA7D23" w:rsidR="00AF3ECD" w:rsidRDefault="00AF3ECD" w:rsidP="00877334">
      <w:pPr>
        <w:keepNext/>
        <w:rPr>
          <w:rFonts w:cs="Segoe UI"/>
        </w:rPr>
      </w:pPr>
    </w:p>
    <w:p w14:paraId="059F7E7C" w14:textId="77777777" w:rsidR="00AF3ECD" w:rsidRDefault="00AF3ECD" w:rsidP="00877334">
      <w:pPr>
        <w:keepNext/>
        <w:rPr>
          <w:rFonts w:cs="Segoe UI"/>
        </w:rPr>
      </w:pPr>
    </w:p>
    <w:p w14:paraId="1FA1BC18" w14:textId="77777777" w:rsidR="003C7964" w:rsidRDefault="003C7964" w:rsidP="00877334">
      <w:pPr>
        <w:keepNext/>
      </w:pPr>
    </w:p>
    <w:p w14:paraId="6241D4BF" w14:textId="77777777" w:rsidR="00636354" w:rsidRDefault="00636354" w:rsidP="00877334">
      <w:pPr>
        <w:keepNext/>
      </w:pPr>
    </w:p>
    <w:p w14:paraId="20021103" w14:textId="77777777" w:rsidR="00636354" w:rsidRDefault="00636354" w:rsidP="00877334">
      <w:pPr>
        <w:keepNext/>
      </w:pPr>
    </w:p>
    <w:p w14:paraId="30C4D6CB" w14:textId="77777777" w:rsidR="00794114" w:rsidRDefault="00794114" w:rsidP="00877334">
      <w:pPr>
        <w:keepNext/>
      </w:pPr>
    </w:p>
    <w:p w14:paraId="47367BFA" w14:textId="77777777" w:rsidR="004547F6" w:rsidRDefault="004547F6" w:rsidP="00CE1331">
      <w:pPr>
        <w:pStyle w:val="Heading5"/>
      </w:pPr>
      <w:r>
        <w:lastRenderedPageBreak/>
        <w:t>3.1.1 Output 1 - Applications</w:t>
      </w:r>
    </w:p>
    <w:p w14:paraId="103F00C9" w14:textId="10747C98" w:rsidR="004547F6" w:rsidRDefault="004547F6" w:rsidP="004547F6">
      <w:r>
        <w:t xml:space="preserve">The Scheme allows for </w:t>
      </w:r>
      <w:r w:rsidR="00811CE8">
        <w:t>several</w:t>
      </w:r>
      <w:r>
        <w:t xml:space="preserve"> different applications that have similar processes</w:t>
      </w:r>
      <w:r w:rsidR="00E24445">
        <w:t xml:space="preserve">. </w:t>
      </w:r>
      <w:r w:rsidR="00F74233">
        <w:t>However,</w:t>
      </w:r>
      <w:r>
        <w:t xml:space="preserve"> the effort and time required for each process varies depending on the nature of the application. </w:t>
      </w:r>
    </w:p>
    <w:p w14:paraId="5C0DE620" w14:textId="77777777" w:rsidR="004547F6" w:rsidRDefault="004547F6" w:rsidP="00CB72E0">
      <w:r>
        <w:t>The process related to an application is as follows:</w:t>
      </w:r>
    </w:p>
    <w:p w14:paraId="1C4241ED" w14:textId="0C6DB9B9" w:rsidR="004547F6" w:rsidRDefault="004547F6" w:rsidP="00CB72E0">
      <w:pPr>
        <w:pStyle w:val="ListBullet"/>
      </w:pPr>
      <w:r>
        <w:t>receipting - which includes filing all documentation and handling payment of invoices</w:t>
      </w:r>
      <w:r w:rsidR="000C0B13">
        <w:t>;</w:t>
      </w:r>
    </w:p>
    <w:p w14:paraId="41ACA535" w14:textId="5EE7C9EC" w:rsidR="004547F6" w:rsidRDefault="004547F6" w:rsidP="00CB72E0">
      <w:pPr>
        <w:pStyle w:val="ListBullet"/>
      </w:pPr>
      <w:r>
        <w:t>assessment of the application</w:t>
      </w:r>
      <w:r w:rsidR="000C0B13">
        <w:t>;</w:t>
      </w:r>
    </w:p>
    <w:p w14:paraId="174AAC10" w14:textId="38BF15A8" w:rsidR="004547F6" w:rsidRDefault="004547F6" w:rsidP="00CB72E0">
      <w:pPr>
        <w:pStyle w:val="ListBullet"/>
      </w:pPr>
      <w:r>
        <w:t xml:space="preserve">decision by a delegate to grant or refuse to grant a </w:t>
      </w:r>
      <w:r w:rsidR="00F31B2E">
        <w:t xml:space="preserve">medicinal </w:t>
      </w:r>
      <w:r>
        <w:t xml:space="preserve">cannabis licence, permit, or variation to a </w:t>
      </w:r>
      <w:r w:rsidR="00F31B2E">
        <w:t xml:space="preserve">medicinal </w:t>
      </w:r>
      <w:r>
        <w:t>cannabis licence or permit</w:t>
      </w:r>
      <w:r w:rsidR="000C0B13">
        <w:t>;</w:t>
      </w:r>
    </w:p>
    <w:p w14:paraId="26B79211" w14:textId="77777777" w:rsidR="004547F6" w:rsidRDefault="004547F6" w:rsidP="00CB72E0">
      <w:pPr>
        <w:pStyle w:val="ListBullet"/>
      </w:pPr>
      <w:r>
        <w:t>notification of decision made.</w:t>
      </w:r>
    </w:p>
    <w:p w14:paraId="6B6B6F1D" w14:textId="77777777" w:rsidR="004547F6" w:rsidRDefault="004547F6" w:rsidP="00761EF9">
      <w:pPr>
        <w:pStyle w:val="Heading6"/>
      </w:pPr>
      <w:r>
        <w:t xml:space="preserve">Application for a </w:t>
      </w:r>
      <w:r w:rsidR="005A35FF">
        <w:t xml:space="preserve">medicinal </w:t>
      </w:r>
      <w:r>
        <w:t>cannabis licence</w:t>
      </w:r>
    </w:p>
    <w:p w14:paraId="13929CAE" w14:textId="003A7D5B" w:rsidR="004547F6" w:rsidRDefault="004547F6" w:rsidP="004547F6">
      <w:r>
        <w:t xml:space="preserve">Any person interested in undertaking cultivation, </w:t>
      </w:r>
      <w:r w:rsidR="006762D2">
        <w:t>production,</w:t>
      </w:r>
      <w:r>
        <w:t xml:space="preserve"> or cannabis–related manufacture under the Scheme must apply for a </w:t>
      </w:r>
      <w:r w:rsidR="0097122D">
        <w:t xml:space="preserve">medicinal </w:t>
      </w:r>
      <w:r>
        <w:t>cannabis licence</w:t>
      </w:r>
      <w:r w:rsidR="00133DE7">
        <w:t xml:space="preserve"> authorising </w:t>
      </w:r>
      <w:r w:rsidR="007D2591">
        <w:t xml:space="preserve">any or </w:t>
      </w:r>
      <w:r w:rsidR="00944300">
        <w:t>all</w:t>
      </w:r>
      <w:r w:rsidR="007D2591">
        <w:t xml:space="preserve"> </w:t>
      </w:r>
      <w:r w:rsidR="00761EF9">
        <w:t xml:space="preserve">of </w:t>
      </w:r>
      <w:r w:rsidR="007D2591">
        <w:t>the</w:t>
      </w:r>
      <w:r w:rsidR="00141428">
        <w:t>se</w:t>
      </w:r>
      <w:r w:rsidR="007D2591">
        <w:t xml:space="preserve"> </w:t>
      </w:r>
      <w:r w:rsidR="00133DE7">
        <w:t>activities</w:t>
      </w:r>
      <w:r>
        <w:t xml:space="preserve"> and a </w:t>
      </w:r>
      <w:r w:rsidR="00A25B9C">
        <w:t>d</w:t>
      </w:r>
      <w:r>
        <w:t xml:space="preserve">elegate must make a decision on the application. While each </w:t>
      </w:r>
      <w:r w:rsidR="0097122D">
        <w:t xml:space="preserve">medicinal </w:t>
      </w:r>
      <w:r>
        <w:t xml:space="preserve">cannabis licence application considers different information that reflects the nature of the activity to be authorised, the </w:t>
      </w:r>
      <w:r w:rsidR="00A25B9C">
        <w:t>d</w:t>
      </w:r>
      <w:r>
        <w:t>epartment’s internal cost recovery review found that</w:t>
      </w:r>
      <w:r w:rsidR="00956927">
        <w:t>, in general,</w:t>
      </w:r>
      <w:r>
        <w:t xml:space="preserve"> the average efficient time for assessing </w:t>
      </w:r>
      <w:r w:rsidR="00956927">
        <w:t>an application is</w:t>
      </w:r>
      <w:r w:rsidR="006B11F7">
        <w:t xml:space="preserve"> </w:t>
      </w:r>
      <w:r>
        <w:t xml:space="preserve">comparable. </w:t>
      </w:r>
    </w:p>
    <w:p w14:paraId="7A917D79" w14:textId="34B54AD4" w:rsidR="004547F6" w:rsidRDefault="004547F6" w:rsidP="004547F6">
      <w:r>
        <w:t xml:space="preserve">The assessment of a </w:t>
      </w:r>
      <w:r w:rsidR="005A35FF">
        <w:t xml:space="preserve">medicinal </w:t>
      </w:r>
      <w:r>
        <w:t>cannabis licence application includes consideration of the applicant as a fit and proper person to hold a licence, the ability of the applicant to maintain security of the cannabis, cannabis resin or cannabis drugs</w:t>
      </w:r>
      <w:r w:rsidR="00E24445">
        <w:t>,</w:t>
      </w:r>
      <w:r>
        <w:t xml:space="preserve"> and alignment of the proposed activities with Australia’s obligations under the Single Convention.</w:t>
      </w:r>
    </w:p>
    <w:p w14:paraId="3A8788FD" w14:textId="77777777" w:rsidR="004547F6" w:rsidRDefault="004547F6" w:rsidP="00761EF9">
      <w:pPr>
        <w:pStyle w:val="Heading6"/>
      </w:pPr>
      <w:r>
        <w:t xml:space="preserve">Application to vary a </w:t>
      </w:r>
      <w:r w:rsidR="005A35FF">
        <w:t xml:space="preserve">medicinal </w:t>
      </w:r>
      <w:r>
        <w:t>cannabis licence</w:t>
      </w:r>
    </w:p>
    <w:p w14:paraId="7C9F1977" w14:textId="5EE7AAC7" w:rsidR="004547F6" w:rsidRDefault="004547F6" w:rsidP="00CB72E0">
      <w:r>
        <w:t xml:space="preserve">A licence holder can apply to vary a </w:t>
      </w:r>
      <w:r w:rsidR="005A35FF">
        <w:t xml:space="preserve">medicinal </w:t>
      </w:r>
      <w:r>
        <w:t xml:space="preserve">cannabis licence. The effort required for the </w:t>
      </w:r>
      <w:r w:rsidR="00BE7DF4">
        <w:t xml:space="preserve">handling </w:t>
      </w:r>
      <w:r>
        <w:t xml:space="preserve">of such an application differs significantly, depending on the nature of the variation. </w:t>
      </w:r>
      <w:r w:rsidR="0002518A">
        <w:t>To</w:t>
      </w:r>
      <w:r w:rsidR="00BE7DF4">
        <w:t xml:space="preserve"> streamline the design of fees, the significant variable regulatory effort was identified in licence variations and have been established to group similar effort into the same fee amount.</w:t>
      </w:r>
      <w:r w:rsidR="008C2DA9">
        <w:t xml:space="preserve"> Licence holders will be required to pay for each variation requested</w:t>
      </w:r>
      <w:r w:rsidR="001D62CF">
        <w:t xml:space="preserve"> to a licence or permit. In circumstances where multiple variations to a licence or permit are requested, the applicant will pay for each variation applied for. </w:t>
      </w:r>
      <w:r>
        <w:t xml:space="preserve">As a result, the application fee to vary a </w:t>
      </w:r>
      <w:r w:rsidR="005A35FF">
        <w:t xml:space="preserve">medicinal </w:t>
      </w:r>
      <w:r>
        <w:t xml:space="preserve">cannabis licence is divided into </w:t>
      </w:r>
      <w:r w:rsidR="00532F78">
        <w:t xml:space="preserve">4 </w:t>
      </w:r>
      <w:r>
        <w:t>categories</w:t>
      </w:r>
      <w:r w:rsidR="001D62CF">
        <w:t xml:space="preserve"> with differing costs</w:t>
      </w:r>
      <w:r>
        <w:t>:</w:t>
      </w:r>
    </w:p>
    <w:p w14:paraId="4358D63D" w14:textId="646A25BF" w:rsidR="00BE7DF4" w:rsidRDefault="001D62CF" w:rsidP="00CB72E0">
      <w:pPr>
        <w:pStyle w:val="ListBullet"/>
        <w:spacing w:before="240" w:after="120"/>
        <w:ind w:left="714" w:hanging="357"/>
      </w:pPr>
      <w:r>
        <w:t xml:space="preserve">licence variation type 1 – an </w:t>
      </w:r>
      <w:r w:rsidR="006762D2">
        <w:t>a</w:t>
      </w:r>
      <w:r w:rsidR="004547F6">
        <w:t xml:space="preserve">pplication to vary a </w:t>
      </w:r>
      <w:r w:rsidR="005A35FF">
        <w:t xml:space="preserve">medicinal </w:t>
      </w:r>
      <w:r w:rsidR="004547F6">
        <w:t xml:space="preserve">cannabis licence </w:t>
      </w:r>
      <w:r>
        <w:t>for any of the following</w:t>
      </w:r>
      <w:r w:rsidR="00953931">
        <w:t xml:space="preserve"> purposes</w:t>
      </w:r>
    </w:p>
    <w:p w14:paraId="75068C8F" w14:textId="2F4F3710" w:rsidR="00BE7DF4" w:rsidRDefault="00BE7DF4" w:rsidP="00FE3E75">
      <w:pPr>
        <w:pStyle w:val="ListBullet"/>
        <w:numPr>
          <w:ilvl w:val="0"/>
          <w:numId w:val="6"/>
        </w:numPr>
        <w:spacing w:line="200" w:lineRule="atLeast"/>
        <w:ind w:left="1491" w:hanging="357"/>
        <w:contextualSpacing/>
      </w:pPr>
      <w:r>
        <w:t>to change the licence holder name</w:t>
      </w:r>
      <w:r w:rsidR="002B4568">
        <w:t xml:space="preserve"> </w:t>
      </w:r>
      <w:r w:rsidR="002B4568" w:rsidRPr="002B4568">
        <w:t>(without changing the legal entity)</w:t>
      </w:r>
    </w:p>
    <w:p w14:paraId="3FEE8621" w14:textId="7F1A6F69" w:rsidR="00BE7DF4" w:rsidRDefault="00C265D0" w:rsidP="00FE3E75">
      <w:pPr>
        <w:pStyle w:val="ListBullet"/>
        <w:numPr>
          <w:ilvl w:val="0"/>
          <w:numId w:val="6"/>
        </w:numPr>
        <w:spacing w:line="200" w:lineRule="atLeast"/>
        <w:ind w:left="1491" w:hanging="357"/>
        <w:contextualSpacing/>
      </w:pPr>
      <w:r>
        <w:t xml:space="preserve">vary or </w:t>
      </w:r>
      <w:r w:rsidR="00302D1F">
        <w:t xml:space="preserve">remove </w:t>
      </w:r>
      <w:r w:rsidR="00302D1F" w:rsidRPr="0041147A">
        <w:rPr>
          <w:rFonts w:cs="Segoe UI"/>
          <w:color w:val="313131"/>
          <w:szCs w:val="22"/>
          <w:shd w:val="clear" w:color="auto" w:fill="FFFFFF"/>
        </w:rPr>
        <w:t>a</w:t>
      </w:r>
      <w:r w:rsidR="009C5335" w:rsidRPr="009C5335">
        <w:t xml:space="preserve"> person authorised by the licence to engage in authorised activities</w:t>
      </w:r>
      <w:r w:rsidR="008C2F4B">
        <w:t>.</w:t>
      </w:r>
    </w:p>
    <w:p w14:paraId="7B3DB973" w14:textId="0BA302F9" w:rsidR="004547F6" w:rsidRDefault="001D62CF" w:rsidP="00D56D44">
      <w:pPr>
        <w:pStyle w:val="ListBullet"/>
        <w:spacing w:before="240" w:after="120"/>
        <w:ind w:left="714" w:hanging="357"/>
      </w:pPr>
      <w:r>
        <w:t xml:space="preserve">licence variation type 2 – an </w:t>
      </w:r>
      <w:r w:rsidR="006762D2">
        <w:t>a</w:t>
      </w:r>
      <w:r w:rsidR="004547F6">
        <w:t xml:space="preserve">pplication to vary a </w:t>
      </w:r>
      <w:r w:rsidR="005A35FF">
        <w:t xml:space="preserve">medicinal </w:t>
      </w:r>
      <w:r w:rsidR="004547F6">
        <w:t xml:space="preserve">cannabis licence </w:t>
      </w:r>
      <w:r>
        <w:t>for any of the following</w:t>
      </w:r>
      <w:r w:rsidR="00953931">
        <w:t xml:space="preserve"> purposes</w:t>
      </w:r>
    </w:p>
    <w:p w14:paraId="76560F86" w14:textId="47C7ABD4" w:rsidR="00BE7DF4" w:rsidRDefault="005D0E8C" w:rsidP="00FE3E75">
      <w:pPr>
        <w:pStyle w:val="ListBullet"/>
        <w:numPr>
          <w:ilvl w:val="0"/>
          <w:numId w:val="7"/>
        </w:numPr>
        <w:spacing w:line="220" w:lineRule="atLeast"/>
        <w:ind w:left="1491" w:hanging="357"/>
        <w:contextualSpacing/>
      </w:pPr>
      <w:r>
        <w:t xml:space="preserve">vary or add </w:t>
      </w:r>
      <w:r w:rsidR="00F37E2A">
        <w:t xml:space="preserve">to </w:t>
      </w:r>
      <w:r w:rsidR="00A161F1">
        <w:t xml:space="preserve">the </w:t>
      </w:r>
      <w:r w:rsidR="00BE7DF4">
        <w:t>period in which</w:t>
      </w:r>
      <w:r w:rsidR="00944300">
        <w:t xml:space="preserve"> a </w:t>
      </w:r>
      <w:r w:rsidR="00BE7DF4">
        <w:t>licence is in force (for non-commercial licence holders)</w:t>
      </w:r>
    </w:p>
    <w:p w14:paraId="200FA5C6" w14:textId="080E300E" w:rsidR="00C265D0" w:rsidRDefault="00C265D0" w:rsidP="00FE3E75">
      <w:pPr>
        <w:pStyle w:val="ListBullet"/>
        <w:numPr>
          <w:ilvl w:val="0"/>
          <w:numId w:val="7"/>
        </w:numPr>
        <w:spacing w:line="220" w:lineRule="atLeast"/>
        <w:ind w:left="1491" w:hanging="357"/>
        <w:contextualSpacing/>
      </w:pPr>
      <w:r>
        <w:t>vary, add, or remove particular measure</w:t>
      </w:r>
      <w:r w:rsidR="001232D8">
        <w:t>s</w:t>
      </w:r>
      <w:r>
        <w:t xml:space="preserve"> to the </w:t>
      </w:r>
      <w:r w:rsidR="00A161F1">
        <w:t xml:space="preserve">approved </w:t>
      </w:r>
      <w:r>
        <w:t>system of security</w:t>
      </w:r>
    </w:p>
    <w:p w14:paraId="34BB3A2F" w14:textId="6265CE86" w:rsidR="00BE7DF4" w:rsidRDefault="00C265D0" w:rsidP="00FE3E75">
      <w:pPr>
        <w:pStyle w:val="ListBullet"/>
        <w:numPr>
          <w:ilvl w:val="0"/>
          <w:numId w:val="7"/>
        </w:numPr>
        <w:spacing w:line="220" w:lineRule="atLeast"/>
        <w:ind w:left="1491" w:hanging="357"/>
        <w:contextualSpacing/>
      </w:pPr>
      <w:r>
        <w:t>a</w:t>
      </w:r>
      <w:r w:rsidR="00BE7DF4">
        <w:t xml:space="preserve">ny other </w:t>
      </w:r>
      <w:r w:rsidR="00C71D87">
        <w:t xml:space="preserve">variation not specified in </w:t>
      </w:r>
      <w:r w:rsidR="00347E38">
        <w:t>licence variation</w:t>
      </w:r>
      <w:r w:rsidR="00C71D87">
        <w:t xml:space="preserve"> type</w:t>
      </w:r>
      <w:r w:rsidR="008C5990">
        <w:t>s 1, 3 or 4</w:t>
      </w:r>
      <w:r w:rsidR="008C2F4B">
        <w:t>.</w:t>
      </w:r>
    </w:p>
    <w:p w14:paraId="664DE96C" w14:textId="07B5B758" w:rsidR="004B6953" w:rsidRDefault="001D62CF" w:rsidP="00D56D44">
      <w:pPr>
        <w:pStyle w:val="ListBullet"/>
        <w:spacing w:before="240" w:after="120"/>
        <w:ind w:left="714" w:hanging="357"/>
      </w:pPr>
      <w:r>
        <w:lastRenderedPageBreak/>
        <w:t xml:space="preserve">Licence variation type 3 – an </w:t>
      </w:r>
      <w:r w:rsidR="004B6953">
        <w:t xml:space="preserve">application to vary a medicinal cannabis licence </w:t>
      </w:r>
      <w:r>
        <w:t>for any of the following</w:t>
      </w:r>
      <w:r w:rsidR="00953931">
        <w:t xml:space="preserve"> purposes</w:t>
      </w:r>
    </w:p>
    <w:p w14:paraId="2BE3A397" w14:textId="14D4CA0B" w:rsidR="00BE7DF4" w:rsidRDefault="00C265D0" w:rsidP="00FE3E75">
      <w:pPr>
        <w:pStyle w:val="ListBullet"/>
        <w:numPr>
          <w:ilvl w:val="0"/>
          <w:numId w:val="8"/>
        </w:numPr>
        <w:spacing w:line="220" w:lineRule="atLeast"/>
        <w:ind w:left="1434" w:hanging="357"/>
        <w:contextualSpacing/>
      </w:pPr>
      <w:r>
        <w:t>vary</w:t>
      </w:r>
      <w:r w:rsidR="00137C7A">
        <w:t xml:space="preserve"> </w:t>
      </w:r>
      <w:r>
        <w:t xml:space="preserve">the </w:t>
      </w:r>
      <w:r w:rsidR="00137C7A">
        <w:t>layout of site</w:t>
      </w:r>
    </w:p>
    <w:p w14:paraId="2AA51196" w14:textId="2526443C" w:rsidR="00137C7A" w:rsidRDefault="00C265D0" w:rsidP="00FE3E75">
      <w:pPr>
        <w:pStyle w:val="ListBullet"/>
        <w:numPr>
          <w:ilvl w:val="0"/>
          <w:numId w:val="8"/>
        </w:numPr>
        <w:spacing w:line="220" w:lineRule="atLeast"/>
        <w:ind w:left="1434" w:hanging="357"/>
        <w:contextualSpacing/>
      </w:pPr>
      <w:r>
        <w:t>vary the</w:t>
      </w:r>
      <w:r w:rsidR="00137C7A">
        <w:t xml:space="preserve"> floorplan of facility</w:t>
      </w:r>
      <w:r w:rsidR="00D8520B">
        <w:t xml:space="preserve"> (without changing the activities authorised by the licence)</w:t>
      </w:r>
    </w:p>
    <w:p w14:paraId="19EF919E" w14:textId="1F6D9836" w:rsidR="00137C7A" w:rsidRDefault="00C265D0" w:rsidP="00FE3E75">
      <w:pPr>
        <w:pStyle w:val="ListBullet"/>
        <w:numPr>
          <w:ilvl w:val="0"/>
          <w:numId w:val="8"/>
        </w:numPr>
        <w:spacing w:line="220" w:lineRule="atLeast"/>
        <w:ind w:left="1434" w:hanging="357"/>
        <w:contextualSpacing/>
      </w:pPr>
      <w:r>
        <w:t>vary, add, or remove a particular</w:t>
      </w:r>
      <w:r w:rsidR="00137C7A">
        <w:t xml:space="preserve"> activity </w:t>
      </w:r>
      <w:r>
        <w:t>authorised by the licence</w:t>
      </w:r>
      <w:r w:rsidR="00782150">
        <w:t xml:space="preserve"> </w:t>
      </w:r>
      <w:r w:rsidR="00C27C14">
        <w:t>(including</w:t>
      </w:r>
      <w:r w:rsidR="00782150">
        <w:t xml:space="preserve"> an associated change to the floor plan)</w:t>
      </w:r>
    </w:p>
    <w:p w14:paraId="578B03D8" w14:textId="0EF558FF" w:rsidR="00137C7A" w:rsidRDefault="004D25C8" w:rsidP="00FE3E75">
      <w:pPr>
        <w:pStyle w:val="ListBullet"/>
        <w:numPr>
          <w:ilvl w:val="0"/>
          <w:numId w:val="8"/>
        </w:numPr>
        <w:spacing w:line="220" w:lineRule="atLeast"/>
        <w:ind w:left="1434" w:hanging="357"/>
        <w:contextualSpacing/>
      </w:pPr>
      <w:r>
        <w:t>a</w:t>
      </w:r>
      <w:r w:rsidR="00137C7A">
        <w:t>dd</w:t>
      </w:r>
      <w:r>
        <w:t xml:space="preserve"> one or more</w:t>
      </w:r>
      <w:r w:rsidR="00137C7A">
        <w:t xml:space="preserve"> authorised person/s</w:t>
      </w:r>
      <w:r w:rsidR="008C2F4B">
        <w:t>.</w:t>
      </w:r>
    </w:p>
    <w:p w14:paraId="0A5E8ED1" w14:textId="614756E0" w:rsidR="00137C7A" w:rsidRDefault="001D62CF" w:rsidP="00D56D44">
      <w:pPr>
        <w:pStyle w:val="ListBullet"/>
        <w:spacing w:before="240" w:after="120"/>
        <w:ind w:left="714" w:hanging="357"/>
      </w:pPr>
      <w:r>
        <w:t xml:space="preserve">Licence variation type 4 – an </w:t>
      </w:r>
      <w:r w:rsidR="004B6953">
        <w:t xml:space="preserve">application to vary a medicinal cannabis licence </w:t>
      </w:r>
      <w:r>
        <w:t>for</w:t>
      </w:r>
      <w:r w:rsidR="00953931">
        <w:t xml:space="preserve"> </w:t>
      </w:r>
      <w:r>
        <w:t>the following</w:t>
      </w:r>
      <w:r w:rsidR="00953931">
        <w:t xml:space="preserve"> purpose</w:t>
      </w:r>
    </w:p>
    <w:p w14:paraId="08BD79A9" w14:textId="18627C59" w:rsidR="00D42BC1" w:rsidRDefault="00761EF9" w:rsidP="00FE3E75">
      <w:pPr>
        <w:pStyle w:val="ListBullet"/>
        <w:numPr>
          <w:ilvl w:val="0"/>
          <w:numId w:val="11"/>
        </w:numPr>
      </w:pPr>
      <w:r>
        <w:t>a</w:t>
      </w:r>
      <w:r w:rsidR="00D42BC1">
        <w:t xml:space="preserve">dd </w:t>
      </w:r>
      <w:r w:rsidR="00B93FB4">
        <w:t xml:space="preserve">an </w:t>
      </w:r>
      <w:r w:rsidR="00D42BC1">
        <w:t>additional</w:t>
      </w:r>
      <w:r w:rsidR="00944300">
        <w:t xml:space="preserve"> </w:t>
      </w:r>
      <w:r>
        <w:t xml:space="preserve">licensed </w:t>
      </w:r>
      <w:r w:rsidR="00D42BC1">
        <w:t>site</w:t>
      </w:r>
      <w:r>
        <w:t>.</w:t>
      </w:r>
    </w:p>
    <w:p w14:paraId="0A0064B2" w14:textId="77777777" w:rsidR="004547F6" w:rsidRDefault="004547F6" w:rsidP="00761EF9">
      <w:pPr>
        <w:pStyle w:val="Heading6"/>
      </w:pPr>
      <w:r>
        <w:t xml:space="preserve">Application for a </w:t>
      </w:r>
      <w:r w:rsidR="005A35FF">
        <w:t xml:space="preserve">medicinal </w:t>
      </w:r>
      <w:r>
        <w:t>cannabis permit</w:t>
      </w:r>
    </w:p>
    <w:p w14:paraId="4C23B424" w14:textId="35746881" w:rsidR="004547F6" w:rsidRDefault="004547F6" w:rsidP="004547F6">
      <w:r>
        <w:t xml:space="preserve">Any activities authorised under a </w:t>
      </w:r>
      <w:r w:rsidR="005A35FF">
        <w:t xml:space="preserve">medicinal </w:t>
      </w:r>
      <w:r>
        <w:t xml:space="preserve">cannabis licence must be undertaken in compliance with a valid cannabis permit. As such, once a </w:t>
      </w:r>
      <w:r w:rsidR="005A35FF">
        <w:t xml:space="preserve">medicinal </w:t>
      </w:r>
      <w:r>
        <w:t xml:space="preserve">cannabis licence is granted, a licence holder may apply for one </w:t>
      </w:r>
      <w:r w:rsidR="007709B4">
        <w:t>c</w:t>
      </w:r>
      <w:r w:rsidR="00186300">
        <w:t xml:space="preserve">ultivation and </w:t>
      </w:r>
      <w:r w:rsidR="007709B4">
        <w:t>p</w:t>
      </w:r>
      <w:r w:rsidR="00186300">
        <w:t>roduction</w:t>
      </w:r>
      <w:r w:rsidR="00714D08">
        <w:t xml:space="preserve"> </w:t>
      </w:r>
      <w:r w:rsidR="007709B4">
        <w:t>p</w:t>
      </w:r>
      <w:r w:rsidR="00186300">
        <w:t xml:space="preserve">ermit and/or one </w:t>
      </w:r>
      <w:r w:rsidR="007709B4">
        <w:t>m</w:t>
      </w:r>
      <w:r w:rsidR="00186300">
        <w:t xml:space="preserve">anufacture </w:t>
      </w:r>
      <w:r w:rsidR="007709B4">
        <w:t>p</w:t>
      </w:r>
      <w:r w:rsidR="00186300">
        <w:t>ermit</w:t>
      </w:r>
      <w:r w:rsidR="001D62CF">
        <w:t>,</w:t>
      </w:r>
      <w:r w:rsidR="00186300">
        <w:t xml:space="preserve"> per site. </w:t>
      </w:r>
      <w:r w:rsidR="004B6953">
        <w:t xml:space="preserve">If </w:t>
      </w:r>
      <w:r w:rsidR="00714D08">
        <w:t>an initial</w:t>
      </w:r>
      <w:r w:rsidR="004B6953">
        <w:t xml:space="preserve"> permit is granted, the permit will be active for a 12-month period. </w:t>
      </w:r>
      <w:r w:rsidR="00714D08">
        <w:t>Should the licence holder want to continue activities under a permit following the 12-month initial permit period, a subsequent permit application for the next 12-month period is required for submission.</w:t>
      </w:r>
    </w:p>
    <w:p w14:paraId="10C29AC1" w14:textId="3B3C87D7" w:rsidR="004547F6" w:rsidRDefault="005A35FF" w:rsidP="004547F6">
      <w:r>
        <w:t>Medicinal c</w:t>
      </w:r>
      <w:r w:rsidR="004547F6">
        <w:t xml:space="preserve">annabis permits are used to control the quantities of cannabis plants cultivated, cannabis or cannabis resin produced and quantities of cannabis drugs that are manufactured. A </w:t>
      </w:r>
      <w:r>
        <w:t xml:space="preserve">medicinal </w:t>
      </w:r>
      <w:r w:rsidR="004547F6">
        <w:t xml:space="preserve">cannabis permit is a critical tool in ensuring Australia complies with its international obligations under the Single Convention. The assessment of a </w:t>
      </w:r>
      <w:r>
        <w:t xml:space="preserve">medicinal </w:t>
      </w:r>
      <w:r w:rsidR="004547F6">
        <w:t xml:space="preserve">cannabis permit will verify that the source/s of the cannabis plants, cannabis or cannabis resin are licit and require evidence of contracts between entities that are supplying or receiving cannabis plant, </w:t>
      </w:r>
      <w:r w:rsidR="006762D2">
        <w:t>cannabis,</w:t>
      </w:r>
      <w:r w:rsidR="004547F6">
        <w:t xml:space="preserve"> or cannabis resin.</w:t>
      </w:r>
    </w:p>
    <w:p w14:paraId="1C34166E" w14:textId="6DFD3F66" w:rsidR="004B6953" w:rsidRDefault="00452452" w:rsidP="004547F6">
      <w:r>
        <w:t>As</w:t>
      </w:r>
      <w:r w:rsidR="00714D08">
        <w:t xml:space="preserve"> there is more regulatory effort expended on initial permit applications than there is on subsequent permit applications for both </w:t>
      </w:r>
      <w:r w:rsidR="007709B4">
        <w:t>c</w:t>
      </w:r>
      <w:r w:rsidR="00714D08">
        <w:t xml:space="preserve">ultivation and </w:t>
      </w:r>
      <w:r w:rsidR="007709B4">
        <w:t>p</w:t>
      </w:r>
      <w:r w:rsidR="00714D08">
        <w:t xml:space="preserve">roduction and for </w:t>
      </w:r>
      <w:r w:rsidR="007709B4">
        <w:t>m</w:t>
      </w:r>
      <w:r w:rsidR="00714D08">
        <w:t xml:space="preserve">anufacture permits, separate fees exist. </w:t>
      </w:r>
      <w:r w:rsidR="00302D1F">
        <w:t>Therefore,</w:t>
      </w:r>
      <w:r w:rsidR="00714D08">
        <w:t xml:space="preserve"> the application fee to apply for an initial and subsequent </w:t>
      </w:r>
      <w:r w:rsidR="007709B4">
        <w:t>c</w:t>
      </w:r>
      <w:r w:rsidR="00953931">
        <w:t xml:space="preserve">ultivation and </w:t>
      </w:r>
      <w:r w:rsidR="007709B4">
        <w:t>p</w:t>
      </w:r>
      <w:r w:rsidR="00953931">
        <w:t xml:space="preserve">roduction </w:t>
      </w:r>
      <w:r w:rsidR="007709B4">
        <w:t>p</w:t>
      </w:r>
      <w:r w:rsidR="00953931">
        <w:t xml:space="preserve">ermit, </w:t>
      </w:r>
      <w:r w:rsidR="00714D08">
        <w:t xml:space="preserve">and </w:t>
      </w:r>
      <w:r w:rsidR="00953931">
        <w:t xml:space="preserve">a </w:t>
      </w:r>
      <w:r w:rsidR="007709B4">
        <w:t>m</w:t>
      </w:r>
      <w:r w:rsidR="00953931">
        <w:t xml:space="preserve">anufacture </w:t>
      </w:r>
      <w:r w:rsidR="007709B4">
        <w:t>p</w:t>
      </w:r>
      <w:r w:rsidR="00953931">
        <w:t xml:space="preserve">ermit, </w:t>
      </w:r>
      <w:r w:rsidR="00714D08">
        <w:t>is divided into 4 categories:</w:t>
      </w:r>
    </w:p>
    <w:p w14:paraId="6A61BDA8" w14:textId="1E4A7026" w:rsidR="00714D08" w:rsidRDefault="00714D08" w:rsidP="00CB72E0">
      <w:pPr>
        <w:pStyle w:val="ListBullet"/>
      </w:pPr>
      <w:r>
        <w:t>Permit application (Cultivation and Production) – Initial</w:t>
      </w:r>
    </w:p>
    <w:p w14:paraId="28E752FE" w14:textId="3E25B76F" w:rsidR="00714D08" w:rsidRDefault="00714D08" w:rsidP="00CB72E0">
      <w:pPr>
        <w:pStyle w:val="ListBullet"/>
      </w:pPr>
      <w:r>
        <w:t>Permit application (Cultivation and Production) – Subsequent</w:t>
      </w:r>
    </w:p>
    <w:p w14:paraId="3FDEFFEF" w14:textId="69B5F579" w:rsidR="00714D08" w:rsidRDefault="00714D08" w:rsidP="00CB72E0">
      <w:pPr>
        <w:pStyle w:val="ListBullet"/>
      </w:pPr>
      <w:r>
        <w:t>Permit application (Manufacture) – Initial</w:t>
      </w:r>
    </w:p>
    <w:p w14:paraId="501CA660" w14:textId="62A816C3" w:rsidR="00714D08" w:rsidRDefault="00714D08" w:rsidP="00CB72E0">
      <w:pPr>
        <w:pStyle w:val="ListBullet"/>
      </w:pPr>
      <w:r>
        <w:t>Permit application (Manufacture) - Subsequent</w:t>
      </w:r>
    </w:p>
    <w:p w14:paraId="14B79124" w14:textId="677CCE1F" w:rsidR="004547F6" w:rsidRDefault="004547F6" w:rsidP="00761EF9">
      <w:pPr>
        <w:pStyle w:val="Heading6"/>
      </w:pPr>
      <w:r>
        <w:t xml:space="preserve">Applications to vary a </w:t>
      </w:r>
      <w:r w:rsidR="005A35FF">
        <w:t xml:space="preserve">medicinal </w:t>
      </w:r>
      <w:r>
        <w:t>cannabis permit</w:t>
      </w:r>
    </w:p>
    <w:p w14:paraId="6147E04D" w14:textId="5CE0CFC6" w:rsidR="004547F6" w:rsidRDefault="004547F6" w:rsidP="00877334">
      <w:pPr>
        <w:keepNext/>
      </w:pPr>
      <w:r>
        <w:t xml:space="preserve">As with a </w:t>
      </w:r>
      <w:r w:rsidR="005A35FF">
        <w:t xml:space="preserve">medicinal </w:t>
      </w:r>
      <w:r>
        <w:t xml:space="preserve">cannabis licence, a licence holder can apply to vary a </w:t>
      </w:r>
      <w:r w:rsidR="005A35FF">
        <w:t xml:space="preserve">medicinal </w:t>
      </w:r>
      <w:r>
        <w:t>cannabis permit and the effort associate</w:t>
      </w:r>
      <w:r w:rsidR="005A35FF">
        <w:t>d</w:t>
      </w:r>
      <w:r>
        <w:t xml:space="preserve"> with handling that application differs significantly </w:t>
      </w:r>
      <w:r w:rsidR="007709B4">
        <w:t xml:space="preserve">depending on </w:t>
      </w:r>
      <w:r>
        <w:t xml:space="preserve">the nature of the variation. </w:t>
      </w:r>
      <w:r w:rsidR="00137C7A">
        <w:t xml:space="preserve">These fees have been structured to reflect the regulatory effort required to administer these variations. </w:t>
      </w:r>
      <w:r w:rsidR="00DE3D7D">
        <w:br/>
      </w:r>
      <w:r w:rsidR="00DE3D7D">
        <w:br/>
      </w:r>
      <w:r w:rsidR="00DE3D7D">
        <w:br/>
      </w:r>
      <w:r w:rsidR="00DE3D7D">
        <w:br/>
      </w:r>
      <w:r w:rsidR="00031A94">
        <w:lastRenderedPageBreak/>
        <w:t>Similar to licence variations, permit holders will be required to pay for</w:t>
      </w:r>
      <w:r w:rsidR="007709B4">
        <w:t xml:space="preserve"> </w:t>
      </w:r>
      <w:r w:rsidR="00031A94">
        <w:t xml:space="preserve">each variation requested. </w:t>
      </w:r>
      <w:r>
        <w:t>Similarly, the application fee</w:t>
      </w:r>
      <w:r w:rsidR="00953931">
        <w:t>s</w:t>
      </w:r>
      <w:r>
        <w:t xml:space="preserve"> to vary a </w:t>
      </w:r>
      <w:r w:rsidR="005A35FF">
        <w:t xml:space="preserve">medicinal </w:t>
      </w:r>
      <w:r>
        <w:t xml:space="preserve">cannabis permit is divided into </w:t>
      </w:r>
      <w:r w:rsidR="00532F78">
        <w:t xml:space="preserve">3 </w:t>
      </w:r>
      <w:r>
        <w:t>categories:</w:t>
      </w:r>
    </w:p>
    <w:p w14:paraId="1D74DC17" w14:textId="7298F1B7" w:rsidR="004547F6" w:rsidRDefault="00953931" w:rsidP="00CB72E0">
      <w:pPr>
        <w:pStyle w:val="ListBullet"/>
      </w:pPr>
      <w:r>
        <w:t xml:space="preserve">Permit variation type 1 - </w:t>
      </w:r>
      <w:r w:rsidR="006762D2">
        <w:t>a</w:t>
      </w:r>
      <w:r w:rsidR="004547F6">
        <w:t xml:space="preserve">pplication to vary a </w:t>
      </w:r>
      <w:r w:rsidR="005A35FF">
        <w:t xml:space="preserve">medicinal </w:t>
      </w:r>
      <w:r w:rsidR="004547F6">
        <w:t xml:space="preserve">cannabis permit </w:t>
      </w:r>
      <w:r>
        <w:t>for any of the following purposes:</w:t>
      </w:r>
    </w:p>
    <w:p w14:paraId="2D791F24" w14:textId="00B011E3" w:rsidR="00137C7A" w:rsidRDefault="00C265D0" w:rsidP="00FE3E75">
      <w:pPr>
        <w:pStyle w:val="ListBullet"/>
        <w:keepNext/>
        <w:numPr>
          <w:ilvl w:val="0"/>
          <w:numId w:val="9"/>
        </w:numPr>
        <w:ind w:left="1429" w:hanging="357"/>
        <w:contextualSpacing/>
      </w:pPr>
      <w:r>
        <w:t xml:space="preserve">to </w:t>
      </w:r>
      <w:r w:rsidR="007C40A6">
        <w:t>change t</w:t>
      </w:r>
      <w:r w:rsidR="00397153">
        <w:t>he</w:t>
      </w:r>
      <w:r w:rsidR="007C40A6">
        <w:t xml:space="preserve"> licence holder name</w:t>
      </w:r>
      <w:r w:rsidR="00233673">
        <w:t xml:space="preserve"> </w:t>
      </w:r>
      <w:r w:rsidR="008D6531">
        <w:t>(</w:t>
      </w:r>
      <w:r w:rsidR="008D6531" w:rsidRPr="008D6531">
        <w:t>without changing the legal entity)</w:t>
      </w:r>
    </w:p>
    <w:p w14:paraId="63F5924F" w14:textId="05BFF354" w:rsidR="007C40A6" w:rsidRDefault="007C40A6" w:rsidP="00FE3E75">
      <w:pPr>
        <w:pStyle w:val="ListBullet"/>
        <w:keepNext/>
        <w:numPr>
          <w:ilvl w:val="0"/>
          <w:numId w:val="9"/>
        </w:numPr>
        <w:ind w:left="1429" w:hanging="357"/>
        <w:contextualSpacing/>
      </w:pPr>
      <w:r>
        <w:t>change to maxim</w:t>
      </w:r>
      <w:r w:rsidR="006614A9">
        <w:t>u</w:t>
      </w:r>
      <w:r>
        <w:t xml:space="preserve">m </w:t>
      </w:r>
      <w:r w:rsidR="003E7BEC" w:rsidRPr="003E7BEC">
        <w:t>numbers, units</w:t>
      </w:r>
      <w:r w:rsidR="003E7BEC">
        <w:t xml:space="preserve"> or </w:t>
      </w:r>
      <w:r>
        <w:t>quantit</w:t>
      </w:r>
      <w:r w:rsidR="003E7BEC">
        <w:t>ies specified in</w:t>
      </w:r>
      <w:r w:rsidR="00780681">
        <w:t xml:space="preserve"> the permit</w:t>
      </w:r>
      <w:r>
        <w:t xml:space="preserve"> at any one time with no change to total quantit</w:t>
      </w:r>
      <w:r w:rsidR="00780681">
        <w:t>ies t</w:t>
      </w:r>
      <w:r w:rsidR="00780681" w:rsidRPr="00780681">
        <w:t>hat the licence holder is authorised for during the period of the permit.</w:t>
      </w:r>
    </w:p>
    <w:p w14:paraId="272C2A56" w14:textId="208E111D" w:rsidR="004547F6" w:rsidRDefault="00141095" w:rsidP="007C40A6">
      <w:pPr>
        <w:pStyle w:val="ListBullet"/>
        <w:spacing w:before="360" w:after="120"/>
        <w:ind w:left="714" w:hanging="357"/>
      </w:pPr>
      <w:r>
        <w:t>P</w:t>
      </w:r>
      <w:r w:rsidR="00953931">
        <w:t xml:space="preserve">ermit variation type 2 - </w:t>
      </w:r>
      <w:r w:rsidR="006762D2">
        <w:t>a</w:t>
      </w:r>
      <w:r w:rsidR="004547F6">
        <w:t xml:space="preserve">pplication to vary a </w:t>
      </w:r>
      <w:r w:rsidR="005A35FF">
        <w:t xml:space="preserve">medicinal </w:t>
      </w:r>
      <w:r w:rsidR="004547F6">
        <w:t xml:space="preserve">cannabis permit </w:t>
      </w:r>
      <w:r w:rsidR="00953931">
        <w:t>for the following purpose:</w:t>
      </w:r>
    </w:p>
    <w:p w14:paraId="370DA8E9" w14:textId="6FDCECE8" w:rsidR="00C265D0" w:rsidRPr="00397153" w:rsidRDefault="00C265D0" w:rsidP="00FE3E75">
      <w:pPr>
        <w:pStyle w:val="ListBullet"/>
        <w:numPr>
          <w:ilvl w:val="0"/>
          <w:numId w:val="10"/>
        </w:numPr>
        <w:spacing w:before="360" w:after="120"/>
        <w:ind w:left="1429" w:hanging="357"/>
        <w:contextualSpacing/>
      </w:pPr>
      <w:r w:rsidRPr="003E70AA">
        <w:t>add or remove</w:t>
      </w:r>
      <w:r w:rsidRPr="00233673">
        <w:t xml:space="preserve"> a particular</w:t>
      </w:r>
      <w:r w:rsidR="007C40A6">
        <w:t xml:space="preserve"> supply pathway</w:t>
      </w:r>
      <w:r>
        <w:t xml:space="preserve"> specified by the permit</w:t>
      </w:r>
    </w:p>
    <w:p w14:paraId="66A0F4CB" w14:textId="1B9A3D2F" w:rsidR="00137C7A" w:rsidRDefault="00141095" w:rsidP="007C40A6">
      <w:pPr>
        <w:pStyle w:val="ListBullet"/>
        <w:spacing w:before="360" w:after="120"/>
        <w:ind w:left="714" w:hanging="357"/>
      </w:pPr>
      <w:r>
        <w:t>P</w:t>
      </w:r>
      <w:r w:rsidR="00953931">
        <w:t xml:space="preserve">ermit variation type 3 - </w:t>
      </w:r>
      <w:r w:rsidR="00137C7A">
        <w:t xml:space="preserve">application to vary a medicinal cannabis permit </w:t>
      </w:r>
      <w:r w:rsidR="00953931">
        <w:t>for the following purpose:</w:t>
      </w:r>
    </w:p>
    <w:p w14:paraId="1FB56649" w14:textId="7AEB496D" w:rsidR="00C51C85" w:rsidRDefault="007C40A6" w:rsidP="00FE3E75">
      <w:pPr>
        <w:pStyle w:val="ListBullet"/>
        <w:numPr>
          <w:ilvl w:val="0"/>
          <w:numId w:val="10"/>
        </w:numPr>
        <w:spacing w:before="360" w:after="120"/>
        <w:ind w:left="1429" w:hanging="357"/>
        <w:contextualSpacing/>
      </w:pPr>
      <w:r>
        <w:t xml:space="preserve">change to </w:t>
      </w:r>
      <w:r w:rsidR="00C51C85">
        <w:t>total quantities, type of cannabis plants, total number of cannabis plants, or total units of seeds</w:t>
      </w:r>
    </w:p>
    <w:p w14:paraId="3A9302DD" w14:textId="74014142" w:rsidR="007C40A6" w:rsidRDefault="00C51C85" w:rsidP="00FE3E75">
      <w:pPr>
        <w:pStyle w:val="ListBullet"/>
        <w:numPr>
          <w:ilvl w:val="0"/>
          <w:numId w:val="10"/>
        </w:numPr>
        <w:spacing w:before="360" w:after="120"/>
        <w:ind w:left="1429" w:hanging="357"/>
        <w:contextualSpacing/>
      </w:pPr>
      <w:r>
        <w:t xml:space="preserve">vary, add, or remove a particular </w:t>
      </w:r>
      <w:r w:rsidR="007C40A6">
        <w:t>activit</w:t>
      </w:r>
      <w:r>
        <w:t>y specified by the permit</w:t>
      </w:r>
      <w:r w:rsidR="00861DED" w:rsidRPr="00861DED">
        <w:rPr>
          <w:rFonts w:cs="Segoe UI"/>
          <w:color w:val="313131"/>
          <w:sz w:val="27"/>
          <w:szCs w:val="27"/>
          <w:shd w:val="clear" w:color="auto" w:fill="FFFFFF"/>
        </w:rPr>
        <w:t xml:space="preserve"> </w:t>
      </w:r>
      <w:r w:rsidR="00861DED" w:rsidRPr="00861DED">
        <w:t>to be undertaken at a particular licensed premises.</w:t>
      </w:r>
    </w:p>
    <w:p w14:paraId="6460DFC2" w14:textId="77777777" w:rsidR="00933F63" w:rsidRPr="005D43C3" w:rsidRDefault="00933F63" w:rsidP="00CE1331">
      <w:pPr>
        <w:pStyle w:val="Heading5"/>
      </w:pPr>
      <w:r w:rsidRPr="005D43C3">
        <w:t>3.1.2 Output 2 - Inspections</w:t>
      </w:r>
    </w:p>
    <w:p w14:paraId="7375105B" w14:textId="12E18237" w:rsidR="00933F63" w:rsidRDefault="00933F63" w:rsidP="00933F63">
      <w:r>
        <w:t xml:space="preserve">An inspection is undertaken to verify matters relating to </w:t>
      </w:r>
      <w:r w:rsidR="005A35FF">
        <w:t xml:space="preserve">medicinal </w:t>
      </w:r>
      <w:r>
        <w:t xml:space="preserve">cannabis licences or permits. It is </w:t>
      </w:r>
      <w:r w:rsidR="00057D2A">
        <w:t>d</w:t>
      </w:r>
      <w:r>
        <w:t xml:space="preserve">epartmental </w:t>
      </w:r>
      <w:r w:rsidRPr="00BD5F3F">
        <w:t xml:space="preserve">policy that </w:t>
      </w:r>
      <w:r w:rsidR="00057D2A">
        <w:t>2</w:t>
      </w:r>
      <w:r w:rsidR="00057D2A" w:rsidRPr="006D3A89">
        <w:t xml:space="preserve"> </w:t>
      </w:r>
      <w:r w:rsidRPr="006D3A89">
        <w:t>Authorised Inspectors attend all inspections given the potential seriousness of the non-compliance and all charges are indicative of this effort</w:t>
      </w:r>
      <w:r w:rsidRPr="00BD5F3F">
        <w:t>. The</w:t>
      </w:r>
      <w:r>
        <w:t xml:space="preserve"> </w:t>
      </w:r>
      <w:r w:rsidR="0002518A">
        <w:t>way</w:t>
      </w:r>
      <w:r>
        <w:t xml:space="preserve"> the costs of inspections are recovered varies depending on the context of the inspection and effort undertaken. </w:t>
      </w:r>
    </w:p>
    <w:p w14:paraId="6977DA56" w14:textId="704D2948" w:rsidR="00A47D02" w:rsidRPr="002A7F9D" w:rsidRDefault="007336BA" w:rsidP="00933F63">
      <w:pPr>
        <w:rPr>
          <w:rFonts w:cs="Segoe UI"/>
        </w:rPr>
      </w:pPr>
      <w:r>
        <w:rPr>
          <w:rFonts w:cs="Segoe UI"/>
        </w:rPr>
        <w:t>Specific inspection charges</w:t>
      </w:r>
      <w:r w:rsidR="00A47D02">
        <w:rPr>
          <w:rFonts w:cs="Segoe UI"/>
        </w:rPr>
        <w:t xml:space="preserve"> will apply to monitoring and inspection events. </w:t>
      </w:r>
      <w:r>
        <w:rPr>
          <w:rFonts w:cs="Segoe UI"/>
        </w:rPr>
        <w:t xml:space="preserve">These specific cost recovery charges </w:t>
      </w:r>
      <w:r w:rsidRPr="007336BA">
        <w:rPr>
          <w:rFonts w:cs="Segoe UI"/>
        </w:rPr>
        <w:t xml:space="preserve">recover the minimum efficient costs of regulatory inspections and verifications. This cost recovery charge is based on the regulatory cost associated with the administrating and conducting of </w:t>
      </w:r>
      <w:r w:rsidR="003F3BCC">
        <w:rPr>
          <w:rFonts w:cs="Segoe UI"/>
        </w:rPr>
        <w:t xml:space="preserve">routine regulatory </w:t>
      </w:r>
      <w:r w:rsidRPr="007336BA">
        <w:rPr>
          <w:rFonts w:cs="Segoe UI"/>
        </w:rPr>
        <w:t>inspections or verifications</w:t>
      </w:r>
      <w:r w:rsidR="007E38C0">
        <w:rPr>
          <w:rFonts w:cs="Segoe UI"/>
        </w:rPr>
        <w:t xml:space="preserve"> (either virtual/desktop or onsite)</w:t>
      </w:r>
      <w:r w:rsidRPr="007336BA">
        <w:rPr>
          <w:rFonts w:cs="Segoe UI"/>
        </w:rPr>
        <w:t xml:space="preserve">. </w:t>
      </w:r>
      <w:r w:rsidR="00FE4D71">
        <w:rPr>
          <w:rFonts w:cs="Segoe UI"/>
        </w:rPr>
        <w:t>This</w:t>
      </w:r>
      <w:r w:rsidRPr="007336BA">
        <w:rPr>
          <w:rFonts w:cs="Segoe UI"/>
        </w:rPr>
        <w:t xml:space="preserve"> charge </w:t>
      </w:r>
      <w:r w:rsidR="00FE4D71">
        <w:rPr>
          <w:rFonts w:cs="Segoe UI"/>
        </w:rPr>
        <w:t>is</w:t>
      </w:r>
      <w:r w:rsidRPr="007336BA">
        <w:rPr>
          <w:rFonts w:cs="Segoe UI"/>
        </w:rPr>
        <w:t xml:space="preserve"> imposed at the point-in-time the inspection or verification occurs. </w:t>
      </w:r>
    </w:p>
    <w:p w14:paraId="2A3BDB5C" w14:textId="35656926" w:rsidR="00852221" w:rsidRPr="00D42BC1" w:rsidRDefault="00E7515E" w:rsidP="00761EF9">
      <w:pPr>
        <w:pStyle w:val="Heading6"/>
      </w:pPr>
      <w:r w:rsidRPr="00D42BC1">
        <w:t>Application</w:t>
      </w:r>
      <w:r w:rsidR="00F4398B" w:rsidRPr="00D42BC1">
        <w:t>-</w:t>
      </w:r>
      <w:r w:rsidR="00CB72E0">
        <w:t>b</w:t>
      </w:r>
      <w:r w:rsidRPr="00D42BC1">
        <w:t xml:space="preserve">ased </w:t>
      </w:r>
      <w:r w:rsidR="00BD59AF">
        <w:t>i</w:t>
      </w:r>
      <w:r w:rsidRPr="00D42BC1">
        <w:t>nspection</w:t>
      </w:r>
      <w:r w:rsidR="005A30ED" w:rsidRPr="00D42BC1">
        <w:t xml:space="preserve"> (</w:t>
      </w:r>
      <w:r w:rsidR="00BD59AF">
        <w:t>i</w:t>
      </w:r>
      <w:r w:rsidR="005A30ED" w:rsidRPr="00D42BC1">
        <w:t xml:space="preserve">nspection </w:t>
      </w:r>
      <w:r w:rsidR="00BD59AF">
        <w:t>f</w:t>
      </w:r>
      <w:r w:rsidR="005A30ED" w:rsidRPr="00D42BC1">
        <w:t>ee</w:t>
      </w:r>
      <w:r w:rsidR="00997E0B" w:rsidRPr="00D42BC1">
        <w:t>)</w:t>
      </w:r>
    </w:p>
    <w:p w14:paraId="555B296B" w14:textId="5B359CED" w:rsidR="00933F63" w:rsidRPr="002A7F9D" w:rsidRDefault="00933F63" w:rsidP="00933F63">
      <w:pPr>
        <w:rPr>
          <w:rFonts w:cs="Segoe UI"/>
        </w:rPr>
      </w:pPr>
      <w:r>
        <w:t xml:space="preserve">Upon </w:t>
      </w:r>
      <w:r w:rsidR="00BD5F3F">
        <w:t>an application being mad</w:t>
      </w:r>
      <w:r w:rsidR="00A41160">
        <w:t>e</w:t>
      </w:r>
      <w:r w:rsidR="00BD5F3F">
        <w:t xml:space="preserve"> for </w:t>
      </w:r>
      <w:r>
        <w:t>a</w:t>
      </w:r>
      <w:r w:rsidR="001F0CF9">
        <w:t>n initial</w:t>
      </w:r>
      <w:r>
        <w:t xml:space="preserve"> cannabis permit, </w:t>
      </w:r>
      <w:r w:rsidR="00BD5F3F">
        <w:t xml:space="preserve">and prior to making a decision on the application, </w:t>
      </w:r>
      <w:r>
        <w:t xml:space="preserve">the </w:t>
      </w:r>
      <w:r w:rsidR="00057D2A">
        <w:t>d</w:t>
      </w:r>
      <w:r>
        <w:t>epartment will conduct a</w:t>
      </w:r>
      <w:r w:rsidR="00E7515E">
        <w:t>n application</w:t>
      </w:r>
      <w:r w:rsidR="008A0120">
        <w:t>-</w:t>
      </w:r>
      <w:r w:rsidR="00E7515E">
        <w:t>based inspection</w:t>
      </w:r>
      <w:r>
        <w:t xml:space="preserve"> of the premises</w:t>
      </w:r>
      <w:r w:rsidR="00953931">
        <w:t xml:space="preserve">. This is to inform the decision on the permit application by </w:t>
      </w:r>
      <w:r>
        <w:t>ensur</w:t>
      </w:r>
      <w:r w:rsidR="00953931">
        <w:t>ing</w:t>
      </w:r>
      <w:r>
        <w:t xml:space="preserve"> that the site is </w:t>
      </w:r>
      <w:r w:rsidR="00BD5F3F">
        <w:t xml:space="preserve">ready for operation by being </w:t>
      </w:r>
      <w:r>
        <w:t xml:space="preserve">compliant with the conditions of the </w:t>
      </w:r>
      <w:r w:rsidR="005A35FF">
        <w:t xml:space="preserve">medicinal </w:t>
      </w:r>
      <w:r>
        <w:t xml:space="preserve">cannabis licence and </w:t>
      </w:r>
      <w:r w:rsidR="00BD5F3F">
        <w:t xml:space="preserve">being </w:t>
      </w:r>
      <w:r>
        <w:t xml:space="preserve">in accordance with the proposed site/facility plans provided with the application. </w:t>
      </w:r>
      <w:r w:rsidR="007336BA">
        <w:t xml:space="preserve">An application-based inspection can also be required </w:t>
      </w:r>
      <w:r w:rsidR="00BE4847">
        <w:t xml:space="preserve">in relation to other types of licence/permit related applications, </w:t>
      </w:r>
      <w:r w:rsidR="007336BA">
        <w:t xml:space="preserve">as determined by a risk-based </w:t>
      </w:r>
      <w:r w:rsidR="007336BA" w:rsidRPr="00ED0BC2">
        <w:rPr>
          <w:rFonts w:cs="Segoe UI"/>
        </w:rPr>
        <w:t>compliance approach</w:t>
      </w:r>
      <w:r w:rsidR="007336BA">
        <w:rPr>
          <w:rFonts w:cs="Segoe UI"/>
        </w:rPr>
        <w:t>.</w:t>
      </w:r>
      <w:r w:rsidR="007336BA" w:rsidRPr="00E22C24">
        <w:rPr>
          <w:rFonts w:cs="Segoe UI"/>
          <w:vertAlign w:val="superscript"/>
        </w:rPr>
        <w:footnoteReference w:id="4"/>
      </w:r>
      <w:r w:rsidR="007336BA" w:rsidRPr="00ED0BC2">
        <w:rPr>
          <w:rFonts w:cs="Segoe UI"/>
        </w:rPr>
        <w:t xml:space="preserve"> </w:t>
      </w:r>
      <w:r w:rsidR="009B217D">
        <w:rPr>
          <w:rFonts w:cs="Segoe UI"/>
        </w:rPr>
        <w:t>An application-based inspection is subject to an inspection fee as they are in direct response to a request from an individual or organisation.</w:t>
      </w:r>
    </w:p>
    <w:p w14:paraId="2550D546" w14:textId="0193D714" w:rsidR="00933F63" w:rsidRDefault="00933F63" w:rsidP="00933F63">
      <w:r>
        <w:lastRenderedPageBreak/>
        <w:t xml:space="preserve">Historical data has demonstrated that </w:t>
      </w:r>
      <w:r w:rsidR="007E38C0">
        <w:t xml:space="preserve">permit </w:t>
      </w:r>
      <w:r w:rsidR="00493F8D">
        <w:t>application</w:t>
      </w:r>
      <w:r w:rsidR="00A41160">
        <w:t>-</w:t>
      </w:r>
      <w:r w:rsidR="00493F8D">
        <w:t>based</w:t>
      </w:r>
      <w:r>
        <w:t xml:space="preserve"> inspections occur within a similar timeframe and are </w:t>
      </w:r>
      <w:r w:rsidR="00C4054C">
        <w:t xml:space="preserve">usually </w:t>
      </w:r>
      <w:r>
        <w:t>shorter in duration compared to compliance monitoring inspections</w:t>
      </w:r>
      <w:r w:rsidR="00C4054C">
        <w:t xml:space="preserve">, in particular for an inspection related to an initial permit application </w:t>
      </w:r>
      <w:r>
        <w:t xml:space="preserve">as there </w:t>
      </w:r>
      <w:r w:rsidR="00C4054C">
        <w:t>will be</w:t>
      </w:r>
      <w:r>
        <w:t xml:space="preserve"> no cannabis plants, </w:t>
      </w:r>
      <w:r w:rsidR="00811CE8">
        <w:t>cannabis,</w:t>
      </w:r>
      <w:r>
        <w:t xml:space="preserve"> or cannabis resin on site at the time of </w:t>
      </w:r>
      <w:r w:rsidR="00C4054C">
        <w:t xml:space="preserve">such an </w:t>
      </w:r>
      <w:r>
        <w:t xml:space="preserve">inspection. </w:t>
      </w:r>
    </w:p>
    <w:p w14:paraId="2912AB62" w14:textId="37CC0FD3" w:rsidR="00852221" w:rsidRDefault="00F96967" w:rsidP="00761EF9">
      <w:pPr>
        <w:pStyle w:val="Heading6"/>
      </w:pPr>
      <w:r>
        <w:t xml:space="preserve">Monitoring and </w:t>
      </w:r>
      <w:r w:rsidR="00BD59AF">
        <w:t>compliance</w:t>
      </w:r>
      <w:r w:rsidR="00BD59AF" w:rsidRPr="00933F63">
        <w:t xml:space="preserve"> </w:t>
      </w:r>
      <w:r w:rsidR="00BD59AF">
        <w:t>i</w:t>
      </w:r>
      <w:r w:rsidR="00BD59AF" w:rsidRPr="00933F63">
        <w:t>nspection</w:t>
      </w:r>
      <w:r w:rsidR="00BD59AF">
        <w:t xml:space="preserve"> type 1 and typ</w:t>
      </w:r>
      <w:r>
        <w:t>e 2</w:t>
      </w:r>
    </w:p>
    <w:p w14:paraId="4C4596FB" w14:textId="32D20DFC" w:rsidR="00933F63" w:rsidRDefault="00933F63" w:rsidP="00933F63">
      <w:r>
        <w:t xml:space="preserve">Every licence holder is subject to </w:t>
      </w:r>
      <w:r w:rsidR="001D1421">
        <w:t>routine</w:t>
      </w:r>
      <w:r w:rsidR="007E38C0">
        <w:t xml:space="preserve"> regulatory</w:t>
      </w:r>
      <w:r w:rsidR="001D1421">
        <w:t xml:space="preserve"> </w:t>
      </w:r>
      <w:r>
        <w:t>compliance monitoring inspection</w:t>
      </w:r>
      <w:r w:rsidR="001D1421">
        <w:t>s on an ongoing basis</w:t>
      </w:r>
      <w:r>
        <w:t xml:space="preserve"> </w:t>
      </w:r>
      <w:r w:rsidR="001D1421">
        <w:t>once a licence ha</w:t>
      </w:r>
      <w:r w:rsidR="00953931">
        <w:t>s</w:t>
      </w:r>
      <w:r w:rsidR="001D1421">
        <w:t xml:space="preserve"> been granted, </w:t>
      </w:r>
      <w:r>
        <w:t>whereby Authorised Inspectors undertake an inspection using monitoring powers as outlined under Division</w:t>
      </w:r>
      <w:r w:rsidR="00672BEA">
        <w:t> </w:t>
      </w:r>
      <w:r>
        <w:t>2, Subdivision</w:t>
      </w:r>
      <w:r w:rsidR="00672BEA">
        <w:t> </w:t>
      </w:r>
      <w:r>
        <w:t xml:space="preserve">A of the </w:t>
      </w:r>
      <w:r w:rsidRPr="00731EDE">
        <w:rPr>
          <w:i/>
          <w:iCs/>
        </w:rPr>
        <w:t>Regulatory Powers (Standard Provisions) Act 2014</w:t>
      </w:r>
      <w:r>
        <w:t xml:space="preserve">. Associated costs are included in the </w:t>
      </w:r>
      <w:r w:rsidR="005A30ED">
        <w:t>r</w:t>
      </w:r>
      <w:r w:rsidR="00493F8D">
        <w:t>outine</w:t>
      </w:r>
      <w:r w:rsidR="007E38C0">
        <w:t xml:space="preserve"> regulatory</w:t>
      </w:r>
      <w:r w:rsidR="00493F8D">
        <w:t xml:space="preserve"> (inspection type 1) or </w:t>
      </w:r>
      <w:r w:rsidR="00953931">
        <w:t xml:space="preserve">verification </w:t>
      </w:r>
      <w:r w:rsidR="00493F8D">
        <w:t xml:space="preserve">(inspection type 2) </w:t>
      </w:r>
      <w:r w:rsidR="005A30ED">
        <w:t xml:space="preserve">inspection </w:t>
      </w:r>
      <w:r w:rsidR="00F96967">
        <w:t>charges (levies)</w:t>
      </w:r>
      <w:r w:rsidR="005A30ED">
        <w:t xml:space="preserve">, </w:t>
      </w:r>
      <w:r w:rsidR="00493F8D">
        <w:t>depending on the matter.</w:t>
      </w:r>
      <w:r w:rsidR="00B915E9">
        <w:t xml:space="preserve"> </w:t>
      </w:r>
      <w:r w:rsidR="00997E0B">
        <w:t xml:space="preserve">The inspection type 1 and type 2 </w:t>
      </w:r>
      <w:r w:rsidR="00577543">
        <w:t xml:space="preserve">charges will be imposed at the point in time the </w:t>
      </w:r>
      <w:r w:rsidR="00953931">
        <w:t>inspection</w:t>
      </w:r>
      <w:r w:rsidR="007E38C0">
        <w:t>s</w:t>
      </w:r>
      <w:r w:rsidR="00953931">
        <w:t xml:space="preserve"> </w:t>
      </w:r>
      <w:r w:rsidR="00577543">
        <w:t xml:space="preserve">take place.  </w:t>
      </w:r>
    </w:p>
    <w:p w14:paraId="023EBACF" w14:textId="4CFD9A5C" w:rsidR="00F96967" w:rsidRDefault="00577543" w:rsidP="00933F63">
      <w:r>
        <w:t xml:space="preserve">A verification inspection is undertaken to verify </w:t>
      </w:r>
      <w:r w:rsidR="00953931">
        <w:t xml:space="preserve">the </w:t>
      </w:r>
      <w:r>
        <w:t>veracity of information</w:t>
      </w:r>
      <w:r w:rsidR="007E38C0">
        <w:t>, for example</w:t>
      </w:r>
      <w:r w:rsidR="009B217D">
        <w:t xml:space="preserve"> to verify</w:t>
      </w:r>
      <w:r w:rsidR="00397153">
        <w:t xml:space="preserve"> </w:t>
      </w:r>
      <w:r w:rsidR="009B217D">
        <w:t xml:space="preserve">information </w:t>
      </w:r>
      <w:r>
        <w:t xml:space="preserve">received through public concern (tip-offs) or </w:t>
      </w:r>
      <w:r w:rsidR="009B217D">
        <w:t xml:space="preserve">to verify </w:t>
      </w:r>
      <w:r>
        <w:t>actions undertaken by the licence holder.</w:t>
      </w:r>
      <w:r w:rsidR="00026595">
        <w:t xml:space="preserve"> </w:t>
      </w:r>
    </w:p>
    <w:p w14:paraId="1ADD7A98" w14:textId="77777777" w:rsidR="00933F63" w:rsidRDefault="00933F63" w:rsidP="00761EF9">
      <w:pPr>
        <w:pStyle w:val="Heading6"/>
      </w:pPr>
      <w:r>
        <w:t>Inspection related travel costs</w:t>
      </w:r>
    </w:p>
    <w:p w14:paraId="25EFAF41" w14:textId="3F6F46E0" w:rsidR="005A77DC" w:rsidRDefault="005A77DC" w:rsidP="005A77DC">
      <w:r>
        <w:t xml:space="preserve">Applicants and licence holders will not </w:t>
      </w:r>
      <w:r w:rsidRPr="00953931">
        <w:t xml:space="preserve">pay any inspection related travel costs. The </w:t>
      </w:r>
      <w:r w:rsidR="00C0552A">
        <w:t>d</w:t>
      </w:r>
      <w:r w:rsidRPr="00953931">
        <w:t xml:space="preserve">epartment has been provided appropriated funding for this cost, to remove any financial disadvantage for </w:t>
      </w:r>
      <w:r>
        <w:t>applicants, or licence holders in rural or remote locations who would be subject to higher travel costs based on their location.</w:t>
      </w:r>
    </w:p>
    <w:p w14:paraId="3DB4E499" w14:textId="134019A3" w:rsidR="00933F63" w:rsidRDefault="00933F63" w:rsidP="00933F63">
      <w:r>
        <w:t xml:space="preserve">Inspection related travel costs include accommodation, airfares, train fares, car hire, taxi or other car services, tolls, </w:t>
      </w:r>
      <w:r w:rsidR="00D83F88">
        <w:t>meals,</w:t>
      </w:r>
      <w:r>
        <w:t xml:space="preserve"> or other allowances for departmental employees, and whole of government booking fees. </w:t>
      </w:r>
    </w:p>
    <w:p w14:paraId="2826D6A5" w14:textId="77777777" w:rsidR="005D43C3" w:rsidRDefault="005D43C3" w:rsidP="00CE1331">
      <w:pPr>
        <w:pStyle w:val="Heading5"/>
      </w:pPr>
      <w:r>
        <w:t>3.1.3 Output 3 – Annual licence charge</w:t>
      </w:r>
    </w:p>
    <w:p w14:paraId="75053441" w14:textId="1F25E656" w:rsidR="00E333E7" w:rsidRDefault="00E333E7" w:rsidP="00761EF9">
      <w:pPr>
        <w:pStyle w:val="Heading6"/>
      </w:pPr>
      <w:r w:rsidRPr="009401FE">
        <w:t>Annual licence charge</w:t>
      </w:r>
    </w:p>
    <w:p w14:paraId="5C35F1A4" w14:textId="2AFEE069" w:rsidR="00B32C73" w:rsidRDefault="00A47D02" w:rsidP="00877334">
      <w:pPr>
        <w:keepNext/>
        <w:rPr>
          <w:rFonts w:cs="Segoe UI"/>
        </w:rPr>
      </w:pPr>
      <w:r>
        <w:rPr>
          <w:rFonts w:cs="Segoe UI"/>
        </w:rPr>
        <w:t>An annual charge is applied to recover the costs of specific activities</w:t>
      </w:r>
      <w:r w:rsidRPr="00202550">
        <w:rPr>
          <w:rFonts w:cs="Segoe UI"/>
        </w:rPr>
        <w:t xml:space="preserve"> that</w:t>
      </w:r>
      <w:r>
        <w:rPr>
          <w:rFonts w:cs="Segoe UI"/>
        </w:rPr>
        <w:t xml:space="preserve"> are essential for robust regulation of the sector. The annual charge applies to all </w:t>
      </w:r>
      <w:r w:rsidR="009E696E">
        <w:rPr>
          <w:rFonts w:cs="Segoe UI"/>
        </w:rPr>
        <w:t>l</w:t>
      </w:r>
      <w:r>
        <w:rPr>
          <w:rFonts w:cs="Segoe UI"/>
        </w:rPr>
        <w:t xml:space="preserve">icence </w:t>
      </w:r>
      <w:r w:rsidR="009E696E">
        <w:rPr>
          <w:rFonts w:cs="Segoe UI"/>
        </w:rPr>
        <w:t>h</w:t>
      </w:r>
      <w:r>
        <w:rPr>
          <w:rFonts w:cs="Segoe UI"/>
        </w:rPr>
        <w:t>olders irrespective of whether they hold permits or not.</w:t>
      </w:r>
      <w:r w:rsidRPr="00E02298">
        <w:rPr>
          <w:rFonts w:cs="Segoe UI"/>
        </w:rPr>
        <w:t xml:space="preserve"> </w:t>
      </w:r>
      <w:r>
        <w:rPr>
          <w:rFonts w:cs="Segoe UI"/>
        </w:rPr>
        <w:t>These costs exist irrespective of the number of licences or permits approved. These activities include,</w:t>
      </w:r>
      <w:r w:rsidR="00E37DD8">
        <w:rPr>
          <w:rFonts w:cs="Segoe UI"/>
        </w:rPr>
        <w:t xml:space="preserve"> </w:t>
      </w:r>
      <w:r>
        <w:rPr>
          <w:rFonts w:cs="Segoe UI"/>
        </w:rPr>
        <w:t>but are not</w:t>
      </w:r>
      <w:r w:rsidR="005E0C07">
        <w:rPr>
          <w:rFonts w:cs="Segoe UI"/>
        </w:rPr>
        <w:t xml:space="preserve"> </w:t>
      </w:r>
      <w:r>
        <w:rPr>
          <w:rFonts w:cs="Segoe UI"/>
        </w:rPr>
        <w:t>limited to</w:t>
      </w:r>
      <w:r w:rsidR="00B13C1C">
        <w:rPr>
          <w:rFonts w:cs="Segoe UI"/>
        </w:rPr>
        <w:t>,</w:t>
      </w:r>
      <w:r>
        <w:rPr>
          <w:rFonts w:cs="Segoe UI"/>
        </w:rPr>
        <w:t xml:space="preserve"> enquiries management</w:t>
      </w:r>
      <w:r w:rsidR="00F6558D">
        <w:rPr>
          <w:rFonts w:cs="Segoe UI"/>
        </w:rPr>
        <w:t>,</w:t>
      </w:r>
      <w:r>
        <w:rPr>
          <w:rFonts w:cs="Segoe UI"/>
        </w:rPr>
        <w:t xml:space="preserve"> web services and IT costs; industry</w:t>
      </w:r>
      <w:r w:rsidRPr="00E02298">
        <w:rPr>
          <w:rFonts w:cs="Segoe UI"/>
        </w:rPr>
        <w:t xml:space="preserve"> </w:t>
      </w:r>
      <w:r>
        <w:rPr>
          <w:rFonts w:cs="Segoe UI"/>
        </w:rPr>
        <w:t>education</w:t>
      </w:r>
      <w:r w:rsidR="009E696E">
        <w:rPr>
          <w:rFonts w:cs="Segoe UI"/>
        </w:rPr>
        <w:t xml:space="preserve"> including compliance campaigns</w:t>
      </w:r>
      <w:r>
        <w:rPr>
          <w:rFonts w:cs="Segoe UI"/>
        </w:rPr>
        <w:t>; and regulatory governance</w:t>
      </w:r>
      <w:r w:rsidR="009E696E">
        <w:rPr>
          <w:rFonts w:cs="Segoe UI"/>
        </w:rPr>
        <w:t xml:space="preserve"> including enquiries and financial management,</w:t>
      </w:r>
      <w:r>
        <w:rPr>
          <w:rFonts w:cs="Segoe UI"/>
        </w:rPr>
        <w:t xml:space="preserve"> </w:t>
      </w:r>
      <w:r w:rsidRPr="00E02298">
        <w:rPr>
          <w:rFonts w:cs="Segoe UI"/>
        </w:rPr>
        <w:t xml:space="preserve">conducted by the ODC </w:t>
      </w:r>
      <w:r>
        <w:rPr>
          <w:rFonts w:cs="Segoe UI"/>
        </w:rPr>
        <w:t xml:space="preserve">to </w:t>
      </w:r>
      <w:r w:rsidRPr="00E02298">
        <w:rPr>
          <w:rFonts w:cs="Segoe UI"/>
        </w:rPr>
        <w:t xml:space="preserve">ensure </w:t>
      </w:r>
      <w:r>
        <w:rPr>
          <w:rFonts w:cs="Segoe UI"/>
        </w:rPr>
        <w:t xml:space="preserve">it </w:t>
      </w:r>
      <w:r w:rsidRPr="00E02298">
        <w:rPr>
          <w:rFonts w:cs="Segoe UI"/>
        </w:rPr>
        <w:t>meet</w:t>
      </w:r>
      <w:r>
        <w:rPr>
          <w:rFonts w:cs="Segoe UI"/>
        </w:rPr>
        <w:t>s</w:t>
      </w:r>
      <w:r w:rsidRPr="00E02298">
        <w:rPr>
          <w:rFonts w:cs="Segoe UI"/>
        </w:rPr>
        <w:t xml:space="preserve"> </w:t>
      </w:r>
      <w:r>
        <w:rPr>
          <w:rFonts w:cs="Segoe UI"/>
        </w:rPr>
        <w:t xml:space="preserve">the </w:t>
      </w:r>
      <w:r w:rsidRPr="00E02298">
        <w:rPr>
          <w:rFonts w:cs="Segoe UI"/>
        </w:rPr>
        <w:t xml:space="preserve">policy and legislative responsibilities </w:t>
      </w:r>
      <w:r>
        <w:rPr>
          <w:rFonts w:cs="Segoe UI"/>
        </w:rPr>
        <w:t>in</w:t>
      </w:r>
      <w:r w:rsidRPr="00E02298">
        <w:rPr>
          <w:rFonts w:cs="Segoe UI"/>
        </w:rPr>
        <w:t xml:space="preserve"> delivering efficient regulation. </w:t>
      </w:r>
    </w:p>
    <w:p w14:paraId="14C1E70B" w14:textId="0813212D" w:rsidR="00B13C1C" w:rsidRDefault="004D1F94" w:rsidP="00877334">
      <w:pPr>
        <w:keepNext/>
        <w:rPr>
          <w:rFonts w:cs="Segoe UI"/>
        </w:rPr>
      </w:pPr>
      <w:r w:rsidRPr="004D1F94">
        <w:rPr>
          <w:rFonts w:cs="Segoe UI"/>
        </w:rPr>
        <w:t>The annual licence charge is imposed on all licence holders when a licence is granted and each year thereafter on the anniversary date of the licence. It is an obligation for all licence</w:t>
      </w:r>
      <w:r w:rsidR="00F6558D">
        <w:rPr>
          <w:rFonts w:cs="Segoe UI"/>
        </w:rPr>
        <w:t xml:space="preserve"> </w:t>
      </w:r>
      <w:r w:rsidRPr="004D1F94">
        <w:rPr>
          <w:rFonts w:cs="Segoe UI"/>
        </w:rPr>
        <w:t xml:space="preserve">holders to pay the charge in full on the anniversary date of their licence. Once the charge is invoiced, a debt to the Commonwealth is incurred and the relevant invoice must be paid. </w:t>
      </w:r>
    </w:p>
    <w:p w14:paraId="63B2AA48" w14:textId="43C28B64" w:rsidR="005D43C3" w:rsidRDefault="00B13C1C" w:rsidP="00877334">
      <w:pPr>
        <w:keepNext/>
      </w:pPr>
      <w:r>
        <w:rPr>
          <w:rFonts w:cs="Segoe UI"/>
        </w:rPr>
        <w:t>More specific detail is set out below on some of the activities</w:t>
      </w:r>
      <w:r w:rsidR="009401FE">
        <w:rPr>
          <w:rFonts w:cs="Segoe UI"/>
        </w:rPr>
        <w:t>,</w:t>
      </w:r>
      <w:r>
        <w:rPr>
          <w:rFonts w:cs="Segoe UI"/>
        </w:rPr>
        <w:t xml:space="preserve"> the cost of which are included in the </w:t>
      </w:r>
      <w:r w:rsidR="005D43C3">
        <w:t>annual licence charge</w:t>
      </w:r>
      <w:r>
        <w:t>, namely</w:t>
      </w:r>
      <w:r w:rsidR="005D43C3">
        <w:t>:</w:t>
      </w:r>
    </w:p>
    <w:p w14:paraId="583B71FC" w14:textId="688AFD3B" w:rsidR="005D43C3" w:rsidRPr="00CB72E0" w:rsidRDefault="005D43C3" w:rsidP="00CB72E0">
      <w:pPr>
        <w:pStyle w:val="ListBullet"/>
      </w:pPr>
      <w:r w:rsidRPr="00CB72E0">
        <w:t>response to mandatory notification</w:t>
      </w:r>
    </w:p>
    <w:p w14:paraId="793E0FCB" w14:textId="2206B0D6" w:rsidR="004427C0" w:rsidRPr="00CB72E0" w:rsidRDefault="00C133A2" w:rsidP="00CB72E0">
      <w:pPr>
        <w:pStyle w:val="ListBullet"/>
      </w:pPr>
      <w:r w:rsidRPr="00CB72E0">
        <w:t>licence suitability review</w:t>
      </w:r>
      <w:r w:rsidR="004427C0" w:rsidRPr="00CB72E0">
        <w:t xml:space="preserve"> </w:t>
      </w:r>
    </w:p>
    <w:p w14:paraId="7B90A49D" w14:textId="76F5E549" w:rsidR="005D43C3" w:rsidRPr="00CB72E0" w:rsidRDefault="00C133A2" w:rsidP="00CB72E0">
      <w:pPr>
        <w:pStyle w:val="ListBullet"/>
      </w:pPr>
      <w:r w:rsidRPr="00CB72E0">
        <w:t>regulatory governance</w:t>
      </w:r>
    </w:p>
    <w:p w14:paraId="6792F871" w14:textId="0C07EF87" w:rsidR="004427C0" w:rsidRPr="00CB72E0" w:rsidRDefault="004427C0" w:rsidP="00CB72E0">
      <w:pPr>
        <w:pStyle w:val="ListBullet"/>
      </w:pPr>
      <w:r w:rsidRPr="00CB72E0">
        <w:t xml:space="preserve">compliance education campaigns </w:t>
      </w:r>
    </w:p>
    <w:p w14:paraId="77081397" w14:textId="77777777" w:rsidR="005D43C3" w:rsidRPr="00CB72E0" w:rsidRDefault="005D43C3" w:rsidP="00CB72E0">
      <w:pPr>
        <w:pStyle w:val="ListBullet"/>
      </w:pPr>
      <w:r w:rsidRPr="00CB72E0">
        <w:lastRenderedPageBreak/>
        <w:t>continuous improvement.</w:t>
      </w:r>
    </w:p>
    <w:p w14:paraId="0BE4921A" w14:textId="0A2EF6F5" w:rsidR="005D43C3" w:rsidRPr="00654150" w:rsidRDefault="00654150" w:rsidP="00761EF9">
      <w:pPr>
        <w:pStyle w:val="Heading6"/>
      </w:pPr>
      <w:r>
        <w:t>3.1.3.1</w:t>
      </w:r>
      <w:r>
        <w:tab/>
      </w:r>
      <w:r w:rsidR="005D43C3" w:rsidRPr="00654150">
        <w:t xml:space="preserve">Response to mandatory notification </w:t>
      </w:r>
    </w:p>
    <w:p w14:paraId="5AC5A7DD" w14:textId="1FCD8524" w:rsidR="005D43C3" w:rsidRDefault="005D43C3" w:rsidP="005D43C3">
      <w:r>
        <w:t xml:space="preserve">In accordance with </w:t>
      </w:r>
      <w:r w:rsidR="00141428">
        <w:t xml:space="preserve">section 10K of the Act and </w:t>
      </w:r>
      <w:r w:rsidR="005A35FF">
        <w:t>s</w:t>
      </w:r>
      <w:r>
        <w:t>ection</w:t>
      </w:r>
      <w:r w:rsidR="00672BEA">
        <w:t> </w:t>
      </w:r>
      <w:r>
        <w:t xml:space="preserve">20 of the Narcotic Drugs Regulation, it is a condition that all licence holders notify a </w:t>
      </w:r>
      <w:r w:rsidR="009401FE">
        <w:t>d</w:t>
      </w:r>
      <w:r>
        <w:t xml:space="preserve">elegate of certain matters. As the </w:t>
      </w:r>
      <w:r w:rsidR="009401FE">
        <w:t>d</w:t>
      </w:r>
      <w:r>
        <w:t xml:space="preserve">epartment must respond to these notifications, the cost of such responses </w:t>
      </w:r>
      <w:r w:rsidR="00D83F88">
        <w:t>is</w:t>
      </w:r>
      <w:r>
        <w:t xml:space="preserve"> included in charges to licence holders. Not all matters relate to non-compliance. However, the </w:t>
      </w:r>
      <w:r w:rsidR="009401FE">
        <w:t>d</w:t>
      </w:r>
      <w:r>
        <w:t>epartment must review each matter and respond accordingly.</w:t>
      </w:r>
    </w:p>
    <w:p w14:paraId="6BC5C0DE" w14:textId="448DFD72" w:rsidR="005D43C3" w:rsidRDefault="005D43C3" w:rsidP="005D43C3">
      <w:r>
        <w:t xml:space="preserve">Some of the matters that a licence holder must notify a </w:t>
      </w:r>
      <w:r w:rsidR="009401FE">
        <w:t>d</w:t>
      </w:r>
      <w:r>
        <w:t xml:space="preserve">elegate relate to the loss or theft of cannabis plants, </w:t>
      </w:r>
      <w:r w:rsidR="00D83F88">
        <w:t>cannabis,</w:t>
      </w:r>
      <w:r>
        <w:t xml:space="preserve"> or cannabis resin. Other matters relate to the licence holder itself, such as notification of new shareholders and business associates. As a result, the recovery of costs associated with a response to mandatory </w:t>
      </w:r>
      <w:r w:rsidR="009401FE">
        <w:t xml:space="preserve">notification </w:t>
      </w:r>
      <w:r>
        <w:t xml:space="preserve">is </w:t>
      </w:r>
      <w:r w:rsidR="00C133A2">
        <w:t>assigned to</w:t>
      </w:r>
      <w:r>
        <w:t xml:space="preserve"> the annual charge</w:t>
      </w:r>
      <w:r w:rsidR="001D1421">
        <w:t>.</w:t>
      </w:r>
      <w:r>
        <w:t xml:space="preserve"> </w:t>
      </w:r>
    </w:p>
    <w:p w14:paraId="1C8500F5" w14:textId="77777777" w:rsidR="005D43C3" w:rsidRDefault="005D43C3" w:rsidP="00CB72E0">
      <w:r>
        <w:t>The following activities are associated with a response to mandatory notification:</w:t>
      </w:r>
    </w:p>
    <w:p w14:paraId="358277AB" w14:textId="77777777" w:rsidR="005D43C3" w:rsidRDefault="005D43C3" w:rsidP="00CB72E0">
      <w:pPr>
        <w:pStyle w:val="ListBullet"/>
      </w:pPr>
      <w:r>
        <w:t>receive and register the notification</w:t>
      </w:r>
    </w:p>
    <w:p w14:paraId="6935AB98" w14:textId="77777777" w:rsidR="005D43C3" w:rsidRDefault="005D43C3" w:rsidP="00CB72E0">
      <w:pPr>
        <w:pStyle w:val="ListBullet"/>
      </w:pPr>
      <w:r>
        <w:t>review and analyse the notification</w:t>
      </w:r>
    </w:p>
    <w:p w14:paraId="4B04C334" w14:textId="77777777" w:rsidR="005D43C3" w:rsidRDefault="005D43C3" w:rsidP="00CB72E0">
      <w:pPr>
        <w:pStyle w:val="ListBullet"/>
      </w:pPr>
      <w:r>
        <w:t>make a determination on the matter</w:t>
      </w:r>
    </w:p>
    <w:p w14:paraId="10C18BB1" w14:textId="77777777" w:rsidR="005D43C3" w:rsidRDefault="005D43C3" w:rsidP="00CB72E0">
      <w:pPr>
        <w:pStyle w:val="ListBullet"/>
      </w:pPr>
      <w:r>
        <w:t>refer matter of potential non-compliance to the relevant team for action (where relevant)</w:t>
      </w:r>
    </w:p>
    <w:p w14:paraId="3009C71D" w14:textId="4E821151" w:rsidR="00C133A2" w:rsidRDefault="005D43C3" w:rsidP="005D43C3">
      <w:pPr>
        <w:pStyle w:val="ListBullet"/>
      </w:pPr>
      <w:r>
        <w:t>notify licence holder of outcome</w:t>
      </w:r>
      <w:r w:rsidR="009401FE">
        <w:t>.</w:t>
      </w:r>
    </w:p>
    <w:p w14:paraId="487D894A" w14:textId="567CAB42" w:rsidR="00C133A2" w:rsidRPr="003761A8" w:rsidRDefault="00654150" w:rsidP="00761EF9">
      <w:pPr>
        <w:pStyle w:val="Heading6"/>
      </w:pPr>
      <w:bookmarkStart w:id="16" w:name="_Hlk136962465"/>
      <w:r w:rsidRPr="003761A8">
        <w:t>3.1.3.2</w:t>
      </w:r>
      <w:r w:rsidRPr="003761A8">
        <w:tab/>
      </w:r>
      <w:r w:rsidR="00C133A2" w:rsidRPr="003761A8">
        <w:t>Licence suitability review</w:t>
      </w:r>
    </w:p>
    <w:bookmarkEnd w:id="16"/>
    <w:p w14:paraId="4509FA6E" w14:textId="57E9E2EF" w:rsidR="00BE4847" w:rsidRPr="003761A8" w:rsidRDefault="008A74F2" w:rsidP="00E52687">
      <w:r>
        <w:t>Most m</w:t>
      </w:r>
      <w:r w:rsidR="00BE4847" w:rsidRPr="003761A8">
        <w:t>edicinal cannabis licence</w:t>
      </w:r>
      <w:r w:rsidR="006E519D">
        <w:t xml:space="preserve">s </w:t>
      </w:r>
      <w:r w:rsidR="007F4EE5">
        <w:t>have</w:t>
      </w:r>
      <w:r w:rsidR="00BE4847" w:rsidRPr="003761A8">
        <w:t xml:space="preserve"> perpetual operation. This means that the licence continues without an end date, but subject to the operation of the suspension, revocation and voluntary surrender frameworks in the Act and the Regulation. </w:t>
      </w:r>
    </w:p>
    <w:p w14:paraId="37297A93" w14:textId="5AB0CE6E" w:rsidR="00B13C1C" w:rsidRPr="003761A8" w:rsidRDefault="004D4664" w:rsidP="00E52687">
      <w:r w:rsidRPr="003761A8">
        <w:t>Nevertheless, periodic reviews of a l</w:t>
      </w:r>
      <w:r w:rsidR="00BE4847" w:rsidRPr="003761A8">
        <w:t>icence holder</w:t>
      </w:r>
      <w:r w:rsidRPr="003761A8">
        <w:t>’</w:t>
      </w:r>
      <w:r w:rsidR="00BE4847" w:rsidRPr="003761A8">
        <w:t xml:space="preserve">s </w:t>
      </w:r>
      <w:r w:rsidRPr="003761A8">
        <w:t xml:space="preserve">circumstances </w:t>
      </w:r>
      <w:r w:rsidR="00BE4847" w:rsidRPr="003761A8">
        <w:t xml:space="preserve">will be </w:t>
      </w:r>
      <w:r w:rsidRPr="003761A8">
        <w:t xml:space="preserve">undertaken to ensure the licence holder’s information and records are up to date and that the licence holder continues to be suitable to hold the licence. This will include </w:t>
      </w:r>
      <w:r w:rsidR="00BE4847" w:rsidRPr="003761A8">
        <w:t xml:space="preserve">requesting </w:t>
      </w:r>
      <w:r w:rsidRPr="003761A8">
        <w:t xml:space="preserve">and assessing </w:t>
      </w:r>
      <w:r w:rsidR="00BE4847" w:rsidRPr="003761A8">
        <w:t>information</w:t>
      </w:r>
      <w:r w:rsidRPr="003761A8">
        <w:t xml:space="preserve"> relevant to whether the </w:t>
      </w:r>
      <w:r w:rsidR="009B217D">
        <w:t>licence holder</w:t>
      </w:r>
      <w:r w:rsidRPr="003761A8">
        <w:t xml:space="preserve"> continues to be fit and proper person</w:t>
      </w:r>
      <w:r w:rsidR="009B217D">
        <w:t>/s</w:t>
      </w:r>
      <w:r w:rsidRPr="003761A8">
        <w:t xml:space="preserve"> and to ensure the licence and permit are up to date and do not require specific variation</w:t>
      </w:r>
      <w:r w:rsidR="00BE4847" w:rsidRPr="003761A8">
        <w:t xml:space="preserve">. </w:t>
      </w:r>
    </w:p>
    <w:p w14:paraId="49420C30" w14:textId="1C3A0EBF" w:rsidR="00E52687" w:rsidRPr="003761A8" w:rsidRDefault="00654150" w:rsidP="00761EF9">
      <w:pPr>
        <w:pStyle w:val="Heading6"/>
      </w:pPr>
      <w:r w:rsidRPr="003761A8">
        <w:t>3.1.3.3</w:t>
      </w:r>
      <w:r w:rsidRPr="003761A8">
        <w:tab/>
      </w:r>
      <w:r w:rsidR="00E52687" w:rsidRPr="003761A8">
        <w:t>Regulatory governance</w:t>
      </w:r>
    </w:p>
    <w:p w14:paraId="0E83F6AE" w14:textId="77777777" w:rsidR="00981C9E" w:rsidRPr="00654150" w:rsidRDefault="00981C9E" w:rsidP="00761EF9">
      <w:pPr>
        <w:pStyle w:val="Heading6"/>
      </w:pPr>
      <w:r w:rsidRPr="00654150">
        <w:t>Review of mandatory cannabis permit reporting</w:t>
      </w:r>
    </w:p>
    <w:p w14:paraId="779B1759" w14:textId="1640D08A" w:rsidR="00981C9E" w:rsidRDefault="00981C9E" w:rsidP="00981C9E">
      <w:pPr>
        <w:keepNext/>
      </w:pPr>
      <w:r>
        <w:t xml:space="preserve">Once a cannabis permit is granted, permit holders are obliged to provide reports on their activities in accordance with that cannabis permit. The </w:t>
      </w:r>
      <w:r w:rsidR="00142757">
        <w:t>d</w:t>
      </w:r>
      <w:r>
        <w:t>epartment will assess these reports on a quarterly basis as follows:</w:t>
      </w:r>
    </w:p>
    <w:p w14:paraId="13DB9CA2" w14:textId="4F8CF49B" w:rsidR="00981C9E" w:rsidRDefault="00981C9E" w:rsidP="00CB72E0">
      <w:pPr>
        <w:pStyle w:val="ListBullet"/>
        <w:ind w:left="714" w:hanging="357"/>
      </w:pPr>
      <w:r>
        <w:t>receive and register reports</w:t>
      </w:r>
    </w:p>
    <w:p w14:paraId="6B14AA85" w14:textId="6D90BA2B" w:rsidR="00981C9E" w:rsidRDefault="00981C9E" w:rsidP="00CB72E0">
      <w:pPr>
        <w:pStyle w:val="ListBullet"/>
        <w:ind w:left="714" w:hanging="357"/>
      </w:pPr>
      <w:r>
        <w:t>review and analyse the report</w:t>
      </w:r>
      <w:r w:rsidR="00F7348E">
        <w:t xml:space="preserve"> (including publishing data on the website)</w:t>
      </w:r>
    </w:p>
    <w:p w14:paraId="12DEAEF3" w14:textId="6442F7FC" w:rsidR="00981C9E" w:rsidRDefault="00981C9E" w:rsidP="00CB72E0">
      <w:pPr>
        <w:pStyle w:val="ListBullet"/>
        <w:ind w:left="714" w:hanging="357"/>
      </w:pPr>
      <w:r>
        <w:t>make determination on matter</w:t>
      </w:r>
    </w:p>
    <w:p w14:paraId="03EA52DC" w14:textId="78305BD4" w:rsidR="00981C9E" w:rsidRDefault="00981C9E" w:rsidP="00CB72E0">
      <w:pPr>
        <w:pStyle w:val="ListBullet"/>
        <w:ind w:left="714" w:hanging="357"/>
      </w:pPr>
      <w:r>
        <w:t>where relevant, refer matter of potential non-compliance to the relevant team for action</w:t>
      </w:r>
    </w:p>
    <w:p w14:paraId="4F796656" w14:textId="67EAEE1F" w:rsidR="00981C9E" w:rsidRDefault="00981C9E" w:rsidP="00981C9E">
      <w:pPr>
        <w:pStyle w:val="ListBullet"/>
      </w:pPr>
      <w:r>
        <w:t>notify licence holder of outcome.</w:t>
      </w:r>
    </w:p>
    <w:p w14:paraId="2057A3C5" w14:textId="77777777" w:rsidR="00AA26C0" w:rsidRDefault="00AA26C0" w:rsidP="00981C9E">
      <w:pPr>
        <w:pStyle w:val="ListBullet"/>
        <w:numPr>
          <w:ilvl w:val="0"/>
          <w:numId w:val="0"/>
        </w:numPr>
        <w:rPr>
          <w:b/>
          <w:bCs/>
        </w:rPr>
      </w:pPr>
    </w:p>
    <w:p w14:paraId="3ABE1CE3" w14:textId="7C2130BC" w:rsidR="00981C9E" w:rsidRPr="005A68AC" w:rsidRDefault="00981C9E" w:rsidP="00981C9E">
      <w:pPr>
        <w:pStyle w:val="ListBullet"/>
        <w:numPr>
          <w:ilvl w:val="0"/>
          <w:numId w:val="0"/>
        </w:numPr>
        <w:rPr>
          <w:b/>
          <w:bCs/>
        </w:rPr>
      </w:pPr>
      <w:r w:rsidRPr="005A68AC">
        <w:rPr>
          <w:b/>
          <w:bCs/>
        </w:rPr>
        <w:t>Enquiries management</w:t>
      </w:r>
    </w:p>
    <w:p w14:paraId="75CC1958" w14:textId="1AD7F13E" w:rsidR="00981C9E" w:rsidRPr="008D6E68" w:rsidRDefault="00981C9E" w:rsidP="00981C9E">
      <w:pPr>
        <w:pStyle w:val="ListBullet"/>
        <w:numPr>
          <w:ilvl w:val="0"/>
          <w:numId w:val="0"/>
        </w:numPr>
        <w:rPr>
          <w:iCs/>
        </w:rPr>
      </w:pPr>
      <w:r w:rsidRPr="00981C9E">
        <w:rPr>
          <w:iCs/>
        </w:rPr>
        <w:t xml:space="preserve">To ensure medicinal cannabis stakeholders have proper guidance, advice, and information to readily submit complete applications, as well as recognising the obligations of all licence holders, </w:t>
      </w:r>
      <w:r w:rsidR="005A68AC">
        <w:rPr>
          <w:iCs/>
        </w:rPr>
        <w:t xml:space="preserve">there is </w:t>
      </w:r>
      <w:r w:rsidRPr="00981C9E">
        <w:rPr>
          <w:iCs/>
        </w:rPr>
        <w:t xml:space="preserve">significant </w:t>
      </w:r>
      <w:r w:rsidR="005A68AC">
        <w:rPr>
          <w:iCs/>
        </w:rPr>
        <w:t xml:space="preserve">regulatory </w:t>
      </w:r>
      <w:r w:rsidRPr="00981C9E">
        <w:rPr>
          <w:iCs/>
        </w:rPr>
        <w:t>effort to respond</w:t>
      </w:r>
      <w:r>
        <w:t xml:space="preserve"> to</w:t>
      </w:r>
      <w:r w:rsidRPr="00981C9E">
        <w:rPr>
          <w:iCs/>
        </w:rPr>
        <w:t xml:space="preserve"> and manage enquiries. As the ODC must respond to these enquiries and can often lead to complex discussions, consultations, and further requests for information, </w:t>
      </w:r>
      <w:r w:rsidRPr="00932AD5">
        <w:rPr>
          <w:iCs/>
        </w:rPr>
        <w:t xml:space="preserve">the cost of this effort </w:t>
      </w:r>
      <w:r w:rsidR="008D6E68">
        <w:rPr>
          <w:iCs/>
        </w:rPr>
        <w:t>is</w:t>
      </w:r>
      <w:r w:rsidRPr="00932AD5">
        <w:rPr>
          <w:iCs/>
        </w:rPr>
        <w:t xml:space="preserve"> included in the annual licence charge</w:t>
      </w:r>
      <w:r>
        <w:t>.</w:t>
      </w:r>
    </w:p>
    <w:p w14:paraId="7AD08D28" w14:textId="060BAA5C" w:rsidR="00654150" w:rsidRPr="005A68AC" w:rsidRDefault="00654150" w:rsidP="00553A57">
      <w:pPr>
        <w:pStyle w:val="ListBullet"/>
        <w:keepNext/>
        <w:numPr>
          <w:ilvl w:val="0"/>
          <w:numId w:val="0"/>
        </w:numPr>
        <w:rPr>
          <w:b/>
          <w:bCs/>
        </w:rPr>
      </w:pPr>
      <w:r w:rsidRPr="005A68AC">
        <w:rPr>
          <w:b/>
          <w:bCs/>
        </w:rPr>
        <w:t>Financial management</w:t>
      </w:r>
    </w:p>
    <w:p w14:paraId="104F6B3A" w14:textId="7771B5CD" w:rsidR="00654150" w:rsidRDefault="005A68AC" w:rsidP="00CB72E0">
      <w:pPr>
        <w:pStyle w:val="ListBullet"/>
        <w:numPr>
          <w:ilvl w:val="0"/>
          <w:numId w:val="0"/>
        </w:numPr>
      </w:pPr>
      <w:r>
        <w:t>The ODC undertakes many activities required to invoice appropriate fees and charges</w:t>
      </w:r>
      <w:r w:rsidR="00F73E92">
        <w:t>,</w:t>
      </w:r>
      <w:r>
        <w:t xml:space="preserve"> negotiate payment plan arrangements, manage debt recovery, facilitate education and guidance regarding fees and charges, and manage the cost recovery arrangements. The cost of this effort is included in the annual licence charge that applies to all licence holders.</w:t>
      </w:r>
    </w:p>
    <w:p w14:paraId="7F57D5B8" w14:textId="3B186311" w:rsidR="00981C9E" w:rsidRDefault="00654150" w:rsidP="00761EF9">
      <w:pPr>
        <w:pStyle w:val="Heading6"/>
      </w:pPr>
      <w:r>
        <w:t>3.1.3.4</w:t>
      </w:r>
      <w:r>
        <w:tab/>
      </w:r>
      <w:r w:rsidR="00642017">
        <w:t>Education and compliance</w:t>
      </w:r>
      <w:r>
        <w:t xml:space="preserve"> campaigns</w:t>
      </w:r>
    </w:p>
    <w:p w14:paraId="67AEE3EF" w14:textId="168F1094" w:rsidR="00981C9E" w:rsidRDefault="00981C9E" w:rsidP="00981C9E">
      <w:r>
        <w:t xml:space="preserve">As the result of an inspection, </w:t>
      </w:r>
      <w:r w:rsidR="00BE4847">
        <w:t xml:space="preserve">virtual (desktop) </w:t>
      </w:r>
      <w:r>
        <w:t xml:space="preserve">audit, cannabis permit report or a follow up audit, the </w:t>
      </w:r>
      <w:r w:rsidR="008C5713">
        <w:t>d</w:t>
      </w:r>
      <w:r>
        <w:t xml:space="preserve">epartment may identify actions or behaviours on the part of a licence holder that, while not a matter of non-compliance, raises some concerns. In these instances, the </w:t>
      </w:r>
      <w:r w:rsidR="008C5713">
        <w:t>d</w:t>
      </w:r>
      <w:r>
        <w:t xml:space="preserve">epartment may elect to undertake an educative approach with the licence holder or seek that the licence holders take corrective actions. Compliance related educative campaigns may be undertaken across wider groups of licence holders or the industry in relation to particular issues. </w:t>
      </w:r>
    </w:p>
    <w:p w14:paraId="3B6B3DD6" w14:textId="77777777" w:rsidR="00981C9E" w:rsidRDefault="00981C9E" w:rsidP="00981C9E">
      <w:pPr>
        <w:widowControl w:val="0"/>
      </w:pPr>
      <w:r>
        <w:t>The following activities are associated with this business process:</w:t>
      </w:r>
    </w:p>
    <w:p w14:paraId="1C3017CE" w14:textId="097BB6F1" w:rsidR="00981C9E" w:rsidRDefault="00981C9E" w:rsidP="00981C9E">
      <w:pPr>
        <w:pStyle w:val="ListBullet"/>
        <w:widowControl w:val="0"/>
      </w:pPr>
      <w:r>
        <w:t>receive and review matter</w:t>
      </w:r>
    </w:p>
    <w:p w14:paraId="7C0E043D" w14:textId="6A25DF5D" w:rsidR="00981C9E" w:rsidRDefault="00981C9E" w:rsidP="00981C9E">
      <w:pPr>
        <w:pStyle w:val="ListBullet"/>
        <w:widowControl w:val="0"/>
      </w:pPr>
      <w:r>
        <w:t>liaise with licence holder</w:t>
      </w:r>
    </w:p>
    <w:p w14:paraId="40C58029" w14:textId="49F6EC3E" w:rsidR="00981C9E" w:rsidRDefault="00981C9E" w:rsidP="00981C9E">
      <w:pPr>
        <w:pStyle w:val="ListBullet"/>
        <w:widowControl w:val="0"/>
      </w:pPr>
      <w:r>
        <w:t>where relevant, provide documentation outlining corrective action to licence holder</w:t>
      </w:r>
    </w:p>
    <w:p w14:paraId="73D2833A" w14:textId="20D1F139" w:rsidR="00981C9E" w:rsidRDefault="00981C9E" w:rsidP="00981C9E">
      <w:pPr>
        <w:pStyle w:val="ListBullet"/>
        <w:widowControl w:val="0"/>
      </w:pPr>
      <w:r>
        <w:t>reconcile evidence that corrective action has been undertaken</w:t>
      </w:r>
    </w:p>
    <w:p w14:paraId="5473F538" w14:textId="77777777" w:rsidR="008C5713" w:rsidRDefault="00981C9E" w:rsidP="00CB72E0">
      <w:pPr>
        <w:pStyle w:val="ListBullet"/>
        <w:ind w:left="714" w:hanging="357"/>
      </w:pPr>
      <w:r>
        <w:t>refer matter of potential non-compliance to the relevant team for action (where relevant)</w:t>
      </w:r>
      <w:r w:rsidR="006D3A89">
        <w:t xml:space="preserve"> </w:t>
      </w:r>
    </w:p>
    <w:p w14:paraId="3E407402" w14:textId="49E7960B" w:rsidR="00BD5F3F" w:rsidRPr="00BD5F3F" w:rsidRDefault="00981C9E" w:rsidP="00CB72E0">
      <w:pPr>
        <w:pStyle w:val="ListBullet"/>
        <w:ind w:left="714" w:hanging="357"/>
      </w:pPr>
      <w:r>
        <w:t>notify licence holder of outcome.</w:t>
      </w:r>
    </w:p>
    <w:p w14:paraId="0E32DC6A" w14:textId="53C6A097" w:rsidR="005D43C3" w:rsidRDefault="00654150" w:rsidP="00761EF9">
      <w:pPr>
        <w:pStyle w:val="Heading6"/>
      </w:pPr>
      <w:r>
        <w:t>3.1.3.5</w:t>
      </w:r>
      <w:r>
        <w:tab/>
      </w:r>
      <w:r w:rsidR="005D43C3">
        <w:t>Continuous improvement</w:t>
      </w:r>
    </w:p>
    <w:p w14:paraId="503E7997" w14:textId="2F88704B" w:rsidR="005D43C3" w:rsidRDefault="005D43C3" w:rsidP="005D43C3">
      <w:r>
        <w:t xml:space="preserve">To ensure that the </w:t>
      </w:r>
      <w:r w:rsidR="00E06374">
        <w:t>d</w:t>
      </w:r>
      <w:r>
        <w:t xml:space="preserve">epartment remains an agile and responsive regulator, the costs of undertaking continuous improvement of the Scheme by the </w:t>
      </w:r>
      <w:r w:rsidR="00E06374">
        <w:t>d</w:t>
      </w:r>
      <w:r>
        <w:t xml:space="preserve">epartment has been incorporated into the cost recovery arrangements. </w:t>
      </w:r>
    </w:p>
    <w:p w14:paraId="0E4051E9" w14:textId="515F7EBE" w:rsidR="00981C9E" w:rsidRDefault="005D43C3" w:rsidP="006D3A89">
      <w:pPr>
        <w:keepNext/>
      </w:pPr>
      <w:r>
        <w:t>The following activities are associated with this business process:</w:t>
      </w:r>
    </w:p>
    <w:p w14:paraId="3E438ED0" w14:textId="77777777" w:rsidR="005D43C3" w:rsidRDefault="005D43C3" w:rsidP="00877334">
      <w:pPr>
        <w:pStyle w:val="ListBullet"/>
        <w:keepNext/>
      </w:pPr>
      <w:r>
        <w:t xml:space="preserve">development and maintenance of </w:t>
      </w:r>
      <w:r w:rsidR="00D83F88">
        <w:t>publicly</w:t>
      </w:r>
      <w:r>
        <w:t xml:space="preserve"> available guidance</w:t>
      </w:r>
    </w:p>
    <w:p w14:paraId="40CA981B" w14:textId="77777777" w:rsidR="005D43C3" w:rsidRDefault="005D43C3" w:rsidP="00877334">
      <w:pPr>
        <w:pStyle w:val="ListBullet"/>
        <w:keepNext/>
      </w:pPr>
      <w:r>
        <w:t>stakeholder engagement activities</w:t>
      </w:r>
    </w:p>
    <w:p w14:paraId="373A15C8" w14:textId="01C6C9F9" w:rsidR="00933F63" w:rsidRDefault="005D43C3" w:rsidP="005D43C3">
      <w:pPr>
        <w:pStyle w:val="ListBullet"/>
      </w:pPr>
      <w:r>
        <w:t>activity based costing processes and ongoing management of the cost recovery arrangements</w:t>
      </w:r>
    </w:p>
    <w:p w14:paraId="224118FF" w14:textId="694E86CD" w:rsidR="00E35C1E" w:rsidRDefault="00E35C1E" w:rsidP="005D43C3">
      <w:pPr>
        <w:pStyle w:val="ListBullet"/>
      </w:pPr>
      <w:r>
        <w:lastRenderedPageBreak/>
        <w:t xml:space="preserve">maintenance </w:t>
      </w:r>
      <w:r w:rsidR="00E06374">
        <w:t xml:space="preserve">and sustainment </w:t>
      </w:r>
      <w:r>
        <w:t>of online service portal for customers and a case management system</w:t>
      </w:r>
      <w:r w:rsidR="008D6E68">
        <w:t>.</w:t>
      </w:r>
      <w:r w:rsidR="008A74F2">
        <w:t xml:space="preserve"> </w:t>
      </w:r>
    </w:p>
    <w:p w14:paraId="7DB77ACE" w14:textId="77777777" w:rsidR="00654B85" w:rsidRPr="006E3849" w:rsidRDefault="00654B85" w:rsidP="00CB72E0">
      <w:pPr>
        <w:pStyle w:val="Heading3"/>
        <w:rPr>
          <w:rStyle w:val="Heading2Char"/>
          <w:rFonts w:cs="Times New Roman"/>
        </w:rPr>
      </w:pPr>
      <w:bookmarkStart w:id="17" w:name="_Toc233895740"/>
      <w:r w:rsidRPr="006E3849">
        <w:rPr>
          <w:rStyle w:val="Heading2Char"/>
        </w:rPr>
        <w:t>3.2 Costs of the regulatory charging activity</w:t>
      </w:r>
      <w:bookmarkEnd w:id="17"/>
    </w:p>
    <w:p w14:paraId="02EF220F" w14:textId="3B53B318" w:rsidR="00654B85" w:rsidRPr="00197356" w:rsidRDefault="00654B85" w:rsidP="005E1242">
      <w:pPr>
        <w:pStyle w:val="Heading4"/>
      </w:pPr>
      <w:bookmarkStart w:id="18" w:name="_Toc233895741"/>
      <w:r w:rsidRPr="00197356">
        <w:t xml:space="preserve">Activity </w:t>
      </w:r>
      <w:r w:rsidR="00BD59AF" w:rsidRPr="00197356">
        <w:t>based c</w:t>
      </w:r>
      <w:r w:rsidRPr="00197356">
        <w:t>osting</w:t>
      </w:r>
      <w:bookmarkEnd w:id="18"/>
    </w:p>
    <w:p w14:paraId="2AFA383F" w14:textId="5BAB43BB" w:rsidR="00654B85" w:rsidRDefault="00654B85" w:rsidP="00654B85">
      <w:r>
        <w:t xml:space="preserve">An </w:t>
      </w:r>
      <w:r w:rsidR="0002791C">
        <w:t>activity-based</w:t>
      </w:r>
      <w:r>
        <w:t xml:space="preserve"> costing exercise was undertaken </w:t>
      </w:r>
      <w:r w:rsidR="00723A97">
        <w:t xml:space="preserve">as part of the </w:t>
      </w:r>
      <w:r w:rsidR="007D45DB">
        <w:t xml:space="preserve">2022 review of the </w:t>
      </w:r>
      <w:r w:rsidR="007D45DB" w:rsidRPr="007D45DB">
        <w:t xml:space="preserve">Medicinal Cannabis Program Regulatory Fees and Charges </w:t>
      </w:r>
      <w:r>
        <w:t xml:space="preserve">to determine the average efficient time spent by a departmental employee on each task. </w:t>
      </w:r>
      <w:r w:rsidR="00A72720">
        <w:t xml:space="preserve"> </w:t>
      </w:r>
      <w:r w:rsidR="007D45DB">
        <w:t>S</w:t>
      </w:r>
      <w:r w:rsidR="00A72720">
        <w:t>taff effort was identified against 555 tasks relevant to the single perpetual licence framework and permit reforms.</w:t>
      </w:r>
      <w:r>
        <w:t xml:space="preserve"> This </w:t>
      </w:r>
      <w:r w:rsidR="00E35C1E">
        <w:t xml:space="preserve">exercise </w:t>
      </w:r>
      <w:r>
        <w:t xml:space="preserve">allowed the </w:t>
      </w:r>
      <w:r w:rsidR="00E06374">
        <w:t>d</w:t>
      </w:r>
      <w:r>
        <w:t xml:space="preserve">epartment to determine the direct and indirect costs of regulating the Scheme. Some indirect costs, such as the </w:t>
      </w:r>
      <w:r w:rsidR="00E06374">
        <w:t>s</w:t>
      </w:r>
      <w:r>
        <w:t>ecretariat function for the Medicinal Cannabis</w:t>
      </w:r>
      <w:r w:rsidR="00944300">
        <w:t xml:space="preserve"> Expert Working Group</w:t>
      </w:r>
      <w:r>
        <w:t xml:space="preserve">, </w:t>
      </w:r>
      <w:r w:rsidR="0019501B">
        <w:t xml:space="preserve">are not </w:t>
      </w:r>
      <w:r>
        <w:t xml:space="preserve">included within the cost recovery arrangements and </w:t>
      </w:r>
      <w:r w:rsidR="00BA0C00">
        <w:t xml:space="preserve">appropriation </w:t>
      </w:r>
      <w:r>
        <w:t xml:space="preserve">funding </w:t>
      </w:r>
      <w:r w:rsidR="00BA0C00">
        <w:t xml:space="preserve">has been provided by the </w:t>
      </w:r>
      <w:r w:rsidR="00E06374">
        <w:t>g</w:t>
      </w:r>
      <w:r w:rsidR="00BA0C00">
        <w:t>overnment.</w:t>
      </w:r>
    </w:p>
    <w:p w14:paraId="5C4C9577" w14:textId="48E6E5A4" w:rsidR="00654B85" w:rsidRDefault="00BA0C00" w:rsidP="00654B85">
      <w:r>
        <w:t>It is government policy that</w:t>
      </w:r>
      <w:r w:rsidR="00C83581">
        <w:t xml:space="preserve"> f</w:t>
      </w:r>
      <w:r w:rsidR="00654B85">
        <w:t>ees and charges are indexed annually to reflect the efficient costs of providing the services and undertaking the activities required to regulate the medicinal cannabis industry.</w:t>
      </w:r>
    </w:p>
    <w:p w14:paraId="4077404A" w14:textId="2553F896" w:rsidR="006A2CE6" w:rsidRDefault="006A2CE6" w:rsidP="00654B85">
      <w:r>
        <w:t xml:space="preserve">The revised costs associated with the </w:t>
      </w:r>
      <w:r w:rsidR="00EA3354">
        <w:t>2026</w:t>
      </w:r>
      <w:r w:rsidR="000C0B13" w:rsidRPr="000C0B13">
        <w:t>–</w:t>
      </w:r>
      <w:r w:rsidR="00EA3354">
        <w:t>2027</w:t>
      </w:r>
      <w:r>
        <w:t xml:space="preserve"> activity-based costing </w:t>
      </w:r>
      <w:r w:rsidR="003532CF">
        <w:t>model incorporates</w:t>
      </w:r>
      <w:r>
        <w:t xml:space="preserve"> indexation in line with the government policy.</w:t>
      </w:r>
    </w:p>
    <w:p w14:paraId="31ACE490" w14:textId="77777777" w:rsidR="00654B85" w:rsidRPr="00E10C06" w:rsidRDefault="00654B85" w:rsidP="005E1242">
      <w:pPr>
        <w:pStyle w:val="Heading4"/>
      </w:pPr>
      <w:bookmarkStart w:id="19" w:name="_Toc233895742"/>
      <w:r w:rsidRPr="00E10C06">
        <w:t>Cost drivers and assumptions</w:t>
      </w:r>
      <w:bookmarkEnd w:id="19"/>
    </w:p>
    <w:p w14:paraId="50C941C7" w14:textId="74BDD10D" w:rsidR="00654B85" w:rsidRDefault="00654B85" w:rsidP="00654B85">
      <w:r>
        <w:t xml:space="preserve">In determining the cost drivers, </w:t>
      </w:r>
      <w:r w:rsidR="00C83581">
        <w:t>several</w:t>
      </w:r>
      <w:r>
        <w:t xml:space="preserve"> assumptions were made based on historical data and experience from undertaking such activities. The </w:t>
      </w:r>
      <w:r w:rsidR="00731EBF">
        <w:t>d</w:t>
      </w:r>
      <w:r>
        <w:t xml:space="preserve">epartment </w:t>
      </w:r>
      <w:r w:rsidR="00E10C06">
        <w:t>has forecast the expected</w:t>
      </w:r>
      <w:r>
        <w:t xml:space="preserve"> volumes of applications</w:t>
      </w:r>
      <w:r w:rsidR="006D3A89">
        <w:t xml:space="preserve"> </w:t>
      </w:r>
      <w:r w:rsidR="00A72720">
        <w:t>within the single licence framework</w:t>
      </w:r>
      <w:r>
        <w:t xml:space="preserve">, </w:t>
      </w:r>
      <w:r w:rsidR="00E10C06">
        <w:t xml:space="preserve">the </w:t>
      </w:r>
      <w:r>
        <w:t xml:space="preserve">time taken to undertake specific activities and the behaviours of the medicinal cannabis sector in </w:t>
      </w:r>
      <w:r w:rsidR="00E10C06">
        <w:t>determining the forecast</w:t>
      </w:r>
      <w:r>
        <w:t xml:space="preserve"> volumes. For example, the </w:t>
      </w:r>
      <w:r w:rsidR="00731EBF">
        <w:t>d</w:t>
      </w:r>
      <w:r>
        <w:t xml:space="preserve">epartment </w:t>
      </w:r>
      <w:r w:rsidR="00E10C06">
        <w:t>determined forecast volumes of subsequent permit applications based on the relevant active permit numbers and the 12-month period each permit is granted for.</w:t>
      </w:r>
    </w:p>
    <w:p w14:paraId="53ED4FFD" w14:textId="24F67B38" w:rsidR="00933F63" w:rsidRDefault="00654B85" w:rsidP="00654B85">
      <w:r>
        <w:t>These estimates are highly sensitive to the growth of both the domestic and global medicinal cannabis markets, which are limited by the requirements of the Single Convention and regulated by the International Narcotics Control Board (INCB).</w:t>
      </w:r>
    </w:p>
    <w:p w14:paraId="5222733A" w14:textId="0702F1DF" w:rsidR="00197356" w:rsidRDefault="005E0C07" w:rsidP="00E76695">
      <w:r>
        <w:t>Tables 1 and 2 summarise the direct and indirect costs of each fee and charge for the 202</w:t>
      </w:r>
      <w:r w:rsidR="009E62CA">
        <w:t>6</w:t>
      </w:r>
      <w:r>
        <w:t>-2</w:t>
      </w:r>
      <w:r w:rsidR="009E62CA">
        <w:t>7</w:t>
      </w:r>
      <w:r>
        <w:t xml:space="preserve"> finan</w:t>
      </w:r>
      <w:r w:rsidR="00E2164B">
        <w:t>cial year.</w:t>
      </w:r>
      <w:r w:rsidR="007F28A6">
        <w:t xml:space="preserve"> Note that the final amounts </w:t>
      </w:r>
      <w:r w:rsidR="008A74F2">
        <w:t xml:space="preserve">for </w:t>
      </w:r>
      <w:r w:rsidR="007B45B0">
        <w:t xml:space="preserve">most </w:t>
      </w:r>
      <w:r w:rsidR="007F28A6">
        <w:t>fee</w:t>
      </w:r>
      <w:r w:rsidR="007B7893">
        <w:t>s</w:t>
      </w:r>
      <w:r w:rsidR="007F28A6">
        <w:t xml:space="preserve"> and charge</w:t>
      </w:r>
      <w:r w:rsidR="007B7893">
        <w:t>s</w:t>
      </w:r>
      <w:r w:rsidR="007F28A6">
        <w:t xml:space="preserve"> </w:t>
      </w:r>
      <w:r w:rsidR="00731EBF">
        <w:t xml:space="preserve">are </w:t>
      </w:r>
      <w:r w:rsidR="007F28A6">
        <w:t>rounded to the nearest $10, as set out in tables 3 to 5 below.</w:t>
      </w:r>
    </w:p>
    <w:p w14:paraId="6172181D" w14:textId="4D85839E" w:rsidR="00BB5FAB" w:rsidRDefault="00BB5FAB" w:rsidP="00BB5FAB">
      <w:pPr>
        <w:pStyle w:val="Tabletitle"/>
      </w:pPr>
      <w:r w:rsidRPr="00EA3354">
        <w:rPr>
          <w:lang w:eastAsia="en-AU"/>
        </w:rPr>
        <w:lastRenderedPageBreak/>
        <w:t xml:space="preserve">Table 1: Unit Cost for </w:t>
      </w:r>
      <w:r w:rsidR="00EA3354">
        <w:rPr>
          <w:lang w:eastAsia="en-AU"/>
        </w:rPr>
        <w:t>2026</w:t>
      </w:r>
      <w:r w:rsidR="000C0B13" w:rsidRPr="000C0B13">
        <w:rPr>
          <w:lang w:eastAsia="en-AU"/>
        </w:rPr>
        <w:t>–</w:t>
      </w:r>
      <w:r w:rsidR="00EA3354">
        <w:rPr>
          <w:lang w:eastAsia="en-AU"/>
        </w:rPr>
        <w:t>27</w:t>
      </w:r>
    </w:p>
    <w:tbl>
      <w:tblPr>
        <w:tblW w:w="9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7"/>
        <w:gridCol w:w="1709"/>
        <w:gridCol w:w="1577"/>
        <w:gridCol w:w="1842"/>
      </w:tblGrid>
      <w:tr w:rsidR="00E76695" w:rsidRPr="006B09AF" w14:paraId="12A9F069" w14:textId="77777777" w:rsidTr="00ED320F">
        <w:trPr>
          <w:trHeight w:val="493"/>
          <w:tblHeader/>
        </w:trPr>
        <w:tc>
          <w:tcPr>
            <w:tcW w:w="4207" w:type="dxa"/>
            <w:tcBorders>
              <w:top w:val="single" w:sz="4" w:space="0" w:color="auto"/>
            </w:tcBorders>
            <w:shd w:val="clear" w:color="auto" w:fill="CFDCE7"/>
            <w:noWrap/>
            <w:vAlign w:val="center"/>
            <w:hideMark/>
          </w:tcPr>
          <w:p w14:paraId="0B148AFF" w14:textId="2F8787B4" w:rsidR="00E76695" w:rsidRPr="000442BC" w:rsidRDefault="00E76695" w:rsidP="0081138D">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Output </w:t>
            </w:r>
            <w:r w:rsidR="002239FD" w:rsidRPr="000442BC">
              <w:rPr>
                <w:rFonts w:eastAsia="Times New Roman" w:cs="Segoe UI"/>
                <w:b/>
                <w:bCs/>
                <w:sz w:val="20"/>
                <w:lang w:eastAsia="en-AU"/>
              </w:rPr>
              <w:t>1 - Applications</w:t>
            </w:r>
          </w:p>
        </w:tc>
        <w:tc>
          <w:tcPr>
            <w:tcW w:w="1709" w:type="dxa"/>
            <w:tcBorders>
              <w:top w:val="single" w:sz="4" w:space="0" w:color="auto"/>
            </w:tcBorders>
            <w:shd w:val="clear" w:color="auto" w:fill="CFDCE7"/>
            <w:vAlign w:val="center"/>
            <w:hideMark/>
          </w:tcPr>
          <w:p w14:paraId="2E251807" w14:textId="163807F2" w:rsidR="00E76695" w:rsidRPr="000442BC" w:rsidRDefault="00E76695"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Direct costs </w:t>
            </w:r>
          </w:p>
        </w:tc>
        <w:tc>
          <w:tcPr>
            <w:tcW w:w="1577" w:type="dxa"/>
            <w:tcBorders>
              <w:top w:val="single" w:sz="4" w:space="0" w:color="auto"/>
            </w:tcBorders>
            <w:shd w:val="clear" w:color="auto" w:fill="CFDCE7"/>
            <w:vAlign w:val="center"/>
            <w:hideMark/>
          </w:tcPr>
          <w:p w14:paraId="601791A4" w14:textId="7E959472" w:rsidR="00E76695" w:rsidRPr="000442BC" w:rsidRDefault="00E76695"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Indirect costs </w:t>
            </w:r>
          </w:p>
        </w:tc>
        <w:tc>
          <w:tcPr>
            <w:tcW w:w="1842" w:type="dxa"/>
            <w:tcBorders>
              <w:top w:val="single" w:sz="4" w:space="0" w:color="auto"/>
            </w:tcBorders>
            <w:shd w:val="clear" w:color="auto" w:fill="CFDCE7"/>
            <w:vAlign w:val="center"/>
            <w:hideMark/>
          </w:tcPr>
          <w:p w14:paraId="033B3D43" w14:textId="4B6CC8D5" w:rsidR="00E76695" w:rsidRPr="000442BC" w:rsidRDefault="00CA5AFB"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Unit</w:t>
            </w:r>
            <w:r w:rsidR="00E76695" w:rsidRPr="000442BC">
              <w:rPr>
                <w:rFonts w:eastAsia="Times New Roman" w:cs="Segoe UI"/>
                <w:b/>
                <w:bCs/>
                <w:sz w:val="20"/>
                <w:lang w:eastAsia="en-AU"/>
              </w:rPr>
              <w:t xml:space="preserve"> costs </w:t>
            </w:r>
          </w:p>
        </w:tc>
      </w:tr>
      <w:tr w:rsidR="00E76695" w:rsidRPr="006B09AF" w14:paraId="7DCBBCB4" w14:textId="77777777" w:rsidTr="00ED320F">
        <w:trPr>
          <w:trHeight w:val="709"/>
          <w:tblHeader/>
        </w:trPr>
        <w:tc>
          <w:tcPr>
            <w:tcW w:w="4207" w:type="dxa"/>
            <w:vAlign w:val="center"/>
            <w:hideMark/>
          </w:tcPr>
          <w:p w14:paraId="5AC71CFA" w14:textId="7777777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New Licence Application</w:t>
            </w:r>
          </w:p>
        </w:tc>
        <w:tc>
          <w:tcPr>
            <w:tcW w:w="1709" w:type="dxa"/>
            <w:vAlign w:val="center"/>
            <w:hideMark/>
          </w:tcPr>
          <w:p w14:paraId="23AF97EF" w14:textId="13093824"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11,159</w:t>
            </w:r>
          </w:p>
        </w:tc>
        <w:tc>
          <w:tcPr>
            <w:tcW w:w="1577" w:type="dxa"/>
            <w:vAlign w:val="center"/>
            <w:hideMark/>
          </w:tcPr>
          <w:p w14:paraId="226481FE" w14:textId="63BB7D9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3,132</w:t>
            </w:r>
          </w:p>
        </w:tc>
        <w:tc>
          <w:tcPr>
            <w:tcW w:w="1842" w:type="dxa"/>
            <w:vAlign w:val="center"/>
            <w:hideMark/>
          </w:tcPr>
          <w:p w14:paraId="04DBC2C5" w14:textId="39E6BB5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14,292</w:t>
            </w:r>
          </w:p>
        </w:tc>
      </w:tr>
      <w:tr w:rsidR="00E76695" w:rsidRPr="006B09AF" w14:paraId="4AFD1F9D" w14:textId="77777777" w:rsidTr="00ED320F">
        <w:trPr>
          <w:trHeight w:val="723"/>
          <w:tblHeader/>
        </w:trPr>
        <w:tc>
          <w:tcPr>
            <w:tcW w:w="4207" w:type="dxa"/>
            <w:vAlign w:val="center"/>
            <w:hideMark/>
          </w:tcPr>
          <w:p w14:paraId="5BA39B7B" w14:textId="6F11ED7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Licence Variation Type 1</w:t>
            </w:r>
          </w:p>
        </w:tc>
        <w:tc>
          <w:tcPr>
            <w:tcW w:w="1709" w:type="dxa"/>
            <w:vAlign w:val="center"/>
            <w:hideMark/>
          </w:tcPr>
          <w:p w14:paraId="2E909CD8" w14:textId="20B6B6D6"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494</w:t>
            </w:r>
          </w:p>
        </w:tc>
        <w:tc>
          <w:tcPr>
            <w:tcW w:w="1577" w:type="dxa"/>
            <w:vAlign w:val="center"/>
            <w:hideMark/>
          </w:tcPr>
          <w:p w14:paraId="7CDDD82A" w14:textId="7E7500FC"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136</w:t>
            </w:r>
          </w:p>
        </w:tc>
        <w:tc>
          <w:tcPr>
            <w:tcW w:w="1842" w:type="dxa"/>
            <w:vAlign w:val="center"/>
            <w:hideMark/>
          </w:tcPr>
          <w:p w14:paraId="65BAD152" w14:textId="69B3C3AC"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630</w:t>
            </w:r>
          </w:p>
        </w:tc>
      </w:tr>
      <w:tr w:rsidR="00E76695" w:rsidRPr="006B09AF" w14:paraId="64E46CEB" w14:textId="77777777" w:rsidTr="00ED320F">
        <w:trPr>
          <w:trHeight w:val="723"/>
          <w:tblHeader/>
        </w:trPr>
        <w:tc>
          <w:tcPr>
            <w:tcW w:w="4207" w:type="dxa"/>
            <w:vAlign w:val="center"/>
            <w:hideMark/>
          </w:tcPr>
          <w:p w14:paraId="352CDC27" w14:textId="1DCFFBB3"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Licence Variation Type 2 </w:t>
            </w:r>
          </w:p>
        </w:tc>
        <w:tc>
          <w:tcPr>
            <w:tcW w:w="1709" w:type="dxa"/>
            <w:vAlign w:val="center"/>
            <w:hideMark/>
          </w:tcPr>
          <w:p w14:paraId="15068A87" w14:textId="697D5479"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1,253</w:t>
            </w:r>
          </w:p>
        </w:tc>
        <w:tc>
          <w:tcPr>
            <w:tcW w:w="1577" w:type="dxa"/>
            <w:vAlign w:val="center"/>
            <w:hideMark/>
          </w:tcPr>
          <w:p w14:paraId="36FD2606" w14:textId="17D1277D"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351</w:t>
            </w:r>
          </w:p>
        </w:tc>
        <w:tc>
          <w:tcPr>
            <w:tcW w:w="1842" w:type="dxa"/>
            <w:vAlign w:val="center"/>
            <w:hideMark/>
          </w:tcPr>
          <w:p w14:paraId="28A88AE0" w14:textId="4A314F8B"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1,604</w:t>
            </w:r>
          </w:p>
        </w:tc>
      </w:tr>
      <w:tr w:rsidR="00E76695" w:rsidRPr="006B09AF" w14:paraId="3285000C" w14:textId="77777777" w:rsidTr="00ED320F">
        <w:trPr>
          <w:trHeight w:val="486"/>
          <w:tblHeader/>
        </w:trPr>
        <w:tc>
          <w:tcPr>
            <w:tcW w:w="4207" w:type="dxa"/>
            <w:vAlign w:val="center"/>
            <w:hideMark/>
          </w:tcPr>
          <w:p w14:paraId="1005C12F" w14:textId="771B7834"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Licence Variation Type 3 </w:t>
            </w:r>
          </w:p>
        </w:tc>
        <w:tc>
          <w:tcPr>
            <w:tcW w:w="1709" w:type="dxa"/>
            <w:vAlign w:val="center"/>
            <w:hideMark/>
          </w:tcPr>
          <w:p w14:paraId="47D0EE48" w14:textId="0D3CE88D"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1,831</w:t>
            </w:r>
            <w:r w:rsidR="00500398" w:rsidRPr="000442BC">
              <w:rPr>
                <w:rFonts w:eastAsia="Times New Roman" w:cs="Segoe UI"/>
                <w:color w:val="000000"/>
                <w:sz w:val="20"/>
                <w:lang w:eastAsia="en-AU"/>
              </w:rPr>
              <w:t xml:space="preserve"> </w:t>
            </w:r>
            <w:r w:rsidR="00E76695" w:rsidRPr="000442BC">
              <w:rPr>
                <w:rFonts w:eastAsia="Times New Roman" w:cs="Segoe UI"/>
                <w:color w:val="000000"/>
                <w:sz w:val="20"/>
                <w:lang w:eastAsia="en-AU"/>
              </w:rPr>
              <w:t xml:space="preserve"> </w:t>
            </w:r>
          </w:p>
        </w:tc>
        <w:tc>
          <w:tcPr>
            <w:tcW w:w="1577" w:type="dxa"/>
            <w:vAlign w:val="center"/>
            <w:hideMark/>
          </w:tcPr>
          <w:p w14:paraId="35522190" w14:textId="74B21487"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513</w:t>
            </w:r>
          </w:p>
        </w:tc>
        <w:tc>
          <w:tcPr>
            <w:tcW w:w="1842" w:type="dxa"/>
            <w:vAlign w:val="center"/>
            <w:hideMark/>
          </w:tcPr>
          <w:p w14:paraId="2ADE7040" w14:textId="696F2668"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2,343</w:t>
            </w:r>
          </w:p>
        </w:tc>
      </w:tr>
      <w:tr w:rsidR="00E76695" w:rsidRPr="006B09AF" w14:paraId="4BBB0E9F" w14:textId="77777777" w:rsidTr="00ED320F">
        <w:trPr>
          <w:trHeight w:val="709"/>
          <w:tblHeader/>
        </w:trPr>
        <w:tc>
          <w:tcPr>
            <w:tcW w:w="4207" w:type="dxa"/>
            <w:vAlign w:val="center"/>
            <w:hideMark/>
          </w:tcPr>
          <w:p w14:paraId="297507AF" w14:textId="65D5C506"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Licence Variation Type 4 </w:t>
            </w:r>
          </w:p>
        </w:tc>
        <w:tc>
          <w:tcPr>
            <w:tcW w:w="1709" w:type="dxa"/>
            <w:vAlign w:val="center"/>
            <w:hideMark/>
          </w:tcPr>
          <w:p w14:paraId="09B48AC9" w14:textId="62F75860"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10,134</w:t>
            </w:r>
          </w:p>
        </w:tc>
        <w:tc>
          <w:tcPr>
            <w:tcW w:w="1577" w:type="dxa"/>
            <w:vAlign w:val="center"/>
            <w:hideMark/>
          </w:tcPr>
          <w:p w14:paraId="6E3CFC0F" w14:textId="779F9C75" w:rsidR="00E76695" w:rsidRPr="000442BC" w:rsidRDefault="00E76695" w:rsidP="0081138D">
            <w:pPr>
              <w:spacing w:before="0" w:after="0" w:line="240" w:lineRule="auto"/>
              <w:rPr>
                <w:rFonts w:eastAsia="Times New Roman" w:cs="Segoe UI"/>
                <w:sz w:val="20"/>
                <w:lang w:eastAsia="en-AU"/>
              </w:rPr>
            </w:pPr>
            <w:r w:rsidRPr="000442BC">
              <w:rPr>
                <w:rFonts w:eastAsia="Times New Roman" w:cs="Segoe UI"/>
                <w:sz w:val="20"/>
                <w:lang w:eastAsia="en-AU"/>
              </w:rPr>
              <w:t xml:space="preserve">$ </w:t>
            </w:r>
            <w:r w:rsidR="008D09E9">
              <w:rPr>
                <w:rFonts w:eastAsia="Times New Roman" w:cs="Segoe UI"/>
                <w:sz w:val="20"/>
                <w:lang w:eastAsia="en-AU"/>
              </w:rPr>
              <w:t>2,893</w:t>
            </w:r>
            <w:r w:rsidRPr="000442BC">
              <w:rPr>
                <w:rFonts w:eastAsia="Times New Roman" w:cs="Segoe UI"/>
                <w:sz w:val="20"/>
                <w:lang w:eastAsia="en-AU"/>
              </w:rPr>
              <w:t xml:space="preserve"> </w:t>
            </w:r>
          </w:p>
        </w:tc>
        <w:tc>
          <w:tcPr>
            <w:tcW w:w="1842" w:type="dxa"/>
            <w:vAlign w:val="center"/>
            <w:hideMark/>
          </w:tcPr>
          <w:p w14:paraId="349ED0BF" w14:textId="08A2DD36" w:rsidR="00E76695" w:rsidRPr="000442BC" w:rsidRDefault="00E76695" w:rsidP="0081138D">
            <w:pPr>
              <w:spacing w:before="0" w:after="0" w:line="240" w:lineRule="auto"/>
              <w:rPr>
                <w:rFonts w:eastAsia="Times New Roman" w:cs="Segoe UI"/>
                <w:sz w:val="20"/>
                <w:lang w:eastAsia="en-AU"/>
              </w:rPr>
            </w:pPr>
            <w:r w:rsidRPr="000442BC">
              <w:rPr>
                <w:rFonts w:eastAsia="Times New Roman" w:cs="Segoe UI"/>
                <w:sz w:val="20"/>
                <w:lang w:eastAsia="en-AU"/>
              </w:rPr>
              <w:t xml:space="preserve">$ </w:t>
            </w:r>
            <w:r w:rsidR="008D09E9">
              <w:rPr>
                <w:rFonts w:eastAsia="Times New Roman" w:cs="Segoe UI"/>
                <w:sz w:val="20"/>
                <w:lang w:eastAsia="en-AU"/>
              </w:rPr>
              <w:t>13,027</w:t>
            </w:r>
          </w:p>
        </w:tc>
      </w:tr>
      <w:tr w:rsidR="00E76695" w:rsidRPr="006B09AF" w14:paraId="68268FA5" w14:textId="77777777" w:rsidTr="00ED320F">
        <w:trPr>
          <w:trHeight w:val="723"/>
          <w:tblHeader/>
        </w:trPr>
        <w:tc>
          <w:tcPr>
            <w:tcW w:w="4207" w:type="dxa"/>
            <w:vAlign w:val="center"/>
            <w:hideMark/>
          </w:tcPr>
          <w:p w14:paraId="73BF2357" w14:textId="779A5AC9"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Application (Cultivation and Production) – Initial </w:t>
            </w:r>
          </w:p>
        </w:tc>
        <w:tc>
          <w:tcPr>
            <w:tcW w:w="1709" w:type="dxa"/>
            <w:vAlign w:val="center"/>
            <w:hideMark/>
          </w:tcPr>
          <w:p w14:paraId="06BBC83B" w14:textId="6F33351D"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10,205</w:t>
            </w:r>
            <w:r w:rsidR="00E76695" w:rsidRPr="000442BC">
              <w:rPr>
                <w:rFonts w:eastAsia="Times New Roman" w:cs="Segoe UI"/>
                <w:color w:val="000000"/>
                <w:sz w:val="20"/>
                <w:lang w:eastAsia="en-AU"/>
              </w:rPr>
              <w:t xml:space="preserve"> </w:t>
            </w:r>
          </w:p>
        </w:tc>
        <w:tc>
          <w:tcPr>
            <w:tcW w:w="1577" w:type="dxa"/>
            <w:vAlign w:val="center"/>
            <w:hideMark/>
          </w:tcPr>
          <w:p w14:paraId="6CFD2A37" w14:textId="296ED55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2,599</w:t>
            </w:r>
          </w:p>
        </w:tc>
        <w:tc>
          <w:tcPr>
            <w:tcW w:w="1842" w:type="dxa"/>
            <w:vAlign w:val="center"/>
            <w:hideMark/>
          </w:tcPr>
          <w:p w14:paraId="47497551" w14:textId="613C757F"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12,804</w:t>
            </w:r>
          </w:p>
        </w:tc>
      </w:tr>
      <w:tr w:rsidR="002239FD" w:rsidRPr="006B09AF" w14:paraId="50480FFE" w14:textId="77777777" w:rsidTr="00ED320F">
        <w:trPr>
          <w:trHeight w:val="723"/>
          <w:tblHeader/>
        </w:trPr>
        <w:tc>
          <w:tcPr>
            <w:tcW w:w="4207" w:type="dxa"/>
            <w:vAlign w:val="center"/>
          </w:tcPr>
          <w:p w14:paraId="7ED5C8D7" w14:textId="62208591"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(Cultivation and Production) – Subsequent</w:t>
            </w:r>
          </w:p>
        </w:tc>
        <w:tc>
          <w:tcPr>
            <w:tcW w:w="1709" w:type="dxa"/>
            <w:vAlign w:val="center"/>
          </w:tcPr>
          <w:p w14:paraId="6A86CEEC" w14:textId="7A41BD3E" w:rsidR="002239FD" w:rsidRPr="000442BC" w:rsidRDefault="00467B47"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7,591</w:t>
            </w:r>
          </w:p>
        </w:tc>
        <w:tc>
          <w:tcPr>
            <w:tcW w:w="1577" w:type="dxa"/>
            <w:vAlign w:val="center"/>
          </w:tcPr>
          <w:p w14:paraId="50BD2673" w14:textId="4AAEB4F4" w:rsidR="002239FD" w:rsidRPr="000442BC" w:rsidRDefault="00467B47"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2,196</w:t>
            </w:r>
            <w:r w:rsidR="00132760" w:rsidRPr="000442BC">
              <w:rPr>
                <w:rFonts w:eastAsia="Times New Roman" w:cs="Segoe UI"/>
                <w:color w:val="000000"/>
                <w:sz w:val="20"/>
                <w:lang w:eastAsia="en-AU"/>
              </w:rPr>
              <w:t xml:space="preserve"> </w:t>
            </w:r>
          </w:p>
        </w:tc>
        <w:tc>
          <w:tcPr>
            <w:tcW w:w="1842" w:type="dxa"/>
            <w:vAlign w:val="center"/>
          </w:tcPr>
          <w:p w14:paraId="0378E724" w14:textId="3E08DD65"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9,787</w:t>
            </w:r>
          </w:p>
        </w:tc>
      </w:tr>
      <w:tr w:rsidR="00E76695" w:rsidRPr="006B09AF" w14:paraId="724EC0DE" w14:textId="77777777" w:rsidTr="00ED320F">
        <w:trPr>
          <w:trHeight w:val="473"/>
          <w:tblHeader/>
        </w:trPr>
        <w:tc>
          <w:tcPr>
            <w:tcW w:w="4207" w:type="dxa"/>
            <w:vAlign w:val="center"/>
            <w:hideMark/>
          </w:tcPr>
          <w:p w14:paraId="7FD1DAE5" w14:textId="261A4B12" w:rsidR="00E76695" w:rsidRPr="000442BC" w:rsidRDefault="00E76695" w:rsidP="0041147A">
            <w:pPr>
              <w:spacing w:before="0" w:after="12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Application (Manufacturing) – Initial </w:t>
            </w:r>
          </w:p>
        </w:tc>
        <w:tc>
          <w:tcPr>
            <w:tcW w:w="1709" w:type="dxa"/>
            <w:vAlign w:val="center"/>
            <w:hideMark/>
          </w:tcPr>
          <w:p w14:paraId="30C781F9" w14:textId="404AD323"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6,744</w:t>
            </w:r>
            <w:r w:rsidRPr="000442BC">
              <w:rPr>
                <w:rFonts w:eastAsia="Times New Roman" w:cs="Segoe UI"/>
                <w:color w:val="000000"/>
                <w:sz w:val="20"/>
                <w:lang w:eastAsia="en-AU"/>
              </w:rPr>
              <w:t xml:space="preserve"> </w:t>
            </w:r>
          </w:p>
        </w:tc>
        <w:tc>
          <w:tcPr>
            <w:tcW w:w="1577" w:type="dxa"/>
            <w:vAlign w:val="center"/>
            <w:hideMark/>
          </w:tcPr>
          <w:p w14:paraId="70D1EDD1" w14:textId="12DD69F6"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w:t>
            </w:r>
            <w:r w:rsidR="00CC2EF2" w:rsidRPr="000442BC">
              <w:rPr>
                <w:rFonts w:eastAsia="Times New Roman" w:cs="Segoe UI"/>
                <w:color w:val="000000"/>
                <w:sz w:val="20"/>
                <w:lang w:eastAsia="en-AU"/>
              </w:rPr>
              <w:t xml:space="preserve"> </w:t>
            </w:r>
            <w:r w:rsidR="008D09E9">
              <w:rPr>
                <w:rFonts w:eastAsia="Times New Roman" w:cs="Segoe UI"/>
                <w:color w:val="000000"/>
                <w:sz w:val="20"/>
                <w:lang w:eastAsia="en-AU"/>
              </w:rPr>
              <w:t>1,717</w:t>
            </w:r>
            <w:r w:rsidR="00132760"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842" w:type="dxa"/>
            <w:vAlign w:val="center"/>
            <w:hideMark/>
          </w:tcPr>
          <w:p w14:paraId="409D6C41" w14:textId="5336C0DB"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8,462</w:t>
            </w:r>
            <w:r w:rsidR="00B82F02"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r>
      <w:tr w:rsidR="002239FD" w:rsidRPr="006B09AF" w14:paraId="77A23D65" w14:textId="77777777" w:rsidTr="00ED320F">
        <w:trPr>
          <w:trHeight w:val="473"/>
          <w:tblHeader/>
        </w:trPr>
        <w:tc>
          <w:tcPr>
            <w:tcW w:w="4207" w:type="dxa"/>
            <w:vAlign w:val="center"/>
          </w:tcPr>
          <w:p w14:paraId="79B882EB" w14:textId="15D53B08" w:rsidR="002239FD" w:rsidRPr="000442BC" w:rsidRDefault="002239FD" w:rsidP="0041147A">
            <w:pPr>
              <w:spacing w:after="120" w:line="240" w:lineRule="auto"/>
              <w:rPr>
                <w:rFonts w:eastAsia="Times New Roman" w:cs="Segoe UI"/>
                <w:color w:val="000000"/>
                <w:sz w:val="20"/>
                <w:lang w:eastAsia="en-AU"/>
              </w:rPr>
            </w:pPr>
            <w:r w:rsidRPr="000442BC">
              <w:rPr>
                <w:rFonts w:eastAsia="Times New Roman" w:cs="Segoe UI"/>
                <w:color w:val="000000"/>
                <w:sz w:val="20"/>
                <w:lang w:eastAsia="en-AU"/>
              </w:rPr>
              <w:t>Permit Application (Manufacturing) – Subsequent</w:t>
            </w:r>
          </w:p>
        </w:tc>
        <w:tc>
          <w:tcPr>
            <w:tcW w:w="1709" w:type="dxa"/>
            <w:vAlign w:val="center"/>
          </w:tcPr>
          <w:p w14:paraId="36835CE5" w14:textId="46A09965" w:rsidR="002239FD"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5,016</w:t>
            </w:r>
          </w:p>
        </w:tc>
        <w:tc>
          <w:tcPr>
            <w:tcW w:w="1577" w:type="dxa"/>
            <w:vAlign w:val="center"/>
          </w:tcPr>
          <w:p w14:paraId="688F89D7" w14:textId="18155939" w:rsidR="002239FD" w:rsidRPr="000442BC" w:rsidRDefault="00467B47"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1,443</w:t>
            </w:r>
          </w:p>
        </w:tc>
        <w:tc>
          <w:tcPr>
            <w:tcW w:w="1842" w:type="dxa"/>
            <w:vAlign w:val="center"/>
          </w:tcPr>
          <w:p w14:paraId="65A7F656" w14:textId="2D8B0BD2" w:rsidR="002239FD" w:rsidRPr="000442BC" w:rsidRDefault="002239FD"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6,459</w:t>
            </w:r>
          </w:p>
        </w:tc>
      </w:tr>
      <w:tr w:rsidR="00E76695" w:rsidRPr="006B09AF" w14:paraId="5A4C4AC9" w14:textId="77777777" w:rsidTr="00ED320F">
        <w:trPr>
          <w:trHeight w:val="473"/>
          <w:tblHeader/>
        </w:trPr>
        <w:tc>
          <w:tcPr>
            <w:tcW w:w="4207" w:type="dxa"/>
            <w:vAlign w:val="center"/>
            <w:hideMark/>
          </w:tcPr>
          <w:p w14:paraId="7B2AA237" w14:textId="1F59366B"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Variation Type 1 </w:t>
            </w:r>
          </w:p>
        </w:tc>
        <w:tc>
          <w:tcPr>
            <w:tcW w:w="1709" w:type="dxa"/>
            <w:vAlign w:val="center"/>
            <w:hideMark/>
          </w:tcPr>
          <w:p w14:paraId="2D9E0A53" w14:textId="4A51558C" w:rsidR="00E76695" w:rsidRPr="000442BC" w:rsidRDefault="00B77B8C"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523</w:t>
            </w:r>
          </w:p>
        </w:tc>
        <w:tc>
          <w:tcPr>
            <w:tcW w:w="1577" w:type="dxa"/>
            <w:vAlign w:val="center"/>
            <w:hideMark/>
          </w:tcPr>
          <w:p w14:paraId="22FECCD3" w14:textId="2D4BC90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145</w:t>
            </w:r>
          </w:p>
        </w:tc>
        <w:tc>
          <w:tcPr>
            <w:tcW w:w="1842" w:type="dxa"/>
            <w:vAlign w:val="center"/>
            <w:hideMark/>
          </w:tcPr>
          <w:p w14:paraId="240476BF" w14:textId="7DEF1534"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668</w:t>
            </w:r>
          </w:p>
        </w:tc>
      </w:tr>
      <w:tr w:rsidR="00E76695" w:rsidRPr="006B09AF" w14:paraId="3DD41345" w14:textId="77777777" w:rsidTr="00ED320F">
        <w:trPr>
          <w:trHeight w:val="709"/>
          <w:tblHeader/>
        </w:trPr>
        <w:tc>
          <w:tcPr>
            <w:tcW w:w="4207" w:type="dxa"/>
            <w:vAlign w:val="center"/>
            <w:hideMark/>
          </w:tcPr>
          <w:p w14:paraId="4CC83190" w14:textId="5F042F7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Variation </w:t>
            </w:r>
            <w:r w:rsidR="00A21DA8" w:rsidRPr="000442BC">
              <w:rPr>
                <w:rFonts w:eastAsia="Times New Roman" w:cs="Segoe UI"/>
                <w:color w:val="000000"/>
                <w:sz w:val="20"/>
                <w:lang w:eastAsia="en-AU"/>
              </w:rPr>
              <w:t xml:space="preserve">Type </w:t>
            </w:r>
            <w:r w:rsidR="00500273" w:rsidRPr="000442BC">
              <w:rPr>
                <w:rFonts w:eastAsia="Times New Roman" w:cs="Segoe UI"/>
                <w:color w:val="000000"/>
                <w:sz w:val="20"/>
                <w:lang w:eastAsia="en-AU"/>
              </w:rPr>
              <w:t>2</w:t>
            </w:r>
            <w:r w:rsidR="00A21DA8" w:rsidRPr="000442BC">
              <w:rPr>
                <w:rFonts w:eastAsia="Times New Roman" w:cs="Segoe UI"/>
                <w:color w:val="000000"/>
                <w:sz w:val="20"/>
                <w:lang w:eastAsia="en-AU"/>
              </w:rPr>
              <w:t xml:space="preserve"> </w:t>
            </w:r>
          </w:p>
        </w:tc>
        <w:tc>
          <w:tcPr>
            <w:tcW w:w="1709" w:type="dxa"/>
            <w:vAlign w:val="center"/>
            <w:hideMark/>
          </w:tcPr>
          <w:p w14:paraId="37223E13" w14:textId="1737B830"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1,401</w:t>
            </w:r>
          </w:p>
        </w:tc>
        <w:tc>
          <w:tcPr>
            <w:tcW w:w="1577" w:type="dxa"/>
            <w:vAlign w:val="center"/>
            <w:hideMark/>
          </w:tcPr>
          <w:p w14:paraId="37B433CC" w14:textId="1F1D38A8"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w:t>
            </w:r>
            <w:r w:rsidR="008D09E9">
              <w:rPr>
                <w:rFonts w:eastAsia="Times New Roman" w:cs="Segoe UI"/>
                <w:color w:val="000000"/>
                <w:sz w:val="20"/>
                <w:lang w:eastAsia="en-AU"/>
              </w:rPr>
              <w:t>388</w:t>
            </w:r>
          </w:p>
        </w:tc>
        <w:tc>
          <w:tcPr>
            <w:tcW w:w="1842" w:type="dxa"/>
            <w:vAlign w:val="center"/>
            <w:hideMark/>
          </w:tcPr>
          <w:p w14:paraId="1733EB3C" w14:textId="6439ED8C"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1,789</w:t>
            </w:r>
            <w:r w:rsidRPr="000442BC">
              <w:rPr>
                <w:rFonts w:eastAsia="Times New Roman" w:cs="Segoe UI"/>
                <w:color w:val="000000"/>
                <w:sz w:val="20"/>
                <w:lang w:eastAsia="en-AU"/>
              </w:rPr>
              <w:t xml:space="preserve"> </w:t>
            </w:r>
          </w:p>
        </w:tc>
      </w:tr>
      <w:tr w:rsidR="00E76695" w:rsidRPr="006B09AF" w14:paraId="7A606521" w14:textId="77777777" w:rsidTr="00ED320F">
        <w:trPr>
          <w:trHeight w:val="709"/>
          <w:tblHeader/>
        </w:trPr>
        <w:tc>
          <w:tcPr>
            <w:tcW w:w="4207" w:type="dxa"/>
            <w:vAlign w:val="center"/>
            <w:hideMark/>
          </w:tcPr>
          <w:p w14:paraId="2E938D76" w14:textId="6CAE9F75"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Permit Variation </w:t>
            </w:r>
            <w:r w:rsidR="00A21DA8" w:rsidRPr="000442BC">
              <w:rPr>
                <w:rFonts w:eastAsia="Times New Roman" w:cs="Segoe UI"/>
                <w:color w:val="000000"/>
                <w:sz w:val="20"/>
                <w:lang w:eastAsia="en-AU"/>
              </w:rPr>
              <w:t xml:space="preserve">Type </w:t>
            </w:r>
            <w:r w:rsidR="00500273" w:rsidRPr="000442BC">
              <w:rPr>
                <w:rFonts w:eastAsia="Times New Roman" w:cs="Segoe UI"/>
                <w:color w:val="000000"/>
                <w:sz w:val="20"/>
                <w:lang w:eastAsia="en-AU"/>
              </w:rPr>
              <w:t>3</w:t>
            </w:r>
          </w:p>
        </w:tc>
        <w:tc>
          <w:tcPr>
            <w:tcW w:w="1709" w:type="dxa"/>
            <w:vAlign w:val="center"/>
            <w:hideMark/>
          </w:tcPr>
          <w:p w14:paraId="6DA6C513" w14:textId="446EFCEC"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4,317</w:t>
            </w:r>
            <w:r w:rsidR="00C45B90"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577" w:type="dxa"/>
            <w:vAlign w:val="center"/>
            <w:hideMark/>
          </w:tcPr>
          <w:p w14:paraId="31E3689B" w14:textId="54FA9950"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1,228</w:t>
            </w:r>
            <w:r w:rsidR="00C45B90" w:rsidRPr="000442BC">
              <w:rPr>
                <w:rFonts w:eastAsia="Times New Roman" w:cs="Segoe UI"/>
                <w:color w:val="000000"/>
                <w:sz w:val="20"/>
                <w:lang w:eastAsia="en-AU"/>
              </w:rPr>
              <w:t xml:space="preserve"> </w:t>
            </w:r>
          </w:p>
        </w:tc>
        <w:tc>
          <w:tcPr>
            <w:tcW w:w="1842" w:type="dxa"/>
            <w:vAlign w:val="center"/>
            <w:hideMark/>
          </w:tcPr>
          <w:p w14:paraId="7C30E223" w14:textId="062EC8E7" w:rsidR="00E76695" w:rsidRPr="000442BC" w:rsidRDefault="00E76695" w:rsidP="0081138D">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8D09E9">
              <w:rPr>
                <w:rFonts w:eastAsia="Times New Roman" w:cs="Segoe UI"/>
                <w:color w:val="000000"/>
                <w:sz w:val="20"/>
                <w:lang w:eastAsia="en-AU"/>
              </w:rPr>
              <w:t>5,545</w:t>
            </w:r>
            <w:r w:rsidR="00C45B90"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r>
    </w:tbl>
    <w:p w14:paraId="0393C590" w14:textId="0C735B87" w:rsidR="00ED320F" w:rsidRPr="006B09AF" w:rsidRDefault="00ED320F" w:rsidP="00ED320F">
      <w:pPr>
        <w:pStyle w:val="Tabletitle"/>
      </w:pPr>
      <w:r w:rsidRPr="000442BC">
        <w:rPr>
          <w:lang w:eastAsia="en-AU"/>
        </w:rPr>
        <w:t xml:space="preserve">Table 2: </w:t>
      </w:r>
      <w:r w:rsidRPr="00EA3354">
        <w:rPr>
          <w:lang w:eastAsia="en-AU"/>
        </w:rPr>
        <w:t xml:space="preserve">Unit Cost for </w:t>
      </w:r>
      <w:r w:rsidR="0091611E">
        <w:rPr>
          <w:lang w:eastAsia="en-AU"/>
        </w:rPr>
        <w:t>2026</w:t>
      </w:r>
      <w:r w:rsidR="000C0B13" w:rsidRPr="000C0B13">
        <w:rPr>
          <w:lang w:eastAsia="en-AU"/>
        </w:rPr>
        <w:t>–</w:t>
      </w:r>
      <w:r w:rsidR="0091611E">
        <w:rPr>
          <w:lang w:eastAsia="en-AU"/>
        </w:rPr>
        <w:t>27</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423"/>
        <w:gridCol w:w="1653"/>
        <w:gridCol w:w="1749"/>
      </w:tblGrid>
      <w:tr w:rsidR="00E37DF6" w:rsidRPr="006B09AF" w14:paraId="07DC771F" w14:textId="77777777" w:rsidTr="00BB5FAB">
        <w:trPr>
          <w:trHeight w:val="603"/>
          <w:tblHeader/>
        </w:trPr>
        <w:tc>
          <w:tcPr>
            <w:tcW w:w="4531" w:type="dxa"/>
            <w:tcBorders>
              <w:top w:val="single" w:sz="4" w:space="0" w:color="auto"/>
            </w:tcBorders>
            <w:shd w:val="clear" w:color="auto" w:fill="CFDCE7"/>
            <w:noWrap/>
            <w:vAlign w:val="center"/>
            <w:hideMark/>
          </w:tcPr>
          <w:p w14:paraId="72DF4964" w14:textId="11B30FDD" w:rsidR="00E37DF6" w:rsidRPr="000442BC" w:rsidRDefault="00E37DF6" w:rsidP="00DE3799">
            <w:pPr>
              <w:spacing w:before="0" w:after="0" w:line="240" w:lineRule="auto"/>
              <w:rPr>
                <w:rFonts w:eastAsia="Times New Roman" w:cs="Segoe UI"/>
                <w:b/>
                <w:bCs/>
                <w:sz w:val="20"/>
                <w:lang w:eastAsia="en-AU"/>
              </w:rPr>
            </w:pPr>
            <w:bookmarkStart w:id="20" w:name="_Hlk202185769"/>
            <w:r w:rsidRPr="000442BC">
              <w:rPr>
                <w:rFonts w:eastAsia="Times New Roman" w:cs="Segoe UI"/>
                <w:b/>
                <w:bCs/>
                <w:sz w:val="20"/>
                <w:lang w:eastAsia="en-AU"/>
              </w:rPr>
              <w:t xml:space="preserve">Output </w:t>
            </w:r>
            <w:r w:rsidR="00644943" w:rsidRPr="000442BC">
              <w:rPr>
                <w:rFonts w:eastAsia="Times New Roman" w:cs="Segoe UI"/>
                <w:b/>
                <w:bCs/>
                <w:sz w:val="20"/>
                <w:lang w:eastAsia="en-AU"/>
              </w:rPr>
              <w:t>2 - Inspections</w:t>
            </w:r>
          </w:p>
        </w:tc>
        <w:tc>
          <w:tcPr>
            <w:tcW w:w="1423" w:type="dxa"/>
            <w:tcBorders>
              <w:top w:val="single" w:sz="4" w:space="0" w:color="auto"/>
            </w:tcBorders>
            <w:shd w:val="clear" w:color="auto" w:fill="CFDCE7"/>
            <w:vAlign w:val="center"/>
            <w:hideMark/>
          </w:tcPr>
          <w:p w14:paraId="7B0F796F" w14:textId="7207B8FF" w:rsidR="00E37DF6" w:rsidRPr="000442BC" w:rsidRDefault="00E37DF6" w:rsidP="00DE3799">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xml:space="preserve">Direct costs </w:t>
            </w:r>
          </w:p>
        </w:tc>
        <w:tc>
          <w:tcPr>
            <w:tcW w:w="1653" w:type="dxa"/>
            <w:tcBorders>
              <w:top w:val="single" w:sz="4" w:space="0" w:color="auto"/>
            </w:tcBorders>
            <w:shd w:val="clear" w:color="auto" w:fill="CFDCE7"/>
            <w:vAlign w:val="center"/>
            <w:hideMark/>
          </w:tcPr>
          <w:p w14:paraId="1BB29E1F" w14:textId="2D50F79D" w:rsidR="00E37DF6" w:rsidRPr="000442BC" w:rsidRDefault="00E37DF6"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Indirect costs </w:t>
            </w:r>
          </w:p>
        </w:tc>
        <w:tc>
          <w:tcPr>
            <w:tcW w:w="1749" w:type="dxa"/>
            <w:tcBorders>
              <w:top w:val="single" w:sz="4" w:space="0" w:color="auto"/>
            </w:tcBorders>
            <w:shd w:val="clear" w:color="auto" w:fill="CFDCE7"/>
            <w:vAlign w:val="center"/>
            <w:hideMark/>
          </w:tcPr>
          <w:p w14:paraId="2E68DC69" w14:textId="53A9D27D" w:rsidR="00E37DF6" w:rsidRPr="000442BC" w:rsidRDefault="00644943" w:rsidP="00BB5FAB">
            <w:pPr>
              <w:spacing w:before="0" w:after="0" w:line="240" w:lineRule="auto"/>
              <w:rPr>
                <w:rFonts w:eastAsia="Times New Roman" w:cs="Segoe UI"/>
                <w:b/>
                <w:bCs/>
                <w:sz w:val="20"/>
                <w:lang w:eastAsia="en-AU"/>
              </w:rPr>
            </w:pPr>
            <w:r w:rsidRPr="000442BC">
              <w:rPr>
                <w:rFonts w:eastAsia="Times New Roman" w:cs="Segoe UI"/>
                <w:b/>
                <w:bCs/>
                <w:sz w:val="20"/>
                <w:lang w:eastAsia="en-AU"/>
              </w:rPr>
              <w:t>Unit</w:t>
            </w:r>
            <w:r w:rsidR="00E37DF6" w:rsidRPr="000442BC">
              <w:rPr>
                <w:rFonts w:eastAsia="Times New Roman" w:cs="Segoe UI"/>
                <w:b/>
                <w:bCs/>
                <w:sz w:val="20"/>
                <w:lang w:eastAsia="en-AU"/>
              </w:rPr>
              <w:t xml:space="preserve"> costs </w:t>
            </w:r>
          </w:p>
        </w:tc>
      </w:tr>
      <w:tr w:rsidR="00E37DF6" w:rsidRPr="006B09AF" w14:paraId="6142A93A" w14:textId="77777777" w:rsidTr="00BB5FAB">
        <w:trPr>
          <w:trHeight w:val="557"/>
          <w:tblHeader/>
        </w:trPr>
        <w:tc>
          <w:tcPr>
            <w:tcW w:w="4531" w:type="dxa"/>
            <w:vAlign w:val="center"/>
            <w:hideMark/>
          </w:tcPr>
          <w:p w14:paraId="5783381F" w14:textId="7A1CF252"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Application Based Inspection</w:t>
            </w:r>
            <w:r w:rsidR="00644943" w:rsidRPr="000442BC">
              <w:rPr>
                <w:rFonts w:eastAsia="Times New Roman" w:cs="Segoe UI"/>
                <w:color w:val="000000"/>
                <w:sz w:val="20"/>
                <w:lang w:eastAsia="en-AU"/>
              </w:rPr>
              <w:t xml:space="preserve"> (Inspection fee)</w:t>
            </w:r>
          </w:p>
        </w:tc>
        <w:tc>
          <w:tcPr>
            <w:tcW w:w="1423" w:type="dxa"/>
            <w:vAlign w:val="center"/>
            <w:hideMark/>
          </w:tcPr>
          <w:p w14:paraId="600CD4ED" w14:textId="2F35489A" w:rsidR="00E37DF6" w:rsidRPr="000442BC" w:rsidRDefault="00B77B8C"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7,929</w:t>
            </w:r>
            <w:r w:rsidR="00E37DF6" w:rsidRPr="000442BC">
              <w:rPr>
                <w:rFonts w:eastAsia="Times New Roman" w:cs="Segoe UI"/>
                <w:color w:val="000000"/>
                <w:sz w:val="20"/>
                <w:lang w:eastAsia="en-AU"/>
              </w:rPr>
              <w:t xml:space="preserve"> </w:t>
            </w:r>
          </w:p>
        </w:tc>
        <w:tc>
          <w:tcPr>
            <w:tcW w:w="1653" w:type="dxa"/>
            <w:vAlign w:val="center"/>
            <w:hideMark/>
          </w:tcPr>
          <w:p w14:paraId="675175DE" w14:textId="697807CE"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1,937</w:t>
            </w:r>
          </w:p>
        </w:tc>
        <w:tc>
          <w:tcPr>
            <w:tcW w:w="1749" w:type="dxa"/>
            <w:vAlign w:val="center"/>
            <w:hideMark/>
          </w:tcPr>
          <w:p w14:paraId="3B23A376" w14:textId="1ECF1DDB"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9,866</w:t>
            </w:r>
            <w:r w:rsidR="00CF1797"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r>
      <w:tr w:rsidR="00E37DF6" w:rsidRPr="006B09AF" w14:paraId="571FF3A4" w14:textId="77777777" w:rsidTr="00BB5FAB">
        <w:trPr>
          <w:trHeight w:val="551"/>
          <w:tblHeader/>
        </w:trPr>
        <w:tc>
          <w:tcPr>
            <w:tcW w:w="4531" w:type="dxa"/>
            <w:vAlign w:val="center"/>
            <w:hideMark/>
          </w:tcPr>
          <w:p w14:paraId="5562FB39" w14:textId="01B72A05"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Routine/Ongoing Inspection</w:t>
            </w:r>
            <w:r w:rsidR="00644943" w:rsidRPr="000442BC">
              <w:rPr>
                <w:rFonts w:eastAsia="Times New Roman" w:cs="Segoe UI"/>
                <w:color w:val="000000"/>
                <w:sz w:val="20"/>
                <w:lang w:eastAsia="en-AU"/>
              </w:rPr>
              <w:t xml:space="preserve"> (Inspection type 1)</w:t>
            </w:r>
          </w:p>
        </w:tc>
        <w:tc>
          <w:tcPr>
            <w:tcW w:w="1423" w:type="dxa"/>
            <w:vAlign w:val="center"/>
            <w:hideMark/>
          </w:tcPr>
          <w:p w14:paraId="514C9BCA" w14:textId="52B01E76"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w:t>
            </w:r>
            <w:r w:rsidR="00694E52" w:rsidRPr="000442BC">
              <w:rPr>
                <w:rFonts w:eastAsia="Times New Roman" w:cs="Segoe UI"/>
                <w:color w:val="000000"/>
                <w:sz w:val="20"/>
                <w:lang w:eastAsia="en-AU"/>
              </w:rPr>
              <w:t xml:space="preserve"> </w:t>
            </w:r>
            <w:r w:rsidR="006719D5">
              <w:rPr>
                <w:rFonts w:eastAsia="Times New Roman" w:cs="Segoe UI"/>
                <w:color w:val="000000"/>
                <w:sz w:val="20"/>
                <w:lang w:eastAsia="en-AU"/>
              </w:rPr>
              <w:t>10,718</w:t>
            </w:r>
            <w:r w:rsidRPr="000442BC">
              <w:rPr>
                <w:rFonts w:eastAsia="Times New Roman" w:cs="Segoe UI"/>
                <w:color w:val="000000"/>
                <w:sz w:val="20"/>
                <w:lang w:eastAsia="en-AU"/>
              </w:rPr>
              <w:t xml:space="preserve"> </w:t>
            </w:r>
          </w:p>
        </w:tc>
        <w:tc>
          <w:tcPr>
            <w:tcW w:w="1653" w:type="dxa"/>
            <w:vAlign w:val="center"/>
            <w:hideMark/>
          </w:tcPr>
          <w:p w14:paraId="0301654F" w14:textId="2C298E4F"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2,640</w:t>
            </w:r>
            <w:r w:rsidR="00CF1797" w:rsidRPr="000442BC">
              <w:rPr>
                <w:rFonts w:eastAsia="Times New Roman" w:cs="Segoe UI"/>
                <w:color w:val="000000"/>
                <w:sz w:val="20"/>
                <w:lang w:eastAsia="en-AU"/>
              </w:rPr>
              <w:t xml:space="preserve"> </w:t>
            </w:r>
          </w:p>
        </w:tc>
        <w:tc>
          <w:tcPr>
            <w:tcW w:w="1749" w:type="dxa"/>
            <w:vAlign w:val="center"/>
            <w:hideMark/>
          </w:tcPr>
          <w:p w14:paraId="679841C4" w14:textId="668DF1E2"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13,358</w:t>
            </w:r>
            <w:r w:rsidRPr="000442BC">
              <w:rPr>
                <w:rFonts w:eastAsia="Times New Roman" w:cs="Segoe UI"/>
                <w:color w:val="000000"/>
                <w:sz w:val="20"/>
                <w:lang w:eastAsia="en-AU"/>
              </w:rPr>
              <w:t xml:space="preserve"> </w:t>
            </w:r>
          </w:p>
        </w:tc>
      </w:tr>
      <w:tr w:rsidR="00E37DF6" w:rsidRPr="006B09AF" w14:paraId="44711D68" w14:textId="77777777" w:rsidTr="00BB5FAB">
        <w:trPr>
          <w:trHeight w:val="545"/>
          <w:tblHeader/>
        </w:trPr>
        <w:tc>
          <w:tcPr>
            <w:tcW w:w="4531" w:type="dxa"/>
            <w:vAlign w:val="center"/>
            <w:hideMark/>
          </w:tcPr>
          <w:p w14:paraId="7FD2B995" w14:textId="5BF7387C" w:rsidR="00E37DF6" w:rsidRPr="000442BC" w:rsidRDefault="00673269" w:rsidP="0041147A">
            <w:pPr>
              <w:spacing w:before="0" w:after="120" w:line="240" w:lineRule="auto"/>
              <w:rPr>
                <w:rFonts w:eastAsia="Times New Roman" w:cs="Segoe UI"/>
                <w:color w:val="000000"/>
                <w:sz w:val="20"/>
                <w:lang w:eastAsia="en-AU"/>
              </w:rPr>
            </w:pPr>
            <w:r>
              <w:rPr>
                <w:rFonts w:eastAsia="Times New Roman" w:cs="Segoe UI"/>
                <w:color w:val="000000"/>
                <w:sz w:val="20"/>
                <w:lang w:eastAsia="en-AU"/>
              </w:rPr>
              <w:t xml:space="preserve">Verification </w:t>
            </w:r>
            <w:r w:rsidR="00E37DF6" w:rsidRPr="000442BC">
              <w:rPr>
                <w:rFonts w:eastAsia="Times New Roman" w:cs="Segoe UI"/>
                <w:color w:val="000000"/>
                <w:sz w:val="20"/>
                <w:lang w:eastAsia="en-AU"/>
              </w:rPr>
              <w:t xml:space="preserve">Inspection </w:t>
            </w:r>
            <w:r w:rsidR="00644943" w:rsidRPr="000442BC">
              <w:rPr>
                <w:rFonts w:eastAsia="Times New Roman" w:cs="Segoe UI"/>
                <w:color w:val="000000"/>
                <w:sz w:val="20"/>
                <w:lang w:eastAsia="en-AU"/>
              </w:rPr>
              <w:t>(Inspection type 2)</w:t>
            </w:r>
          </w:p>
        </w:tc>
        <w:tc>
          <w:tcPr>
            <w:tcW w:w="1423" w:type="dxa"/>
            <w:vAlign w:val="center"/>
            <w:hideMark/>
          </w:tcPr>
          <w:p w14:paraId="5226959E" w14:textId="2639B37D"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4,094</w:t>
            </w:r>
            <w:r w:rsidR="00013161" w:rsidRPr="000442BC">
              <w:rPr>
                <w:rFonts w:eastAsia="Times New Roman" w:cs="Segoe UI"/>
                <w:color w:val="000000"/>
                <w:sz w:val="20"/>
                <w:lang w:eastAsia="en-AU"/>
              </w:rPr>
              <w:t xml:space="preserve"> </w:t>
            </w:r>
            <w:r w:rsidRPr="000442BC">
              <w:rPr>
                <w:rFonts w:eastAsia="Times New Roman" w:cs="Segoe UI"/>
                <w:color w:val="000000"/>
                <w:sz w:val="20"/>
                <w:lang w:eastAsia="en-AU"/>
              </w:rPr>
              <w:t xml:space="preserve"> </w:t>
            </w:r>
          </w:p>
        </w:tc>
        <w:tc>
          <w:tcPr>
            <w:tcW w:w="1653" w:type="dxa"/>
            <w:vAlign w:val="center"/>
            <w:hideMark/>
          </w:tcPr>
          <w:p w14:paraId="2D46BE6B" w14:textId="799A6761"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994</w:t>
            </w:r>
            <w:r w:rsidR="006719D5" w:rsidRPr="000442BC">
              <w:rPr>
                <w:rFonts w:eastAsia="Times New Roman" w:cs="Segoe UI"/>
                <w:color w:val="000000"/>
                <w:sz w:val="20"/>
                <w:lang w:eastAsia="en-AU"/>
              </w:rPr>
              <w:t xml:space="preserve"> </w:t>
            </w:r>
          </w:p>
        </w:tc>
        <w:tc>
          <w:tcPr>
            <w:tcW w:w="1749" w:type="dxa"/>
            <w:vAlign w:val="center"/>
            <w:hideMark/>
          </w:tcPr>
          <w:p w14:paraId="0E03D78E" w14:textId="5C1C2066" w:rsidR="00E37DF6" w:rsidRPr="000442BC" w:rsidRDefault="00B77B8C"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 xml:space="preserve"> 5,088</w:t>
            </w:r>
            <w:r w:rsidR="00E37DF6" w:rsidRPr="000442BC">
              <w:rPr>
                <w:rFonts w:eastAsia="Times New Roman" w:cs="Segoe UI"/>
                <w:color w:val="000000"/>
                <w:sz w:val="20"/>
                <w:lang w:eastAsia="en-AU"/>
              </w:rPr>
              <w:t xml:space="preserve"> </w:t>
            </w:r>
          </w:p>
        </w:tc>
      </w:tr>
      <w:tr w:rsidR="00E37DF6" w:rsidRPr="006B09AF" w14:paraId="31061F2F" w14:textId="77777777" w:rsidTr="00BB5FAB">
        <w:trPr>
          <w:trHeight w:val="525"/>
          <w:tblHeader/>
        </w:trPr>
        <w:tc>
          <w:tcPr>
            <w:tcW w:w="9356" w:type="dxa"/>
            <w:gridSpan w:val="4"/>
            <w:vAlign w:val="center"/>
            <w:hideMark/>
          </w:tcPr>
          <w:p w14:paraId="110CBEF3" w14:textId="77777777" w:rsidR="00E37DF6" w:rsidRPr="000442BC" w:rsidRDefault="00E37DF6" w:rsidP="00DE3799">
            <w:pPr>
              <w:spacing w:before="0" w:after="0" w:line="240" w:lineRule="auto"/>
              <w:rPr>
                <w:rFonts w:eastAsia="Times New Roman" w:cs="Segoe UI"/>
                <w:b/>
                <w:bCs/>
                <w:color w:val="000000"/>
                <w:sz w:val="20"/>
                <w:lang w:eastAsia="en-AU"/>
              </w:rPr>
            </w:pPr>
            <w:r w:rsidRPr="000442BC">
              <w:rPr>
                <w:rFonts w:eastAsia="Times New Roman" w:cs="Segoe UI"/>
                <w:b/>
                <w:bCs/>
                <w:color w:val="000000"/>
                <w:sz w:val="20"/>
                <w:lang w:eastAsia="en-AU"/>
              </w:rPr>
              <w:t>Output 3 – Annual licence charge</w:t>
            </w:r>
          </w:p>
        </w:tc>
      </w:tr>
      <w:tr w:rsidR="00E37DF6" w:rsidRPr="006B09AF" w14:paraId="501CD963" w14:textId="77777777" w:rsidTr="00BB5FAB">
        <w:trPr>
          <w:trHeight w:val="525"/>
          <w:tblHeader/>
        </w:trPr>
        <w:tc>
          <w:tcPr>
            <w:tcW w:w="4531" w:type="dxa"/>
            <w:vAlign w:val="center"/>
          </w:tcPr>
          <w:p w14:paraId="52E71CAC" w14:textId="77777777"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Annual licence charge</w:t>
            </w:r>
          </w:p>
        </w:tc>
        <w:tc>
          <w:tcPr>
            <w:tcW w:w="1423" w:type="dxa"/>
            <w:vAlign w:val="center"/>
          </w:tcPr>
          <w:p w14:paraId="0743E115" w14:textId="1A225A98" w:rsidR="00E37DF6" w:rsidRPr="000442BC" w:rsidRDefault="00B77B8C"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24,423</w:t>
            </w:r>
            <w:r w:rsidR="00E37DF6" w:rsidRPr="000442BC">
              <w:rPr>
                <w:rFonts w:eastAsia="Times New Roman" w:cs="Segoe UI"/>
                <w:color w:val="000000"/>
                <w:sz w:val="20"/>
                <w:lang w:eastAsia="en-AU"/>
              </w:rPr>
              <w:t xml:space="preserve"> </w:t>
            </w:r>
          </w:p>
        </w:tc>
        <w:tc>
          <w:tcPr>
            <w:tcW w:w="1653" w:type="dxa"/>
            <w:vAlign w:val="center"/>
          </w:tcPr>
          <w:p w14:paraId="521E9A00" w14:textId="4590F7CE" w:rsidR="00E37DF6" w:rsidRPr="000442BC" w:rsidRDefault="00E37DF6"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4,765</w:t>
            </w:r>
          </w:p>
        </w:tc>
        <w:tc>
          <w:tcPr>
            <w:tcW w:w="1749" w:type="dxa"/>
            <w:vAlign w:val="center"/>
          </w:tcPr>
          <w:p w14:paraId="7B06D4C1" w14:textId="6748D137" w:rsidR="00E37DF6" w:rsidRPr="000442BC" w:rsidRDefault="00B77B8C" w:rsidP="00DE3799">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w:t>
            </w:r>
            <w:r w:rsidR="006719D5">
              <w:rPr>
                <w:rFonts w:eastAsia="Times New Roman" w:cs="Segoe UI"/>
                <w:color w:val="000000"/>
                <w:sz w:val="20"/>
                <w:lang w:eastAsia="en-AU"/>
              </w:rPr>
              <w:t>29,188</w:t>
            </w:r>
            <w:r w:rsidR="003330EC" w:rsidRPr="000442BC">
              <w:rPr>
                <w:rFonts w:eastAsia="Times New Roman" w:cs="Segoe UI"/>
                <w:color w:val="000000"/>
                <w:sz w:val="20"/>
                <w:lang w:eastAsia="en-AU"/>
              </w:rPr>
              <w:t xml:space="preserve"> </w:t>
            </w:r>
            <w:r w:rsidR="00E37DF6" w:rsidRPr="000442BC">
              <w:rPr>
                <w:rFonts w:eastAsia="Times New Roman" w:cs="Segoe UI"/>
                <w:color w:val="000000"/>
                <w:sz w:val="20"/>
                <w:lang w:eastAsia="en-AU"/>
              </w:rPr>
              <w:t xml:space="preserve"> </w:t>
            </w:r>
          </w:p>
        </w:tc>
      </w:tr>
      <w:bookmarkEnd w:id="20"/>
    </w:tbl>
    <w:p w14:paraId="1F03B700" w14:textId="77777777" w:rsidR="00DE3D7D" w:rsidRDefault="00DE3D7D" w:rsidP="005E1242">
      <w:pPr>
        <w:pStyle w:val="Heading4"/>
      </w:pPr>
    </w:p>
    <w:p w14:paraId="74D1F347" w14:textId="77777777" w:rsidR="00DE3D7D" w:rsidRDefault="00DE3D7D">
      <w:pPr>
        <w:spacing w:before="0" w:after="0" w:line="240" w:lineRule="auto"/>
        <w:rPr>
          <w:rFonts w:cs="Segoe UI"/>
          <w:b/>
          <w:bCs/>
          <w:iCs/>
          <w:color w:val="3A5772"/>
          <w:szCs w:val="22"/>
        </w:rPr>
      </w:pPr>
      <w:r>
        <w:br w:type="page"/>
      </w:r>
    </w:p>
    <w:p w14:paraId="21CC5D08" w14:textId="6C903F1C" w:rsidR="00E2164B" w:rsidRPr="0005492A" w:rsidRDefault="00E2164B" w:rsidP="005E1242">
      <w:pPr>
        <w:pStyle w:val="Heading4"/>
      </w:pPr>
      <w:bookmarkStart w:id="21" w:name="_Toc233895743"/>
      <w:r w:rsidRPr="0005492A">
        <w:lastRenderedPageBreak/>
        <w:t>Non</w:t>
      </w:r>
      <w:r w:rsidR="00E37DF6" w:rsidRPr="0005492A">
        <w:t xml:space="preserve"> cost recoverable activities</w:t>
      </w:r>
      <w:bookmarkEnd w:id="21"/>
    </w:p>
    <w:p w14:paraId="41F01D19" w14:textId="3C4B4335" w:rsidR="00E37DF6" w:rsidRDefault="00E37DF6" w:rsidP="00E37DF6">
      <w:r w:rsidRPr="0068225C">
        <w:rPr>
          <w:rStyle w:val="normaltextrun"/>
          <w:rFonts w:cs="Segoe UI"/>
        </w:rPr>
        <w:t xml:space="preserve">The non-recoverable activities are those activities that cannot be directly attributable to the regulation costs of </w:t>
      </w:r>
      <w:r w:rsidR="007A23AF">
        <w:rPr>
          <w:rStyle w:val="normaltextrun"/>
          <w:rFonts w:cs="Segoe UI"/>
        </w:rPr>
        <w:t>l</w:t>
      </w:r>
      <w:r w:rsidRPr="0068225C">
        <w:rPr>
          <w:rStyle w:val="normaltextrun"/>
          <w:rFonts w:cs="Segoe UI"/>
        </w:rPr>
        <w:t>icence holders</w:t>
      </w:r>
      <w:r>
        <w:rPr>
          <w:rStyle w:val="normaltextrun"/>
          <w:rFonts w:cs="Segoe UI"/>
        </w:rPr>
        <w:t xml:space="preserve">. </w:t>
      </w:r>
      <w:r>
        <w:rPr>
          <w:rFonts w:cs="Segoe UI"/>
        </w:rPr>
        <w:t>T</w:t>
      </w:r>
      <w:r w:rsidRPr="00623A2C">
        <w:rPr>
          <w:rFonts w:cs="Segoe UI"/>
        </w:rPr>
        <w:t xml:space="preserve">here are </w:t>
      </w:r>
      <w:r>
        <w:rPr>
          <w:rFonts w:cs="Segoe UI"/>
        </w:rPr>
        <w:t>several</w:t>
      </w:r>
      <w:r w:rsidRPr="00623A2C">
        <w:rPr>
          <w:rFonts w:cs="Segoe UI"/>
        </w:rPr>
        <w:t xml:space="preserve"> regulatory </w:t>
      </w:r>
      <w:r>
        <w:rPr>
          <w:rFonts w:cs="Segoe UI"/>
        </w:rPr>
        <w:t xml:space="preserve">administrative </w:t>
      </w:r>
      <w:r w:rsidRPr="00623A2C">
        <w:rPr>
          <w:rFonts w:cs="Segoe UI"/>
        </w:rPr>
        <w:t xml:space="preserve">activities that are not cost </w:t>
      </w:r>
      <w:r>
        <w:rPr>
          <w:rFonts w:cs="Segoe UI"/>
        </w:rPr>
        <w:t xml:space="preserve">recoverable within the context of the AGCF. These administrative items include Administrative </w:t>
      </w:r>
      <w:r w:rsidR="00085F3C">
        <w:rPr>
          <w:rFonts w:cs="Segoe UI"/>
        </w:rPr>
        <w:t xml:space="preserve">Review </w:t>
      </w:r>
      <w:r>
        <w:rPr>
          <w:rFonts w:cs="Segoe UI"/>
        </w:rPr>
        <w:t xml:space="preserve">Tribunal costs, providing advice to </w:t>
      </w:r>
      <w:r w:rsidR="007A23AF">
        <w:rPr>
          <w:rFonts w:cs="Segoe UI"/>
        </w:rPr>
        <w:t>g</w:t>
      </w:r>
      <w:r>
        <w:rPr>
          <w:rFonts w:cs="Segoe UI"/>
        </w:rPr>
        <w:t xml:space="preserve">overnment, </w:t>
      </w:r>
      <w:r w:rsidR="00D66B13">
        <w:rPr>
          <w:rFonts w:cs="Segoe UI"/>
        </w:rPr>
        <w:t xml:space="preserve">the Medicinal Cannabis </w:t>
      </w:r>
      <w:r w:rsidR="00944300">
        <w:rPr>
          <w:rFonts w:cs="Segoe UI"/>
        </w:rPr>
        <w:t>Expert Working Group</w:t>
      </w:r>
      <w:r>
        <w:rPr>
          <w:rFonts w:cs="Segoe UI"/>
        </w:rPr>
        <w:t>, moderate and major investigations, and prosecuting court action enforcements.</w:t>
      </w:r>
      <w:r>
        <w:t xml:space="preserve"> Non cost recoverable items are funded by the Australian Government. </w:t>
      </w:r>
    </w:p>
    <w:p w14:paraId="7D7410E2" w14:textId="275F0D5E" w:rsidR="00F97C2F" w:rsidRDefault="00F97C2F" w:rsidP="00CB72E0">
      <w:pPr>
        <w:pStyle w:val="Heading3"/>
      </w:pPr>
      <w:bookmarkStart w:id="22" w:name="_Toc233895744"/>
      <w:r w:rsidRPr="00A91EE5">
        <w:rPr>
          <w:rStyle w:val="Heading2Char"/>
        </w:rPr>
        <w:t>3.3 Design of regulatory charges</w:t>
      </w:r>
      <w:bookmarkEnd w:id="22"/>
    </w:p>
    <w:p w14:paraId="1C5E730C" w14:textId="3B6DEC13" w:rsidR="003C2C3D" w:rsidRDefault="003C2C3D" w:rsidP="00F97C2F">
      <w:r w:rsidRPr="003C2C3D">
        <w:t xml:space="preserve">Cost recovery for the regulation of the Scheme aligns with the </w:t>
      </w:r>
      <w:r w:rsidR="008023E5">
        <w:t>g</w:t>
      </w:r>
      <w:r w:rsidRPr="003C2C3D">
        <w:t xml:space="preserve">overnment’s overarching cost recovery policy which is, where appropriate, non-government recipients of specific government activities should be charged some or all of the costs of such activities. The cost recovery policy promotes consistent, transparent, and accountable charging for </w:t>
      </w:r>
      <w:r w:rsidR="008023E5">
        <w:t>g</w:t>
      </w:r>
      <w:r w:rsidRPr="003C2C3D">
        <w:t xml:space="preserve">overnment activities and supports the proper use of public resources. Fees and charges are imposed on applicants and licence holders who engage with the Scheme. </w:t>
      </w:r>
    </w:p>
    <w:p w14:paraId="0F1AE2A3" w14:textId="77777777" w:rsidR="00F97C2F" w:rsidRDefault="00F97C2F" w:rsidP="005E1242">
      <w:pPr>
        <w:pStyle w:val="Heading4"/>
      </w:pPr>
      <w:bookmarkStart w:id="23" w:name="_Toc233895745"/>
      <w:r>
        <w:t>Fees</w:t>
      </w:r>
      <w:bookmarkEnd w:id="23"/>
    </w:p>
    <w:p w14:paraId="15753CB7" w14:textId="030670EB" w:rsidR="00F97C2F" w:rsidRDefault="00F97C2F" w:rsidP="00F97C2F">
      <w:r>
        <w:t xml:space="preserve">The </w:t>
      </w:r>
      <w:r w:rsidR="008023E5">
        <w:t>d</w:t>
      </w:r>
      <w:r>
        <w:t>epartment uses fees to recover costs when services are provided directly to an individual applicant or licence holder. A fee is applicable where the activity is driven by an action of the applicant or licence holder.</w:t>
      </w:r>
    </w:p>
    <w:p w14:paraId="4DA7067B" w14:textId="6058639C" w:rsidR="00F97C2F" w:rsidRDefault="00F97C2F" w:rsidP="00F97C2F">
      <w:r>
        <w:t>All</w:t>
      </w:r>
      <w:r w:rsidR="00744CEA">
        <w:t xml:space="preserve"> licence and permit</w:t>
      </w:r>
      <w:r w:rsidR="00764FE0">
        <w:t xml:space="preserve"> </w:t>
      </w:r>
      <w:r>
        <w:t>applications</w:t>
      </w:r>
      <w:r w:rsidR="00744CEA">
        <w:t xml:space="preserve"> and variations</w:t>
      </w:r>
      <w:r>
        <w:t xml:space="preserve"> are subject to an application fee, to be paid by the applicant</w:t>
      </w:r>
      <w:r w:rsidR="00AF48F1">
        <w:t xml:space="preserve">. </w:t>
      </w:r>
      <w:r w:rsidR="00744CEA">
        <w:t>An Application Based Inspection is also subject to a fee as they are in direct response to a request from an individual or organisation.</w:t>
      </w:r>
      <w:r w:rsidR="00AF48F1">
        <w:t xml:space="preserve"> </w:t>
      </w:r>
    </w:p>
    <w:p w14:paraId="1BB079E6" w14:textId="4B2BB40C" w:rsidR="00F97C2F" w:rsidRDefault="00F97C2F" w:rsidP="005E1242">
      <w:pPr>
        <w:pStyle w:val="Heading4"/>
      </w:pPr>
      <w:bookmarkStart w:id="24" w:name="_Toc233895746"/>
      <w:r>
        <w:t>Charges (</w:t>
      </w:r>
      <w:r w:rsidR="00BD59AF">
        <w:t>l</w:t>
      </w:r>
      <w:r>
        <w:t>evies)</w:t>
      </w:r>
      <w:bookmarkEnd w:id="24"/>
    </w:p>
    <w:p w14:paraId="7E49BD71" w14:textId="7A110231" w:rsidR="00241146" w:rsidRPr="00297007" w:rsidRDefault="00241146" w:rsidP="00241146">
      <w:pPr>
        <w:rPr>
          <w:rFonts w:cs="Segoe UI"/>
        </w:rPr>
      </w:pPr>
      <w:r w:rsidRPr="00297007">
        <w:rPr>
          <w:rFonts w:cs="Segoe UI"/>
        </w:rPr>
        <w:t xml:space="preserve">There are </w:t>
      </w:r>
      <w:r w:rsidR="00B60205">
        <w:rPr>
          <w:rFonts w:cs="Segoe UI"/>
        </w:rPr>
        <w:t>2</w:t>
      </w:r>
      <w:r w:rsidR="00B60205" w:rsidRPr="00297007">
        <w:rPr>
          <w:rFonts w:cs="Segoe UI"/>
        </w:rPr>
        <w:t xml:space="preserve"> </w:t>
      </w:r>
      <w:r w:rsidRPr="00297007">
        <w:rPr>
          <w:rFonts w:cs="Segoe UI"/>
        </w:rPr>
        <w:t xml:space="preserve">types of </w:t>
      </w:r>
      <w:r>
        <w:rPr>
          <w:rFonts w:cs="Segoe UI"/>
        </w:rPr>
        <w:t>charges (levies)</w:t>
      </w:r>
      <w:r w:rsidRPr="00297007">
        <w:rPr>
          <w:rFonts w:cs="Segoe UI"/>
        </w:rPr>
        <w:t xml:space="preserve"> imposed on </w:t>
      </w:r>
      <w:r w:rsidR="008023E5">
        <w:rPr>
          <w:rFonts w:cs="Segoe UI"/>
        </w:rPr>
        <w:t>l</w:t>
      </w:r>
      <w:r w:rsidRPr="00297007">
        <w:rPr>
          <w:rFonts w:cs="Segoe UI"/>
        </w:rPr>
        <w:t xml:space="preserve">icence </w:t>
      </w:r>
      <w:r w:rsidR="008023E5">
        <w:rPr>
          <w:rFonts w:cs="Segoe UI"/>
        </w:rPr>
        <w:t>h</w:t>
      </w:r>
      <w:r w:rsidRPr="00297007">
        <w:rPr>
          <w:rFonts w:cs="Segoe UI"/>
        </w:rPr>
        <w:t>olders:</w:t>
      </w:r>
    </w:p>
    <w:p w14:paraId="6DF59F85" w14:textId="02232649" w:rsidR="00241146" w:rsidRPr="004F3890" w:rsidRDefault="00241146" w:rsidP="00CB72E0">
      <w:pPr>
        <w:pStyle w:val="ListBullet"/>
      </w:pPr>
      <w:r w:rsidRPr="004F3890">
        <w:t>Annual Charge</w:t>
      </w:r>
      <w:r w:rsidRPr="00133B38">
        <w:t xml:space="preserve"> - The annual charges (levies) are associated with costs that are not driven by the actions of individuals or entities, rather these pertain to the industry. As these outputs are delivered irrespective of the size, complexity or the regulatory maturity of the licence holder, the total annual costs of leviable outputs are shared between all licence holders</w:t>
      </w:r>
      <w:r w:rsidRPr="00067439">
        <w:t xml:space="preserve">. The proxy used to distribute the annual leviable costs will be the number of licence holder as </w:t>
      </w:r>
      <w:r w:rsidR="00944300" w:rsidRPr="00067439">
        <w:t>of</w:t>
      </w:r>
      <w:r w:rsidRPr="00067439">
        <w:t xml:space="preserve"> 31 March each year. </w:t>
      </w:r>
      <w:r w:rsidR="00AA5050" w:rsidRPr="004F3890">
        <w:t xml:space="preserve">On 31 March </w:t>
      </w:r>
      <w:r w:rsidR="0069301D" w:rsidRPr="00D4073E">
        <w:t>2026</w:t>
      </w:r>
      <w:r w:rsidR="00596282" w:rsidRPr="004F3890">
        <w:t>,</w:t>
      </w:r>
      <w:r w:rsidR="00850B51" w:rsidRPr="004F3890">
        <w:t xml:space="preserve"> there</w:t>
      </w:r>
      <w:r w:rsidRPr="004F3890">
        <w:t xml:space="preserve"> </w:t>
      </w:r>
      <w:r w:rsidR="00B77B8C" w:rsidRPr="004F3890">
        <w:t xml:space="preserve">were </w:t>
      </w:r>
      <w:r w:rsidR="00440861" w:rsidRPr="00D4073E">
        <w:t>73</w:t>
      </w:r>
      <w:r w:rsidR="00440861" w:rsidRPr="004F3890">
        <w:t xml:space="preserve"> </w:t>
      </w:r>
      <w:r w:rsidR="008D557F" w:rsidRPr="004F3890">
        <w:t>licence</w:t>
      </w:r>
      <w:r w:rsidRPr="004F3890">
        <w:t xml:space="preserve"> holders.</w:t>
      </w:r>
    </w:p>
    <w:p w14:paraId="571176B0" w14:textId="1A378017" w:rsidR="004427C0" w:rsidRDefault="004427C0" w:rsidP="00CB72E0">
      <w:pPr>
        <w:pStyle w:val="ListBullet"/>
      </w:pPr>
      <w:r w:rsidRPr="00133B38">
        <w:t xml:space="preserve">Monitoring and Inspection Charges - The costs of activities relating to the monitoring or response to potential or actual non-compliance of a licence holder are recovered using </w:t>
      </w:r>
      <w:r w:rsidR="00596282">
        <w:t>m</w:t>
      </w:r>
      <w:r w:rsidRPr="00133B38">
        <w:t xml:space="preserve">onitoring and </w:t>
      </w:r>
      <w:r w:rsidR="00596282">
        <w:t>i</w:t>
      </w:r>
      <w:r w:rsidRPr="00133B38">
        <w:t xml:space="preserve">nspection charges. There are several types of inspections that the </w:t>
      </w:r>
      <w:r w:rsidR="00D70D8F">
        <w:t>department</w:t>
      </w:r>
      <w:r w:rsidR="00D70D8F" w:rsidRPr="00133B38">
        <w:t xml:space="preserve"> </w:t>
      </w:r>
      <w:r w:rsidRPr="00133B38">
        <w:t>can conduct – each based on the costs of undertaking the inspection.</w:t>
      </w:r>
    </w:p>
    <w:p w14:paraId="72F0C399" w14:textId="3B94C4F7" w:rsidR="00F97C2F" w:rsidRDefault="00F97C2F" w:rsidP="006D3A89">
      <w:r>
        <w:t xml:space="preserve">To provide reduced regulatory costs, non-commercial </w:t>
      </w:r>
      <w:r w:rsidR="0097122D">
        <w:t xml:space="preserve">medicinal </w:t>
      </w:r>
      <w:r>
        <w:t xml:space="preserve">cannabis licence holders are only required to pay </w:t>
      </w:r>
      <w:r w:rsidR="00241146">
        <w:t>the annual licence</w:t>
      </w:r>
      <w:r>
        <w:t xml:space="preserve"> charge once during the period of the licence, compared with the requirement for commercial licence holders to pay these charges annually</w:t>
      </w:r>
      <w:r w:rsidR="000C5A04">
        <w:t xml:space="preserve"> </w:t>
      </w:r>
      <w:r w:rsidR="00EE46F9">
        <w:t>(</w:t>
      </w:r>
      <w:r w:rsidR="000C5A04">
        <w:t xml:space="preserve">commercial licences </w:t>
      </w:r>
      <w:r w:rsidR="00EE46F9">
        <w:t>being</w:t>
      </w:r>
      <w:r w:rsidR="000C5A04">
        <w:t xml:space="preserve"> perpetual</w:t>
      </w:r>
      <w:r w:rsidR="00EE46F9">
        <w:t>)</w:t>
      </w:r>
      <w:r>
        <w:t xml:space="preserve">. The shortfall in revenue for each non-commercial </w:t>
      </w:r>
      <w:r w:rsidR="00F31B2E">
        <w:t xml:space="preserve">medicinal </w:t>
      </w:r>
      <w:r>
        <w:t>cannabis licence is met by appropriation funding from government.</w:t>
      </w:r>
    </w:p>
    <w:p w14:paraId="7C090112" w14:textId="77777777" w:rsidR="00DE3D7D" w:rsidRDefault="00DE3D7D">
      <w:pPr>
        <w:spacing w:before="0" w:after="0" w:line="240" w:lineRule="auto"/>
        <w:rPr>
          <w:rFonts w:cs="Segoe UI"/>
          <w:b/>
          <w:bCs/>
          <w:iCs/>
          <w:color w:val="3A5772"/>
          <w:szCs w:val="22"/>
        </w:rPr>
      </w:pPr>
      <w:r>
        <w:br w:type="page"/>
      </w:r>
    </w:p>
    <w:p w14:paraId="3725AFCF" w14:textId="356EF064" w:rsidR="0091386B" w:rsidRDefault="0091386B" w:rsidP="005E1242">
      <w:pPr>
        <w:pStyle w:val="Heading4"/>
      </w:pPr>
      <w:bookmarkStart w:id="25" w:name="_Toc233895747"/>
      <w:r>
        <w:lastRenderedPageBreak/>
        <w:t>Fees and charges –</w:t>
      </w:r>
      <w:r w:rsidR="008A7063">
        <w:t xml:space="preserve"> </w:t>
      </w:r>
      <w:r>
        <w:t xml:space="preserve">from 1 </w:t>
      </w:r>
      <w:r w:rsidR="00B77B8C">
        <w:t xml:space="preserve">July </w:t>
      </w:r>
      <w:r w:rsidR="00EA3354">
        <w:t>2026</w:t>
      </w:r>
      <w:bookmarkEnd w:id="25"/>
    </w:p>
    <w:p w14:paraId="1AACB568" w14:textId="6B7D4B38" w:rsidR="0001697A" w:rsidRDefault="004535EA" w:rsidP="004535EA">
      <w:pPr>
        <w:rPr>
          <w:rFonts w:cs="Segoe UI"/>
        </w:rPr>
      </w:pPr>
      <w:r>
        <w:rPr>
          <w:rFonts w:cs="Segoe UI"/>
        </w:rPr>
        <w:t xml:space="preserve">Table </w:t>
      </w:r>
      <w:r w:rsidR="006E62A6">
        <w:rPr>
          <w:rFonts w:cs="Segoe UI"/>
        </w:rPr>
        <w:t>3</w:t>
      </w:r>
      <w:r>
        <w:rPr>
          <w:rFonts w:cs="Segoe UI"/>
        </w:rPr>
        <w:t xml:space="preserve"> </w:t>
      </w:r>
      <w:r w:rsidR="000D1A90">
        <w:rPr>
          <w:rFonts w:cs="Segoe UI"/>
        </w:rPr>
        <w:t>outlines</w:t>
      </w:r>
      <w:r w:rsidR="0001697A">
        <w:rPr>
          <w:rFonts w:cs="Segoe UI"/>
        </w:rPr>
        <w:t>:</w:t>
      </w:r>
    </w:p>
    <w:p w14:paraId="1AC99E51" w14:textId="35108B8B" w:rsidR="004535EA" w:rsidRDefault="002D5912" w:rsidP="00CB72E0">
      <w:pPr>
        <w:pStyle w:val="ListBullet"/>
      </w:pPr>
      <w:r>
        <w:t>T</w:t>
      </w:r>
      <w:r w:rsidR="000D1A90" w:rsidRPr="0001697A">
        <w:t xml:space="preserve">he fees payable for new licence applications and </w:t>
      </w:r>
      <w:r w:rsidR="00BB0C11">
        <w:t>4</w:t>
      </w:r>
      <w:r w:rsidR="00BB0C11" w:rsidRPr="0001697A">
        <w:t xml:space="preserve"> </w:t>
      </w:r>
      <w:r w:rsidR="000D1A90" w:rsidRPr="0001697A">
        <w:t>types of licence variation fees</w:t>
      </w:r>
      <w:r w:rsidR="00376860" w:rsidRPr="0001697A">
        <w:t xml:space="preserve">, as well as </w:t>
      </w:r>
      <w:r w:rsidR="000D1A90" w:rsidRPr="0001697A">
        <w:t xml:space="preserve">the forecast volumes and revenues for the </w:t>
      </w:r>
      <w:r w:rsidR="00EA3354">
        <w:t>2026</w:t>
      </w:r>
      <w:r w:rsidR="000C0B13" w:rsidRPr="000C0B13">
        <w:t>–</w:t>
      </w:r>
      <w:r w:rsidR="00EA3354">
        <w:t>27</w:t>
      </w:r>
      <w:r w:rsidR="00376860" w:rsidRPr="0001697A">
        <w:t xml:space="preserve"> financial year. </w:t>
      </w:r>
    </w:p>
    <w:p w14:paraId="43767CC5" w14:textId="34A04963" w:rsidR="0001697A" w:rsidRDefault="002D5912" w:rsidP="00CB72E0">
      <w:pPr>
        <w:pStyle w:val="ListBullet"/>
      </w:pPr>
      <w:r>
        <w:t>T</w:t>
      </w:r>
      <w:r w:rsidR="0001697A" w:rsidRPr="0001697A">
        <w:t xml:space="preserve">he fees payable for permit applications and variations as well as the forecast volumes and revenue for the </w:t>
      </w:r>
      <w:r w:rsidR="00EA3354">
        <w:t>2026</w:t>
      </w:r>
      <w:r w:rsidR="000C0B13" w:rsidRPr="000C0B13">
        <w:t>–</w:t>
      </w:r>
      <w:r w:rsidR="00EA3354">
        <w:t>27</w:t>
      </w:r>
      <w:r w:rsidR="0001697A" w:rsidRPr="0001697A">
        <w:t xml:space="preserve"> financial year.</w:t>
      </w:r>
    </w:p>
    <w:p w14:paraId="47CBF7B4" w14:textId="13AE29EC" w:rsidR="00492CEF" w:rsidRDefault="002D5912" w:rsidP="00CB72E0">
      <w:pPr>
        <w:pStyle w:val="ListBullet"/>
      </w:pPr>
      <w:r>
        <w:t>T</w:t>
      </w:r>
      <w:r w:rsidR="00492CEF" w:rsidRPr="00492CEF">
        <w:t xml:space="preserve">he </w:t>
      </w:r>
      <w:r w:rsidR="00EA3354">
        <w:t>2026</w:t>
      </w:r>
      <w:r w:rsidR="000C0B13" w:rsidRPr="000C0B13">
        <w:t>–</w:t>
      </w:r>
      <w:r w:rsidR="00EA3354">
        <w:t>27</w:t>
      </w:r>
      <w:r w:rsidR="00492CEF" w:rsidRPr="00492CEF">
        <w:t xml:space="preserve"> annual charge, the forecast number of licence holders and the forecast revenue for the </w:t>
      </w:r>
      <w:r w:rsidR="00EA3354">
        <w:t>2026</w:t>
      </w:r>
      <w:r w:rsidR="000C0B13" w:rsidRPr="000C0B13">
        <w:t>–</w:t>
      </w:r>
      <w:r w:rsidR="00EA3354">
        <w:t>27</w:t>
      </w:r>
      <w:r w:rsidR="00492CEF" w:rsidRPr="00492CEF">
        <w:t xml:space="preserve"> financial year.</w:t>
      </w:r>
    </w:p>
    <w:p w14:paraId="0FE73161" w14:textId="44960BCE" w:rsidR="002D5912" w:rsidRDefault="002D5912" w:rsidP="00CB72E0">
      <w:pPr>
        <w:pStyle w:val="ListBullet"/>
      </w:pPr>
      <w:r w:rsidRPr="003761A8">
        <w:t>Application Based Inspection</w:t>
      </w:r>
      <w:r w:rsidRPr="001A779C">
        <w:t xml:space="preserve"> used</w:t>
      </w:r>
      <w:r>
        <w:t xml:space="preserve"> when</w:t>
      </w:r>
      <w:r w:rsidRPr="00ED0BC2">
        <w:t xml:space="preserve"> conducting </w:t>
      </w:r>
      <w:r w:rsidR="00BB0C11">
        <w:t>such</w:t>
      </w:r>
      <w:r w:rsidRPr="00ED0BC2">
        <w:t xml:space="preserve"> inspections.  </w:t>
      </w:r>
    </w:p>
    <w:p w14:paraId="335E1D32" w14:textId="77777777" w:rsidR="002D5912" w:rsidRPr="00ED0BC2" w:rsidRDefault="002D5912" w:rsidP="00CB72E0">
      <w:pPr>
        <w:pStyle w:val="ListBullet"/>
      </w:pPr>
      <w:r w:rsidRPr="001A779C">
        <w:t xml:space="preserve">Routine/ongoing inspections used for compliance monitoring purposes, and which are </w:t>
      </w:r>
      <w:r w:rsidRPr="003761A8">
        <w:t>also based on the minimum efficient costs of conducting</w:t>
      </w:r>
      <w:r w:rsidRPr="001A779C">
        <w:t xml:space="preserve"> these inspections</w:t>
      </w:r>
      <w:r w:rsidRPr="00ED0BC2">
        <w:t>.</w:t>
      </w:r>
      <w:r>
        <w:t xml:space="preserve"> </w:t>
      </w:r>
    </w:p>
    <w:p w14:paraId="31BB43A7" w14:textId="065B88EA" w:rsidR="002D5912" w:rsidRPr="002D5912" w:rsidRDefault="002D5912" w:rsidP="00CB72E0">
      <w:pPr>
        <w:pStyle w:val="ListBullet"/>
      </w:pPr>
      <w:r>
        <w:t>V</w:t>
      </w:r>
      <w:r w:rsidRPr="0019482A">
        <w:t>erification</w:t>
      </w:r>
      <w:r>
        <w:t xml:space="preserve"> Inspections</w:t>
      </w:r>
      <w:r w:rsidRPr="00E22C24">
        <w:rPr>
          <w:vertAlign w:val="superscript"/>
        </w:rPr>
        <w:footnoteReference w:id="5"/>
      </w:r>
      <w:r>
        <w:t xml:space="preserve"> used when an inspection is required to verify that licence or permit conditions or legislative requirements have been met.</w:t>
      </w:r>
    </w:p>
    <w:p w14:paraId="7EBB0747" w14:textId="32660724" w:rsidR="004535EA" w:rsidRDefault="004535EA" w:rsidP="004535EA">
      <w:pPr>
        <w:rPr>
          <w:rFonts w:cs="Segoe UI"/>
        </w:rPr>
      </w:pPr>
      <w:r>
        <w:rPr>
          <w:rFonts w:cs="Segoe UI"/>
        </w:rPr>
        <w:t xml:space="preserve">Whilst licence variations have been grouped together into respective types reflecting similar regulatory effort, each variation requested would include the relevant variation type price. For example, if a </w:t>
      </w:r>
      <w:r w:rsidR="00597B50">
        <w:rPr>
          <w:rFonts w:cs="Segoe UI"/>
        </w:rPr>
        <w:t>l</w:t>
      </w:r>
      <w:r>
        <w:rPr>
          <w:rFonts w:cs="Segoe UI"/>
        </w:rPr>
        <w:t xml:space="preserve">icence </w:t>
      </w:r>
      <w:r w:rsidR="00597B50">
        <w:rPr>
          <w:rFonts w:cs="Segoe UI"/>
        </w:rPr>
        <w:t>h</w:t>
      </w:r>
      <w:r>
        <w:rPr>
          <w:rFonts w:cs="Segoe UI"/>
        </w:rPr>
        <w:t xml:space="preserve">older sought </w:t>
      </w:r>
      <w:r w:rsidR="00597B50">
        <w:rPr>
          <w:rFonts w:cs="Segoe UI"/>
        </w:rPr>
        <w:t xml:space="preserve">2 </w:t>
      </w:r>
      <w:r>
        <w:rPr>
          <w:rFonts w:cs="Segoe UI"/>
        </w:rPr>
        <w:t xml:space="preserve">different variations from Licence Variation Type 3 in </w:t>
      </w:r>
      <w:r w:rsidR="00EA3354">
        <w:rPr>
          <w:rFonts w:cs="Segoe UI"/>
        </w:rPr>
        <w:t>2026</w:t>
      </w:r>
      <w:r w:rsidR="000C0B13" w:rsidRPr="000C0B13">
        <w:rPr>
          <w:rFonts w:cs="Segoe UI"/>
        </w:rPr>
        <w:t>–</w:t>
      </w:r>
      <w:r w:rsidR="00EA3354">
        <w:rPr>
          <w:rFonts w:cs="Segoe UI"/>
        </w:rPr>
        <w:t>27</w:t>
      </w:r>
      <w:r>
        <w:rPr>
          <w:rFonts w:cs="Segoe UI"/>
        </w:rPr>
        <w:t xml:space="preserve">, the applicant would be charged </w:t>
      </w:r>
      <w:r w:rsidR="00AD4939">
        <w:rPr>
          <w:rFonts w:cs="Segoe UI"/>
        </w:rPr>
        <w:t>$2,340</w:t>
      </w:r>
      <w:r w:rsidR="008C28DB">
        <w:rPr>
          <w:rFonts w:cs="Segoe UI"/>
        </w:rPr>
        <w:t xml:space="preserve"> </w:t>
      </w:r>
      <w:r>
        <w:rPr>
          <w:rFonts w:cs="Segoe UI"/>
        </w:rPr>
        <w:t xml:space="preserve">for each variation sought paying a total of </w:t>
      </w:r>
      <w:r w:rsidR="00AD4939">
        <w:rPr>
          <w:rFonts w:cs="Segoe UI"/>
        </w:rPr>
        <w:t>$4,680</w:t>
      </w:r>
      <w:r>
        <w:rPr>
          <w:rFonts w:cs="Segoe UI"/>
        </w:rPr>
        <w:t xml:space="preserve">. </w:t>
      </w:r>
    </w:p>
    <w:p w14:paraId="25E8CFC5" w14:textId="51835ABD" w:rsidR="00AD7CA3" w:rsidRDefault="00AD7CA3" w:rsidP="004535EA">
      <w:pPr>
        <w:rPr>
          <w:rFonts w:cs="Segoe UI"/>
        </w:rPr>
      </w:pPr>
      <w:r w:rsidRPr="00AD7CA3">
        <w:rPr>
          <w:rFonts w:cs="Segoe UI"/>
        </w:rPr>
        <w:t>For permit variations</w:t>
      </w:r>
      <w:r w:rsidR="00F1221D">
        <w:rPr>
          <w:rFonts w:cs="Segoe UI"/>
        </w:rPr>
        <w:t>,</w:t>
      </w:r>
      <w:r w:rsidRPr="00AD7CA3">
        <w:rPr>
          <w:rFonts w:cs="Segoe UI"/>
        </w:rPr>
        <w:t xml:space="preserve"> similar to licence variations, each variation request would attract the relevant variation type fee amount and would be invoiced cumulatively.</w:t>
      </w:r>
    </w:p>
    <w:p w14:paraId="604AE4D4" w14:textId="77777777" w:rsidR="006B09AF" w:rsidRDefault="00D94353" w:rsidP="004535EA">
      <w:pPr>
        <w:rPr>
          <w:rFonts w:cs="Segoe UI"/>
        </w:rPr>
      </w:pPr>
      <w:r w:rsidRPr="00D94353">
        <w:rPr>
          <w:rFonts w:cs="Segoe UI"/>
        </w:rPr>
        <w:t xml:space="preserve">Forecast </w:t>
      </w:r>
      <w:r w:rsidR="00597B50">
        <w:rPr>
          <w:rFonts w:cs="Segoe UI"/>
        </w:rPr>
        <w:t>v</w:t>
      </w:r>
      <w:r w:rsidRPr="00D94353">
        <w:rPr>
          <w:rFonts w:cs="Segoe UI"/>
        </w:rPr>
        <w:t>olumes for licences and permits activities and outputs have been based on existing program data information, including predictions in the number of different licence and permit applications. Variation volumes have also been based on existing data sources.</w:t>
      </w:r>
    </w:p>
    <w:tbl>
      <w:tblPr>
        <w:tblW w:w="10491" w:type="dxa"/>
        <w:tblInd w:w="-431" w:type="dxa"/>
        <w:tblLayout w:type="fixed"/>
        <w:tblLook w:val="04A0" w:firstRow="1" w:lastRow="0" w:firstColumn="1" w:lastColumn="0" w:noHBand="0" w:noVBand="1"/>
      </w:tblPr>
      <w:tblGrid>
        <w:gridCol w:w="3261"/>
        <w:gridCol w:w="1134"/>
        <w:gridCol w:w="1134"/>
        <w:gridCol w:w="1049"/>
        <w:gridCol w:w="1304"/>
        <w:gridCol w:w="1304"/>
        <w:gridCol w:w="1305"/>
      </w:tblGrid>
      <w:tr w:rsidR="00AC73A4" w:rsidRPr="003E441A" w14:paraId="6431AC18" w14:textId="77777777" w:rsidTr="004223D3">
        <w:trPr>
          <w:trHeight w:val="900"/>
          <w:tblHeader/>
        </w:trPr>
        <w:tc>
          <w:tcPr>
            <w:tcW w:w="3261"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75C0B98B" w14:textId="62ED259F" w:rsidR="003E441A" w:rsidRPr="000442BC" w:rsidRDefault="003E441A" w:rsidP="003E441A">
            <w:pPr>
              <w:spacing w:before="0" w:after="0" w:line="240" w:lineRule="auto"/>
              <w:rPr>
                <w:rFonts w:eastAsia="Times New Roman" w:cs="Segoe UI"/>
                <w:b/>
                <w:bCs/>
                <w:color w:val="000000"/>
                <w:sz w:val="20"/>
                <w:lang w:eastAsia="en-AU"/>
              </w:rPr>
            </w:pPr>
            <w:bookmarkStart w:id="26" w:name="_Toc117001486"/>
            <w:bookmarkStart w:id="27" w:name="_Toc117241170"/>
            <w:bookmarkStart w:id="28" w:name="_Toc117242808"/>
            <w:bookmarkStart w:id="29" w:name="_Toc117243971"/>
            <w:bookmarkStart w:id="30" w:name="_Toc117244056"/>
            <w:bookmarkStart w:id="31" w:name="_Toc117244333"/>
            <w:r w:rsidRPr="000442BC">
              <w:rPr>
                <w:rFonts w:eastAsia="Times New Roman" w:cs="Segoe UI"/>
                <w:b/>
                <w:bCs/>
                <w:color w:val="000000"/>
                <w:sz w:val="20"/>
                <w:lang w:eastAsia="en-AU"/>
              </w:rPr>
              <w:t>Table 3: Fees &amp; Levy</w:t>
            </w:r>
          </w:p>
        </w:tc>
        <w:tc>
          <w:tcPr>
            <w:tcW w:w="1134"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7D9B031A"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Type</w:t>
            </w:r>
          </w:p>
        </w:tc>
        <w:tc>
          <w:tcPr>
            <w:tcW w:w="1134"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3ED2F528" w14:textId="400973D8" w:rsidR="003E441A" w:rsidRPr="000442BC" w:rsidRDefault="00540D36"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Unit cost</w:t>
            </w:r>
          </w:p>
        </w:tc>
        <w:tc>
          <w:tcPr>
            <w:tcW w:w="1049"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3E13CAFC" w14:textId="23F1BDB5" w:rsidR="003E441A" w:rsidRPr="000442BC" w:rsidRDefault="001C2FAF" w:rsidP="006004B4">
            <w:pPr>
              <w:spacing w:before="0" w:after="0" w:line="240" w:lineRule="auto"/>
              <w:jc w:val="center"/>
              <w:rPr>
                <w:rFonts w:eastAsia="Times New Roman" w:cs="Segoe UI"/>
                <w:b/>
                <w:bCs/>
                <w:color w:val="000000"/>
                <w:sz w:val="20"/>
                <w:lang w:eastAsia="en-AU"/>
              </w:rPr>
            </w:pPr>
            <w:r>
              <w:rPr>
                <w:rFonts w:eastAsia="Times New Roman" w:cs="Segoe UI"/>
                <w:b/>
                <w:bCs/>
                <w:color w:val="000000"/>
                <w:sz w:val="20"/>
                <w:lang w:eastAsia="en-AU"/>
              </w:rPr>
              <w:t>Charge Rate</w:t>
            </w:r>
          </w:p>
        </w:tc>
        <w:tc>
          <w:tcPr>
            <w:tcW w:w="1304"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185EFC04"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Estimated volume</w:t>
            </w:r>
          </w:p>
        </w:tc>
        <w:tc>
          <w:tcPr>
            <w:tcW w:w="1304"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0EF6F076"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Estimated total cost</w:t>
            </w:r>
          </w:p>
        </w:tc>
        <w:tc>
          <w:tcPr>
            <w:tcW w:w="1305" w:type="dxa"/>
            <w:tcBorders>
              <w:top w:val="single" w:sz="4" w:space="0" w:color="auto"/>
              <w:left w:val="single" w:sz="4" w:space="0" w:color="auto"/>
              <w:bottom w:val="single" w:sz="4" w:space="0" w:color="auto"/>
              <w:right w:val="single" w:sz="4" w:space="0" w:color="auto"/>
            </w:tcBorders>
            <w:shd w:val="clear" w:color="auto" w:fill="CFDCE7"/>
            <w:vAlign w:val="center"/>
            <w:hideMark/>
          </w:tcPr>
          <w:p w14:paraId="32738B87" w14:textId="77777777" w:rsidR="003E441A" w:rsidRPr="000442BC" w:rsidRDefault="003E441A" w:rsidP="006004B4">
            <w:pPr>
              <w:spacing w:before="0" w:after="0" w:line="240" w:lineRule="auto"/>
              <w:jc w:val="center"/>
              <w:rPr>
                <w:rFonts w:eastAsia="Times New Roman" w:cs="Segoe UI"/>
                <w:b/>
                <w:bCs/>
                <w:color w:val="000000"/>
                <w:sz w:val="20"/>
                <w:lang w:eastAsia="en-AU"/>
              </w:rPr>
            </w:pPr>
            <w:r w:rsidRPr="000442BC">
              <w:rPr>
                <w:rFonts w:eastAsia="Times New Roman" w:cs="Segoe UI"/>
                <w:b/>
                <w:bCs/>
                <w:color w:val="000000"/>
                <w:sz w:val="20"/>
                <w:lang w:eastAsia="en-AU"/>
              </w:rPr>
              <w:t>Estimated total revenue</w:t>
            </w:r>
          </w:p>
        </w:tc>
      </w:tr>
      <w:tr w:rsidR="00AC73A4" w:rsidRPr="003E441A" w14:paraId="512FE8BC" w14:textId="77777777" w:rsidTr="004223D3">
        <w:trPr>
          <w:trHeight w:val="300"/>
        </w:trPr>
        <w:tc>
          <w:tcPr>
            <w:tcW w:w="3261" w:type="dxa"/>
            <w:tcBorders>
              <w:top w:val="nil"/>
              <w:left w:val="single" w:sz="4" w:space="0" w:color="auto"/>
              <w:bottom w:val="nil"/>
              <w:right w:val="nil"/>
            </w:tcBorders>
            <w:shd w:val="clear" w:color="auto" w:fill="D0CECE"/>
            <w:noWrap/>
            <w:vAlign w:val="bottom"/>
            <w:hideMark/>
          </w:tcPr>
          <w:p w14:paraId="7A3DC7EA"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 xml:space="preserve">Licence </w:t>
            </w:r>
          </w:p>
        </w:tc>
        <w:tc>
          <w:tcPr>
            <w:tcW w:w="1134" w:type="dxa"/>
            <w:tcBorders>
              <w:top w:val="nil"/>
              <w:left w:val="nil"/>
              <w:bottom w:val="nil"/>
              <w:right w:val="nil"/>
            </w:tcBorders>
            <w:shd w:val="clear" w:color="auto" w:fill="D0CECE"/>
            <w:vAlign w:val="bottom"/>
            <w:hideMark/>
          </w:tcPr>
          <w:p w14:paraId="2F2B54DE"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2C63A20A"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049" w:type="dxa"/>
            <w:tcBorders>
              <w:top w:val="nil"/>
              <w:left w:val="nil"/>
              <w:bottom w:val="nil"/>
              <w:right w:val="nil"/>
            </w:tcBorders>
            <w:shd w:val="clear" w:color="auto" w:fill="D0CECE"/>
            <w:vAlign w:val="bottom"/>
            <w:hideMark/>
          </w:tcPr>
          <w:p w14:paraId="054C27D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304" w:type="dxa"/>
            <w:tcBorders>
              <w:top w:val="nil"/>
              <w:left w:val="nil"/>
              <w:bottom w:val="nil"/>
              <w:right w:val="nil"/>
            </w:tcBorders>
            <w:shd w:val="clear" w:color="auto" w:fill="D0CECE"/>
            <w:vAlign w:val="bottom"/>
            <w:hideMark/>
          </w:tcPr>
          <w:p w14:paraId="55A1EEAC"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304" w:type="dxa"/>
            <w:tcBorders>
              <w:top w:val="nil"/>
              <w:left w:val="nil"/>
              <w:bottom w:val="nil"/>
            </w:tcBorders>
            <w:shd w:val="clear" w:color="auto" w:fill="D0CECE"/>
            <w:vAlign w:val="center"/>
            <w:hideMark/>
          </w:tcPr>
          <w:p w14:paraId="404E2ED3"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305" w:type="dxa"/>
            <w:tcBorders>
              <w:top w:val="single" w:sz="4" w:space="0" w:color="auto"/>
              <w:bottom w:val="single" w:sz="4" w:space="0" w:color="auto"/>
              <w:right w:val="single" w:sz="4" w:space="0" w:color="auto"/>
            </w:tcBorders>
            <w:shd w:val="clear" w:color="auto" w:fill="D0CECE"/>
            <w:vAlign w:val="center"/>
            <w:hideMark/>
          </w:tcPr>
          <w:p w14:paraId="1267358A"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AC73A4" w:rsidRPr="003E441A" w14:paraId="5C39F940" w14:textId="77777777" w:rsidTr="004223D3">
        <w:trPr>
          <w:trHeight w:val="300"/>
        </w:trPr>
        <w:tc>
          <w:tcPr>
            <w:tcW w:w="3261" w:type="dxa"/>
            <w:tcBorders>
              <w:top w:val="single" w:sz="4" w:space="0" w:color="auto"/>
              <w:left w:val="single" w:sz="4" w:space="0" w:color="auto"/>
              <w:bottom w:val="single" w:sz="4" w:space="0" w:color="auto"/>
              <w:right w:val="single" w:sz="4" w:space="0" w:color="auto"/>
            </w:tcBorders>
            <w:vAlign w:val="center"/>
            <w:hideMark/>
          </w:tcPr>
          <w:p w14:paraId="1A07F58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New Licence Application </w:t>
            </w:r>
          </w:p>
        </w:tc>
        <w:tc>
          <w:tcPr>
            <w:tcW w:w="1134" w:type="dxa"/>
            <w:tcBorders>
              <w:top w:val="single" w:sz="4" w:space="0" w:color="auto"/>
              <w:left w:val="nil"/>
              <w:bottom w:val="single" w:sz="4" w:space="0" w:color="auto"/>
              <w:right w:val="single" w:sz="4" w:space="0" w:color="auto"/>
            </w:tcBorders>
            <w:vAlign w:val="center"/>
            <w:hideMark/>
          </w:tcPr>
          <w:p w14:paraId="3E63071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bottom w:val="single" w:sz="4" w:space="0" w:color="auto"/>
              <w:right w:val="single" w:sz="4" w:space="0" w:color="auto"/>
            </w:tcBorders>
            <w:vAlign w:val="center"/>
            <w:hideMark/>
          </w:tcPr>
          <w:p w14:paraId="78150A3F" w14:textId="3A5EAC29"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540D36" w:rsidRPr="00AD4939">
              <w:rPr>
                <w:rFonts w:eastAsia="Times New Roman" w:cs="Segoe UI"/>
                <w:color w:val="000000"/>
                <w:sz w:val="20"/>
                <w:lang w:eastAsia="en-AU"/>
              </w:rPr>
              <w:t xml:space="preserve">$ </w:t>
            </w:r>
            <w:r w:rsidR="00AD4939">
              <w:rPr>
                <w:rFonts w:eastAsia="Times New Roman" w:cs="Segoe UI"/>
                <w:color w:val="000000"/>
                <w:sz w:val="20"/>
                <w:lang w:eastAsia="en-AU"/>
              </w:rPr>
              <w:t>14,292</w:t>
            </w:r>
          </w:p>
        </w:tc>
        <w:tc>
          <w:tcPr>
            <w:tcW w:w="1049" w:type="dxa"/>
            <w:tcBorders>
              <w:top w:val="single" w:sz="4" w:space="0" w:color="auto"/>
              <w:left w:val="nil"/>
              <w:bottom w:val="single" w:sz="4" w:space="0" w:color="auto"/>
              <w:right w:val="single" w:sz="4" w:space="0" w:color="auto"/>
            </w:tcBorders>
            <w:vAlign w:val="center"/>
            <w:hideMark/>
          </w:tcPr>
          <w:p w14:paraId="5A3718DB" w14:textId="49AEF671" w:rsidR="003E441A"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636212" w:rsidRPr="00AD4939">
              <w:rPr>
                <w:rFonts w:eastAsia="Times New Roman" w:cs="Segoe UI"/>
                <w:color w:val="000000"/>
                <w:sz w:val="20"/>
                <w:lang w:eastAsia="en-AU"/>
              </w:rPr>
              <w:t xml:space="preserve">$ </w:t>
            </w:r>
            <w:r w:rsidR="00AD4939">
              <w:rPr>
                <w:rFonts w:eastAsia="Times New Roman" w:cs="Segoe UI"/>
                <w:color w:val="000000"/>
                <w:sz w:val="20"/>
                <w:lang w:eastAsia="en-AU"/>
              </w:rPr>
              <w:t>14,290</w:t>
            </w:r>
            <w:r w:rsidRPr="00AD4939">
              <w:rPr>
                <w:rFonts w:eastAsia="Times New Roman" w:cs="Segoe UI"/>
                <w:color w:val="000000"/>
                <w:sz w:val="20"/>
                <w:lang w:eastAsia="en-AU"/>
              </w:rPr>
              <w:t xml:space="preserve"> </w:t>
            </w:r>
          </w:p>
        </w:tc>
        <w:tc>
          <w:tcPr>
            <w:tcW w:w="1304" w:type="dxa"/>
            <w:tcBorders>
              <w:top w:val="single" w:sz="4" w:space="0" w:color="auto"/>
              <w:left w:val="nil"/>
              <w:bottom w:val="single" w:sz="4" w:space="0" w:color="auto"/>
              <w:right w:val="single" w:sz="4" w:space="0" w:color="auto"/>
            </w:tcBorders>
            <w:vAlign w:val="center"/>
            <w:hideMark/>
          </w:tcPr>
          <w:p w14:paraId="0EC18113" w14:textId="65B3C49D" w:rsidR="003E441A" w:rsidRPr="00AD4939" w:rsidRDefault="00AD4939" w:rsidP="003E441A">
            <w:pPr>
              <w:spacing w:before="0" w:after="0" w:line="240" w:lineRule="auto"/>
              <w:jc w:val="center"/>
              <w:rPr>
                <w:rFonts w:eastAsia="Times New Roman" w:cs="Segoe UI"/>
                <w:color w:val="000000"/>
                <w:sz w:val="20"/>
                <w:lang w:eastAsia="en-AU"/>
              </w:rPr>
            </w:pPr>
            <w:r>
              <w:rPr>
                <w:rFonts w:eastAsia="Times New Roman" w:cs="Segoe UI"/>
                <w:color w:val="000000"/>
                <w:sz w:val="20"/>
                <w:lang w:eastAsia="en-AU"/>
              </w:rPr>
              <w:t>23</w:t>
            </w:r>
          </w:p>
        </w:tc>
        <w:tc>
          <w:tcPr>
            <w:tcW w:w="1304" w:type="dxa"/>
            <w:tcBorders>
              <w:top w:val="single" w:sz="4" w:space="0" w:color="auto"/>
              <w:left w:val="nil"/>
              <w:bottom w:val="single" w:sz="4" w:space="0" w:color="auto"/>
              <w:right w:val="single" w:sz="4" w:space="0" w:color="auto"/>
            </w:tcBorders>
            <w:noWrap/>
            <w:vAlign w:val="center"/>
            <w:hideMark/>
          </w:tcPr>
          <w:p w14:paraId="30815E84" w14:textId="0BC81B32" w:rsidR="003E441A"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A11A18">
              <w:rPr>
                <w:rFonts w:eastAsia="Times New Roman" w:cs="Segoe UI"/>
                <w:color w:val="000000"/>
                <w:sz w:val="20"/>
                <w:lang w:eastAsia="en-AU"/>
              </w:rPr>
              <w:t xml:space="preserve">$ </w:t>
            </w:r>
            <w:r w:rsidR="00AD4939">
              <w:rPr>
                <w:rFonts w:eastAsia="Times New Roman" w:cs="Segoe UI"/>
                <w:color w:val="000000"/>
                <w:sz w:val="20"/>
                <w:lang w:eastAsia="en-AU"/>
              </w:rPr>
              <w:t>328,706</w:t>
            </w:r>
            <w:r w:rsidRPr="00AD4939">
              <w:rPr>
                <w:rFonts w:eastAsia="Times New Roman" w:cs="Segoe UI"/>
                <w:color w:val="000000"/>
                <w:sz w:val="20"/>
                <w:lang w:eastAsia="en-AU"/>
              </w:rPr>
              <w:t xml:space="preserve"> </w:t>
            </w:r>
          </w:p>
        </w:tc>
        <w:tc>
          <w:tcPr>
            <w:tcW w:w="1305" w:type="dxa"/>
            <w:tcBorders>
              <w:top w:val="single" w:sz="4" w:space="0" w:color="auto"/>
              <w:left w:val="nil"/>
              <w:bottom w:val="single" w:sz="4" w:space="0" w:color="auto"/>
              <w:right w:val="single" w:sz="4" w:space="0" w:color="auto"/>
            </w:tcBorders>
            <w:noWrap/>
            <w:vAlign w:val="center"/>
            <w:hideMark/>
          </w:tcPr>
          <w:p w14:paraId="6E13B2A9" w14:textId="50C4B0C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EF414B" w:rsidRPr="00AD4939">
              <w:rPr>
                <w:rFonts w:eastAsia="Times New Roman" w:cs="Segoe UI"/>
                <w:color w:val="000000"/>
                <w:sz w:val="20"/>
                <w:lang w:eastAsia="en-AU"/>
              </w:rPr>
              <w:t>$</w:t>
            </w:r>
            <w:r w:rsidR="00A11A18">
              <w:rPr>
                <w:rFonts w:eastAsia="Times New Roman" w:cs="Segoe UI"/>
                <w:color w:val="000000"/>
                <w:sz w:val="20"/>
                <w:lang w:eastAsia="en-AU"/>
              </w:rPr>
              <w:t xml:space="preserve"> </w:t>
            </w:r>
            <w:r w:rsidR="00AD4939">
              <w:rPr>
                <w:rFonts w:eastAsia="Times New Roman" w:cs="Segoe UI"/>
                <w:color w:val="000000"/>
                <w:sz w:val="20"/>
                <w:lang w:eastAsia="en-AU"/>
              </w:rPr>
              <w:t>328,670</w:t>
            </w:r>
          </w:p>
        </w:tc>
      </w:tr>
      <w:tr w:rsidR="00AC73A4" w:rsidRPr="003E441A" w14:paraId="57F6E0AF" w14:textId="77777777" w:rsidTr="004223D3">
        <w:trPr>
          <w:trHeight w:val="300"/>
        </w:trPr>
        <w:tc>
          <w:tcPr>
            <w:tcW w:w="3261" w:type="dxa"/>
            <w:tcBorders>
              <w:top w:val="single" w:sz="4" w:space="0" w:color="auto"/>
              <w:left w:val="single" w:sz="4" w:space="0" w:color="auto"/>
              <w:right w:val="single" w:sz="4" w:space="0" w:color="auto"/>
            </w:tcBorders>
            <w:vAlign w:val="center"/>
            <w:hideMark/>
          </w:tcPr>
          <w:p w14:paraId="6BC1A51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1  </w:t>
            </w:r>
          </w:p>
        </w:tc>
        <w:tc>
          <w:tcPr>
            <w:tcW w:w="1134" w:type="dxa"/>
            <w:tcBorders>
              <w:top w:val="single" w:sz="4" w:space="0" w:color="auto"/>
              <w:left w:val="nil"/>
              <w:right w:val="single" w:sz="4" w:space="0" w:color="auto"/>
            </w:tcBorders>
            <w:vAlign w:val="center"/>
            <w:hideMark/>
          </w:tcPr>
          <w:p w14:paraId="7EE7616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vAlign w:val="center"/>
            <w:hideMark/>
          </w:tcPr>
          <w:p w14:paraId="0D8FDA86" w14:textId="24BEA546"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 </w:t>
            </w:r>
            <w:r w:rsidR="00AD4939">
              <w:rPr>
                <w:rFonts w:eastAsia="Times New Roman" w:cs="Segoe UI"/>
                <w:color w:val="000000"/>
                <w:sz w:val="20"/>
                <w:lang w:eastAsia="en-AU"/>
              </w:rPr>
              <w:t>630</w:t>
            </w:r>
          </w:p>
        </w:tc>
        <w:tc>
          <w:tcPr>
            <w:tcW w:w="1049" w:type="dxa"/>
            <w:tcBorders>
              <w:top w:val="single" w:sz="4" w:space="0" w:color="auto"/>
              <w:left w:val="nil"/>
              <w:right w:val="single" w:sz="4" w:space="0" w:color="auto"/>
            </w:tcBorders>
            <w:vAlign w:val="center"/>
            <w:hideMark/>
          </w:tcPr>
          <w:p w14:paraId="62BF0C23" w14:textId="40D7463F"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636212" w:rsidRPr="00AD4939">
              <w:rPr>
                <w:rFonts w:eastAsia="Times New Roman" w:cs="Segoe UI"/>
                <w:color w:val="000000"/>
                <w:sz w:val="20"/>
                <w:lang w:eastAsia="en-AU"/>
              </w:rPr>
              <w:t xml:space="preserve">$ </w:t>
            </w:r>
            <w:r w:rsidR="00AD4939">
              <w:rPr>
                <w:rFonts w:eastAsia="Times New Roman" w:cs="Segoe UI"/>
                <w:color w:val="000000"/>
                <w:sz w:val="20"/>
                <w:lang w:eastAsia="en-AU"/>
              </w:rPr>
              <w:t>630</w:t>
            </w:r>
          </w:p>
        </w:tc>
        <w:tc>
          <w:tcPr>
            <w:tcW w:w="1304" w:type="dxa"/>
            <w:tcBorders>
              <w:top w:val="single" w:sz="4" w:space="0" w:color="auto"/>
              <w:left w:val="nil"/>
              <w:right w:val="single" w:sz="4" w:space="0" w:color="auto"/>
            </w:tcBorders>
            <w:vAlign w:val="center"/>
            <w:hideMark/>
          </w:tcPr>
          <w:p w14:paraId="5641832A" w14:textId="29485DBB" w:rsidR="003E441A" w:rsidRPr="00AD4939" w:rsidRDefault="00E43646"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8</w:t>
            </w:r>
            <w:r w:rsidR="003E441A" w:rsidRPr="00AD4939">
              <w:rPr>
                <w:rFonts w:eastAsia="Times New Roman" w:cs="Segoe UI"/>
                <w:color w:val="000000"/>
                <w:sz w:val="20"/>
                <w:lang w:eastAsia="en-AU"/>
              </w:rPr>
              <w:t xml:space="preserve"> </w:t>
            </w:r>
          </w:p>
        </w:tc>
        <w:tc>
          <w:tcPr>
            <w:tcW w:w="1304" w:type="dxa"/>
            <w:tcBorders>
              <w:top w:val="single" w:sz="4" w:space="0" w:color="auto"/>
              <w:left w:val="nil"/>
              <w:right w:val="single" w:sz="4" w:space="0" w:color="auto"/>
            </w:tcBorders>
            <w:noWrap/>
            <w:vAlign w:val="center"/>
            <w:hideMark/>
          </w:tcPr>
          <w:p w14:paraId="2A51C40A" w14:textId="52451100" w:rsidR="003E441A"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AD68A0" w:rsidRPr="00AD4939">
              <w:rPr>
                <w:rFonts w:eastAsia="Times New Roman" w:cs="Segoe UI"/>
                <w:color w:val="000000"/>
                <w:sz w:val="20"/>
                <w:lang w:eastAsia="en-AU"/>
              </w:rPr>
              <w:t xml:space="preserve">$ </w:t>
            </w:r>
            <w:r w:rsidR="00AD4939">
              <w:rPr>
                <w:rFonts w:eastAsia="Times New Roman" w:cs="Segoe UI"/>
                <w:color w:val="000000"/>
                <w:sz w:val="20"/>
                <w:lang w:eastAsia="en-AU"/>
              </w:rPr>
              <w:t>5,039</w:t>
            </w:r>
          </w:p>
        </w:tc>
        <w:tc>
          <w:tcPr>
            <w:tcW w:w="1305" w:type="dxa"/>
            <w:tcBorders>
              <w:top w:val="single" w:sz="4" w:space="0" w:color="auto"/>
              <w:left w:val="nil"/>
              <w:right w:val="single" w:sz="4" w:space="0" w:color="auto"/>
            </w:tcBorders>
            <w:noWrap/>
            <w:vAlign w:val="center"/>
            <w:hideMark/>
          </w:tcPr>
          <w:p w14:paraId="1DDA8F0C" w14:textId="1E535B12" w:rsidR="003E441A"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EF414B" w:rsidRPr="00AD4939">
              <w:rPr>
                <w:rFonts w:eastAsia="Times New Roman" w:cs="Segoe UI"/>
                <w:color w:val="000000"/>
                <w:sz w:val="20"/>
                <w:lang w:eastAsia="en-AU"/>
              </w:rPr>
              <w:t xml:space="preserve">$ </w:t>
            </w:r>
            <w:r w:rsidR="00AD4939">
              <w:rPr>
                <w:rFonts w:eastAsia="Times New Roman" w:cs="Segoe UI"/>
                <w:color w:val="000000"/>
                <w:sz w:val="20"/>
                <w:lang w:eastAsia="en-AU"/>
              </w:rPr>
              <w:t>5,040</w:t>
            </w:r>
          </w:p>
        </w:tc>
      </w:tr>
      <w:tr w:rsidR="00AC73A4" w:rsidRPr="003E441A" w14:paraId="6A59293A" w14:textId="77777777" w:rsidTr="004223D3">
        <w:trPr>
          <w:trHeight w:val="300"/>
        </w:trPr>
        <w:tc>
          <w:tcPr>
            <w:tcW w:w="3261" w:type="dxa"/>
            <w:tcBorders>
              <w:left w:val="single" w:sz="4" w:space="0" w:color="auto"/>
              <w:right w:val="single" w:sz="4" w:space="0" w:color="auto"/>
            </w:tcBorders>
            <w:vAlign w:val="center"/>
            <w:hideMark/>
          </w:tcPr>
          <w:p w14:paraId="16EDA596"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 -Change licence holder name </w:t>
            </w:r>
          </w:p>
        </w:tc>
        <w:tc>
          <w:tcPr>
            <w:tcW w:w="1134" w:type="dxa"/>
            <w:tcBorders>
              <w:left w:val="single" w:sz="4" w:space="0" w:color="auto"/>
              <w:right w:val="single" w:sz="4" w:space="0" w:color="auto"/>
            </w:tcBorders>
            <w:vAlign w:val="bottom"/>
            <w:hideMark/>
          </w:tcPr>
          <w:p w14:paraId="35F61B39"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vAlign w:val="bottom"/>
            <w:hideMark/>
          </w:tcPr>
          <w:p w14:paraId="3D7F283B"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049" w:type="dxa"/>
            <w:tcBorders>
              <w:left w:val="single" w:sz="4" w:space="0" w:color="auto"/>
              <w:right w:val="single" w:sz="4" w:space="0" w:color="auto"/>
            </w:tcBorders>
            <w:vAlign w:val="bottom"/>
            <w:hideMark/>
          </w:tcPr>
          <w:p w14:paraId="5237470F"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right w:val="single" w:sz="4" w:space="0" w:color="auto"/>
            </w:tcBorders>
            <w:vAlign w:val="bottom"/>
            <w:hideMark/>
          </w:tcPr>
          <w:p w14:paraId="2DADEC4F"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right w:val="single" w:sz="4" w:space="0" w:color="auto"/>
            </w:tcBorders>
            <w:noWrap/>
            <w:vAlign w:val="bottom"/>
            <w:hideMark/>
          </w:tcPr>
          <w:p w14:paraId="044F4EB9"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left w:val="nil"/>
              <w:bottom w:val="nil"/>
              <w:right w:val="single" w:sz="4" w:space="0" w:color="auto"/>
            </w:tcBorders>
            <w:noWrap/>
            <w:vAlign w:val="bottom"/>
            <w:hideMark/>
          </w:tcPr>
          <w:p w14:paraId="718BAF46"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73553772" w14:textId="77777777" w:rsidTr="004223D3">
        <w:trPr>
          <w:trHeight w:val="300"/>
        </w:trPr>
        <w:tc>
          <w:tcPr>
            <w:tcW w:w="3261" w:type="dxa"/>
            <w:tcBorders>
              <w:top w:val="nil"/>
              <w:left w:val="single" w:sz="4" w:space="0" w:color="auto"/>
              <w:bottom w:val="single" w:sz="4" w:space="0" w:color="auto"/>
              <w:right w:val="single" w:sz="4" w:space="0" w:color="auto"/>
            </w:tcBorders>
            <w:vAlign w:val="center"/>
            <w:hideMark/>
          </w:tcPr>
          <w:p w14:paraId="459F79AB" w14:textId="5F32BE5F"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 -Remove authorise</w:t>
            </w:r>
            <w:r w:rsidR="005A6104">
              <w:rPr>
                <w:rFonts w:eastAsia="Times New Roman" w:cs="Segoe UI"/>
                <w:color w:val="000000"/>
                <w:sz w:val="20"/>
                <w:lang w:eastAsia="en-AU"/>
              </w:rPr>
              <w:t>d</w:t>
            </w:r>
            <w:r w:rsidRPr="000442BC">
              <w:rPr>
                <w:rFonts w:eastAsia="Times New Roman" w:cs="Segoe UI"/>
                <w:color w:val="000000"/>
                <w:sz w:val="20"/>
                <w:lang w:eastAsia="en-AU"/>
              </w:rPr>
              <w:t xml:space="preserve"> persons from licence </w:t>
            </w:r>
          </w:p>
        </w:tc>
        <w:tc>
          <w:tcPr>
            <w:tcW w:w="1134" w:type="dxa"/>
            <w:tcBorders>
              <w:top w:val="nil"/>
              <w:left w:val="single" w:sz="4" w:space="0" w:color="auto"/>
              <w:bottom w:val="single" w:sz="4" w:space="0" w:color="auto"/>
              <w:right w:val="single" w:sz="4" w:space="0" w:color="auto"/>
            </w:tcBorders>
            <w:vAlign w:val="bottom"/>
            <w:hideMark/>
          </w:tcPr>
          <w:p w14:paraId="120B7C6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vAlign w:val="bottom"/>
            <w:hideMark/>
          </w:tcPr>
          <w:p w14:paraId="5DAF2DE3"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049" w:type="dxa"/>
            <w:tcBorders>
              <w:top w:val="nil"/>
              <w:left w:val="single" w:sz="4" w:space="0" w:color="auto"/>
              <w:bottom w:val="single" w:sz="4" w:space="0" w:color="auto"/>
              <w:right w:val="single" w:sz="4" w:space="0" w:color="auto"/>
            </w:tcBorders>
            <w:vAlign w:val="bottom"/>
            <w:hideMark/>
          </w:tcPr>
          <w:p w14:paraId="24805474"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top w:val="nil"/>
              <w:left w:val="single" w:sz="4" w:space="0" w:color="auto"/>
              <w:bottom w:val="single" w:sz="4" w:space="0" w:color="auto"/>
              <w:right w:val="single" w:sz="4" w:space="0" w:color="auto"/>
            </w:tcBorders>
            <w:vAlign w:val="bottom"/>
            <w:hideMark/>
          </w:tcPr>
          <w:p w14:paraId="6A34AAB3"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top w:val="nil"/>
              <w:left w:val="single" w:sz="4" w:space="0" w:color="auto"/>
              <w:bottom w:val="single" w:sz="4" w:space="0" w:color="auto"/>
              <w:right w:val="single" w:sz="4" w:space="0" w:color="auto"/>
            </w:tcBorders>
            <w:noWrap/>
            <w:vAlign w:val="bottom"/>
            <w:hideMark/>
          </w:tcPr>
          <w:p w14:paraId="01857697"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top w:val="nil"/>
              <w:left w:val="nil"/>
              <w:bottom w:val="single" w:sz="4" w:space="0" w:color="auto"/>
              <w:right w:val="single" w:sz="4" w:space="0" w:color="auto"/>
            </w:tcBorders>
            <w:noWrap/>
            <w:vAlign w:val="bottom"/>
            <w:hideMark/>
          </w:tcPr>
          <w:p w14:paraId="78231EFF"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71205760" w14:textId="77777777" w:rsidTr="004223D3">
        <w:trPr>
          <w:trHeight w:val="300"/>
        </w:trPr>
        <w:tc>
          <w:tcPr>
            <w:tcW w:w="3261" w:type="dxa"/>
            <w:tcBorders>
              <w:top w:val="single" w:sz="4" w:space="0" w:color="auto"/>
              <w:left w:val="single" w:sz="4" w:space="0" w:color="auto"/>
              <w:right w:val="single" w:sz="4" w:space="0" w:color="auto"/>
            </w:tcBorders>
            <w:vAlign w:val="center"/>
            <w:hideMark/>
          </w:tcPr>
          <w:p w14:paraId="3914265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2 </w:t>
            </w:r>
          </w:p>
        </w:tc>
        <w:tc>
          <w:tcPr>
            <w:tcW w:w="1134" w:type="dxa"/>
            <w:tcBorders>
              <w:top w:val="single" w:sz="4" w:space="0" w:color="auto"/>
              <w:left w:val="nil"/>
              <w:right w:val="single" w:sz="4" w:space="0" w:color="auto"/>
            </w:tcBorders>
            <w:vAlign w:val="center"/>
            <w:hideMark/>
          </w:tcPr>
          <w:p w14:paraId="5510771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vAlign w:val="center"/>
            <w:hideMark/>
          </w:tcPr>
          <w:p w14:paraId="73B61EEC" w14:textId="5FBF294A"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 </w:t>
            </w:r>
            <w:r w:rsidR="00B00C38">
              <w:rPr>
                <w:rFonts w:eastAsia="Times New Roman" w:cs="Segoe UI"/>
                <w:color w:val="000000"/>
                <w:sz w:val="20"/>
                <w:lang w:eastAsia="en-AU"/>
              </w:rPr>
              <w:t>1,604</w:t>
            </w:r>
          </w:p>
        </w:tc>
        <w:tc>
          <w:tcPr>
            <w:tcW w:w="1049" w:type="dxa"/>
            <w:tcBorders>
              <w:top w:val="single" w:sz="4" w:space="0" w:color="auto"/>
              <w:left w:val="nil"/>
              <w:right w:val="single" w:sz="4" w:space="0" w:color="auto"/>
            </w:tcBorders>
            <w:vAlign w:val="center"/>
            <w:hideMark/>
          </w:tcPr>
          <w:p w14:paraId="2CCD34F4" w14:textId="5CF61544" w:rsidR="003E441A"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 </w:t>
            </w:r>
            <w:r w:rsidR="00B00C38">
              <w:rPr>
                <w:rFonts w:eastAsia="Times New Roman" w:cs="Segoe UI"/>
                <w:color w:val="000000"/>
                <w:sz w:val="20"/>
                <w:lang w:eastAsia="en-AU"/>
              </w:rPr>
              <w:t>1,60</w:t>
            </w:r>
            <w:r w:rsidR="00FE3E75">
              <w:rPr>
                <w:rFonts w:eastAsia="Times New Roman" w:cs="Segoe UI"/>
                <w:color w:val="000000"/>
                <w:sz w:val="20"/>
                <w:lang w:eastAsia="en-AU"/>
              </w:rPr>
              <w:t>0</w:t>
            </w:r>
            <w:r w:rsidRPr="00AD4939">
              <w:rPr>
                <w:rFonts w:eastAsia="Times New Roman" w:cs="Segoe UI"/>
                <w:color w:val="000000"/>
                <w:sz w:val="20"/>
                <w:lang w:eastAsia="en-AU"/>
              </w:rPr>
              <w:t xml:space="preserve"> </w:t>
            </w:r>
          </w:p>
        </w:tc>
        <w:tc>
          <w:tcPr>
            <w:tcW w:w="1304" w:type="dxa"/>
            <w:tcBorders>
              <w:top w:val="single" w:sz="4" w:space="0" w:color="auto"/>
              <w:left w:val="nil"/>
              <w:right w:val="single" w:sz="4" w:space="0" w:color="auto"/>
            </w:tcBorders>
            <w:vAlign w:val="center"/>
            <w:hideMark/>
          </w:tcPr>
          <w:p w14:paraId="577539CC" w14:textId="1C5BECC0"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2</w:t>
            </w:r>
            <w:r w:rsidR="00404EB7" w:rsidRPr="00AD4939">
              <w:rPr>
                <w:rFonts w:eastAsia="Times New Roman" w:cs="Segoe UI"/>
                <w:color w:val="000000"/>
                <w:sz w:val="20"/>
                <w:lang w:eastAsia="en-AU"/>
              </w:rPr>
              <w:t>7</w:t>
            </w:r>
            <w:r w:rsidRPr="00AD4939">
              <w:rPr>
                <w:rFonts w:eastAsia="Times New Roman" w:cs="Segoe UI"/>
                <w:color w:val="000000"/>
                <w:sz w:val="20"/>
                <w:lang w:eastAsia="en-AU"/>
              </w:rPr>
              <w:t xml:space="preserve"> </w:t>
            </w:r>
          </w:p>
        </w:tc>
        <w:tc>
          <w:tcPr>
            <w:tcW w:w="1304" w:type="dxa"/>
            <w:tcBorders>
              <w:top w:val="single" w:sz="4" w:space="0" w:color="auto"/>
              <w:left w:val="nil"/>
              <w:right w:val="single" w:sz="4" w:space="0" w:color="auto"/>
            </w:tcBorders>
            <w:noWrap/>
            <w:vAlign w:val="center"/>
            <w:hideMark/>
          </w:tcPr>
          <w:p w14:paraId="47373A0D" w14:textId="729D2099" w:rsidR="003E441A"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 </w:t>
            </w:r>
            <w:r w:rsidR="00B00C38">
              <w:rPr>
                <w:rFonts w:eastAsia="Times New Roman" w:cs="Segoe UI"/>
                <w:color w:val="000000"/>
                <w:sz w:val="20"/>
                <w:lang w:eastAsia="en-AU"/>
              </w:rPr>
              <w:t>43,302</w:t>
            </w:r>
            <w:r w:rsidRPr="00AD4939">
              <w:rPr>
                <w:rFonts w:eastAsia="Times New Roman" w:cs="Segoe UI"/>
                <w:color w:val="000000"/>
                <w:sz w:val="20"/>
                <w:lang w:eastAsia="en-AU"/>
              </w:rPr>
              <w:t xml:space="preserve"> </w:t>
            </w:r>
          </w:p>
        </w:tc>
        <w:tc>
          <w:tcPr>
            <w:tcW w:w="1305" w:type="dxa"/>
            <w:tcBorders>
              <w:top w:val="single" w:sz="4" w:space="0" w:color="auto"/>
              <w:left w:val="nil"/>
              <w:right w:val="single" w:sz="4" w:space="0" w:color="auto"/>
            </w:tcBorders>
            <w:noWrap/>
            <w:vAlign w:val="center"/>
            <w:hideMark/>
          </w:tcPr>
          <w:p w14:paraId="2CBAD0A0" w14:textId="1DF69C8E"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EF414B" w:rsidRPr="00AD4939">
              <w:rPr>
                <w:rFonts w:eastAsia="Times New Roman" w:cs="Segoe UI"/>
                <w:color w:val="000000"/>
                <w:sz w:val="20"/>
                <w:lang w:eastAsia="en-AU"/>
              </w:rPr>
              <w:t xml:space="preserve">$ </w:t>
            </w:r>
            <w:r w:rsidR="00B00C38">
              <w:rPr>
                <w:rFonts w:eastAsia="Times New Roman" w:cs="Segoe UI"/>
                <w:color w:val="000000"/>
                <w:sz w:val="20"/>
                <w:lang w:eastAsia="en-AU"/>
              </w:rPr>
              <w:t>43,200</w:t>
            </w:r>
          </w:p>
        </w:tc>
      </w:tr>
      <w:tr w:rsidR="00AC73A4" w:rsidRPr="003E441A" w14:paraId="76FE0802" w14:textId="77777777" w:rsidTr="004223D3">
        <w:trPr>
          <w:trHeight w:val="300"/>
        </w:trPr>
        <w:tc>
          <w:tcPr>
            <w:tcW w:w="3261" w:type="dxa"/>
            <w:tcBorders>
              <w:left w:val="single" w:sz="4" w:space="0" w:color="auto"/>
              <w:bottom w:val="nil"/>
              <w:right w:val="single" w:sz="4" w:space="0" w:color="auto"/>
            </w:tcBorders>
            <w:vAlign w:val="center"/>
            <w:hideMark/>
          </w:tcPr>
          <w:p w14:paraId="2924AC4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-Change period in which licence is in force </w:t>
            </w:r>
          </w:p>
        </w:tc>
        <w:tc>
          <w:tcPr>
            <w:tcW w:w="1134" w:type="dxa"/>
            <w:tcBorders>
              <w:left w:val="single" w:sz="4" w:space="0" w:color="auto"/>
              <w:right w:val="single" w:sz="4" w:space="0" w:color="auto"/>
            </w:tcBorders>
            <w:vAlign w:val="bottom"/>
            <w:hideMark/>
          </w:tcPr>
          <w:p w14:paraId="7EF1CEB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vAlign w:val="bottom"/>
            <w:hideMark/>
          </w:tcPr>
          <w:p w14:paraId="1D9377A1"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049" w:type="dxa"/>
            <w:tcBorders>
              <w:left w:val="single" w:sz="4" w:space="0" w:color="auto"/>
              <w:right w:val="single" w:sz="4" w:space="0" w:color="auto"/>
            </w:tcBorders>
            <w:vAlign w:val="bottom"/>
            <w:hideMark/>
          </w:tcPr>
          <w:p w14:paraId="3D6123CB"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right w:val="single" w:sz="4" w:space="0" w:color="auto"/>
            </w:tcBorders>
            <w:vAlign w:val="bottom"/>
            <w:hideMark/>
          </w:tcPr>
          <w:p w14:paraId="52A70773"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right w:val="single" w:sz="4" w:space="0" w:color="auto"/>
            </w:tcBorders>
            <w:noWrap/>
            <w:vAlign w:val="bottom"/>
            <w:hideMark/>
          </w:tcPr>
          <w:p w14:paraId="6CD5A569"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left w:val="nil"/>
              <w:bottom w:val="nil"/>
              <w:right w:val="single" w:sz="4" w:space="0" w:color="auto"/>
            </w:tcBorders>
            <w:noWrap/>
            <w:vAlign w:val="bottom"/>
            <w:hideMark/>
          </w:tcPr>
          <w:p w14:paraId="5B3796CB"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0E431D9D" w14:textId="77777777" w:rsidTr="004223D3">
        <w:trPr>
          <w:trHeight w:val="300"/>
        </w:trPr>
        <w:tc>
          <w:tcPr>
            <w:tcW w:w="3261" w:type="dxa"/>
            <w:tcBorders>
              <w:top w:val="nil"/>
              <w:left w:val="single" w:sz="4" w:space="0" w:color="auto"/>
              <w:bottom w:val="nil"/>
              <w:right w:val="single" w:sz="4" w:space="0" w:color="auto"/>
            </w:tcBorders>
            <w:vAlign w:val="center"/>
            <w:hideMark/>
          </w:tcPr>
          <w:p w14:paraId="79289B6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-Vary or remove a particular condition of the licence </w:t>
            </w:r>
          </w:p>
        </w:tc>
        <w:tc>
          <w:tcPr>
            <w:tcW w:w="1134" w:type="dxa"/>
            <w:tcBorders>
              <w:top w:val="nil"/>
              <w:left w:val="single" w:sz="4" w:space="0" w:color="auto"/>
              <w:right w:val="single" w:sz="4" w:space="0" w:color="auto"/>
            </w:tcBorders>
            <w:vAlign w:val="bottom"/>
            <w:hideMark/>
          </w:tcPr>
          <w:p w14:paraId="25DEAD3D"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vAlign w:val="bottom"/>
            <w:hideMark/>
          </w:tcPr>
          <w:p w14:paraId="6AA8C983" w14:textId="77777777" w:rsidR="003E441A" w:rsidRPr="00AD4939" w:rsidRDefault="003E441A" w:rsidP="003E441A">
            <w:pPr>
              <w:spacing w:before="0" w:after="0" w:line="240" w:lineRule="auto"/>
              <w:rPr>
                <w:rFonts w:eastAsia="Times New Roman" w:cs="Segoe UI"/>
                <w:sz w:val="20"/>
                <w:lang w:eastAsia="en-AU"/>
              </w:rPr>
            </w:pPr>
          </w:p>
        </w:tc>
        <w:tc>
          <w:tcPr>
            <w:tcW w:w="1049" w:type="dxa"/>
            <w:tcBorders>
              <w:top w:val="nil"/>
              <w:left w:val="single" w:sz="4" w:space="0" w:color="auto"/>
              <w:right w:val="single" w:sz="4" w:space="0" w:color="auto"/>
            </w:tcBorders>
            <w:vAlign w:val="bottom"/>
            <w:hideMark/>
          </w:tcPr>
          <w:p w14:paraId="684783F3" w14:textId="77777777" w:rsidR="003E441A" w:rsidRPr="00AD4939" w:rsidRDefault="003E441A" w:rsidP="003E441A">
            <w:pPr>
              <w:spacing w:before="0" w:after="0" w:line="240" w:lineRule="auto"/>
              <w:jc w:val="center"/>
              <w:rPr>
                <w:rFonts w:eastAsia="Times New Roman" w:cs="Segoe UI"/>
                <w:sz w:val="20"/>
                <w:lang w:eastAsia="en-AU"/>
              </w:rPr>
            </w:pPr>
          </w:p>
        </w:tc>
        <w:tc>
          <w:tcPr>
            <w:tcW w:w="1304" w:type="dxa"/>
            <w:tcBorders>
              <w:top w:val="nil"/>
              <w:left w:val="single" w:sz="4" w:space="0" w:color="auto"/>
              <w:right w:val="single" w:sz="4" w:space="0" w:color="auto"/>
            </w:tcBorders>
            <w:vAlign w:val="bottom"/>
            <w:hideMark/>
          </w:tcPr>
          <w:p w14:paraId="1A9DE78F" w14:textId="77777777" w:rsidR="003E441A" w:rsidRPr="00AD4939" w:rsidRDefault="003E441A" w:rsidP="003E441A">
            <w:pPr>
              <w:spacing w:before="0" w:after="0" w:line="240" w:lineRule="auto"/>
              <w:rPr>
                <w:rFonts w:eastAsia="Times New Roman" w:cs="Segoe UI"/>
                <w:sz w:val="20"/>
                <w:lang w:eastAsia="en-AU"/>
              </w:rPr>
            </w:pPr>
          </w:p>
        </w:tc>
        <w:tc>
          <w:tcPr>
            <w:tcW w:w="1304" w:type="dxa"/>
            <w:tcBorders>
              <w:top w:val="nil"/>
              <w:left w:val="single" w:sz="4" w:space="0" w:color="auto"/>
              <w:right w:val="single" w:sz="4" w:space="0" w:color="auto"/>
            </w:tcBorders>
            <w:noWrap/>
            <w:vAlign w:val="bottom"/>
            <w:hideMark/>
          </w:tcPr>
          <w:p w14:paraId="36C90A1A"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top w:val="nil"/>
              <w:left w:val="nil"/>
              <w:bottom w:val="nil"/>
              <w:right w:val="single" w:sz="4" w:space="0" w:color="auto"/>
            </w:tcBorders>
            <w:noWrap/>
            <w:vAlign w:val="bottom"/>
            <w:hideMark/>
          </w:tcPr>
          <w:p w14:paraId="59956747"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7B8B8684" w14:textId="77777777" w:rsidTr="004223D3">
        <w:trPr>
          <w:trHeight w:val="300"/>
        </w:trPr>
        <w:tc>
          <w:tcPr>
            <w:tcW w:w="3261" w:type="dxa"/>
            <w:tcBorders>
              <w:top w:val="nil"/>
              <w:left w:val="single" w:sz="4" w:space="0" w:color="auto"/>
              <w:bottom w:val="nil"/>
              <w:right w:val="single" w:sz="4" w:space="0" w:color="auto"/>
            </w:tcBorders>
            <w:vAlign w:val="center"/>
            <w:hideMark/>
          </w:tcPr>
          <w:p w14:paraId="6D68EB7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-Modify, add new, or remove security measures </w:t>
            </w:r>
          </w:p>
        </w:tc>
        <w:tc>
          <w:tcPr>
            <w:tcW w:w="1134" w:type="dxa"/>
            <w:tcBorders>
              <w:top w:val="nil"/>
              <w:left w:val="single" w:sz="4" w:space="0" w:color="auto"/>
              <w:right w:val="single" w:sz="4" w:space="0" w:color="auto"/>
            </w:tcBorders>
            <w:vAlign w:val="bottom"/>
            <w:hideMark/>
          </w:tcPr>
          <w:p w14:paraId="6D1D3A3F"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vAlign w:val="bottom"/>
            <w:hideMark/>
          </w:tcPr>
          <w:p w14:paraId="155067D1" w14:textId="77777777" w:rsidR="003E441A" w:rsidRPr="00AD4939" w:rsidRDefault="003E441A" w:rsidP="003E441A">
            <w:pPr>
              <w:spacing w:before="0" w:after="0" w:line="240" w:lineRule="auto"/>
              <w:rPr>
                <w:rFonts w:eastAsia="Times New Roman" w:cs="Segoe UI"/>
                <w:sz w:val="20"/>
                <w:lang w:eastAsia="en-AU"/>
              </w:rPr>
            </w:pPr>
          </w:p>
        </w:tc>
        <w:tc>
          <w:tcPr>
            <w:tcW w:w="1049" w:type="dxa"/>
            <w:tcBorders>
              <w:top w:val="nil"/>
              <w:left w:val="single" w:sz="4" w:space="0" w:color="auto"/>
              <w:right w:val="single" w:sz="4" w:space="0" w:color="auto"/>
            </w:tcBorders>
            <w:vAlign w:val="bottom"/>
            <w:hideMark/>
          </w:tcPr>
          <w:p w14:paraId="48AB8A2D" w14:textId="77777777" w:rsidR="003E441A" w:rsidRPr="00AD4939" w:rsidRDefault="003E441A" w:rsidP="003E441A">
            <w:pPr>
              <w:spacing w:before="0" w:after="0" w:line="240" w:lineRule="auto"/>
              <w:jc w:val="center"/>
              <w:rPr>
                <w:rFonts w:eastAsia="Times New Roman" w:cs="Segoe UI"/>
                <w:sz w:val="20"/>
                <w:lang w:eastAsia="en-AU"/>
              </w:rPr>
            </w:pPr>
          </w:p>
        </w:tc>
        <w:tc>
          <w:tcPr>
            <w:tcW w:w="1304" w:type="dxa"/>
            <w:tcBorders>
              <w:top w:val="nil"/>
              <w:left w:val="single" w:sz="4" w:space="0" w:color="auto"/>
              <w:right w:val="single" w:sz="4" w:space="0" w:color="auto"/>
            </w:tcBorders>
            <w:vAlign w:val="bottom"/>
            <w:hideMark/>
          </w:tcPr>
          <w:p w14:paraId="77E0C499" w14:textId="77777777" w:rsidR="003E441A" w:rsidRPr="00AD4939" w:rsidRDefault="003E441A" w:rsidP="003E441A">
            <w:pPr>
              <w:spacing w:before="0" w:after="0" w:line="240" w:lineRule="auto"/>
              <w:rPr>
                <w:rFonts w:eastAsia="Times New Roman" w:cs="Segoe UI"/>
                <w:sz w:val="20"/>
                <w:lang w:eastAsia="en-AU"/>
              </w:rPr>
            </w:pPr>
          </w:p>
        </w:tc>
        <w:tc>
          <w:tcPr>
            <w:tcW w:w="1304" w:type="dxa"/>
            <w:tcBorders>
              <w:top w:val="nil"/>
              <w:left w:val="single" w:sz="4" w:space="0" w:color="auto"/>
              <w:right w:val="single" w:sz="4" w:space="0" w:color="auto"/>
            </w:tcBorders>
            <w:noWrap/>
            <w:vAlign w:val="bottom"/>
            <w:hideMark/>
          </w:tcPr>
          <w:p w14:paraId="04E32323"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top w:val="nil"/>
              <w:left w:val="nil"/>
              <w:bottom w:val="nil"/>
              <w:right w:val="single" w:sz="4" w:space="0" w:color="auto"/>
            </w:tcBorders>
            <w:noWrap/>
            <w:vAlign w:val="bottom"/>
            <w:hideMark/>
          </w:tcPr>
          <w:p w14:paraId="18C7AB71"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3777BCC7" w14:textId="77777777" w:rsidTr="004223D3">
        <w:trPr>
          <w:trHeight w:val="300"/>
        </w:trPr>
        <w:tc>
          <w:tcPr>
            <w:tcW w:w="3261" w:type="dxa"/>
            <w:tcBorders>
              <w:top w:val="nil"/>
              <w:left w:val="single" w:sz="4" w:space="0" w:color="auto"/>
              <w:bottom w:val="single" w:sz="4" w:space="0" w:color="auto"/>
              <w:right w:val="single" w:sz="4" w:space="0" w:color="auto"/>
            </w:tcBorders>
            <w:vAlign w:val="center"/>
            <w:hideMark/>
          </w:tcPr>
          <w:p w14:paraId="4F50FA1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-Any other non-specified requirement </w:t>
            </w:r>
          </w:p>
        </w:tc>
        <w:tc>
          <w:tcPr>
            <w:tcW w:w="1134" w:type="dxa"/>
            <w:tcBorders>
              <w:left w:val="single" w:sz="4" w:space="0" w:color="auto"/>
              <w:bottom w:val="single" w:sz="4" w:space="0" w:color="auto"/>
              <w:right w:val="single" w:sz="4" w:space="0" w:color="auto"/>
            </w:tcBorders>
            <w:vAlign w:val="bottom"/>
            <w:hideMark/>
          </w:tcPr>
          <w:p w14:paraId="709637A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vAlign w:val="bottom"/>
            <w:hideMark/>
          </w:tcPr>
          <w:p w14:paraId="4DE163C5"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049" w:type="dxa"/>
            <w:tcBorders>
              <w:left w:val="single" w:sz="4" w:space="0" w:color="auto"/>
              <w:bottom w:val="single" w:sz="4" w:space="0" w:color="auto"/>
              <w:right w:val="single" w:sz="4" w:space="0" w:color="auto"/>
            </w:tcBorders>
            <w:vAlign w:val="bottom"/>
            <w:hideMark/>
          </w:tcPr>
          <w:p w14:paraId="5ABD6AA2"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bottom w:val="single" w:sz="4" w:space="0" w:color="auto"/>
              <w:right w:val="single" w:sz="4" w:space="0" w:color="auto"/>
            </w:tcBorders>
            <w:vAlign w:val="bottom"/>
            <w:hideMark/>
          </w:tcPr>
          <w:p w14:paraId="2FB0C289"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bottom w:val="single" w:sz="4" w:space="0" w:color="auto"/>
              <w:right w:val="single" w:sz="4" w:space="0" w:color="auto"/>
            </w:tcBorders>
            <w:noWrap/>
            <w:vAlign w:val="bottom"/>
            <w:hideMark/>
          </w:tcPr>
          <w:p w14:paraId="2B23DB03"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top w:val="nil"/>
              <w:left w:val="nil"/>
              <w:bottom w:val="single" w:sz="4" w:space="0" w:color="auto"/>
              <w:right w:val="single" w:sz="4" w:space="0" w:color="auto"/>
            </w:tcBorders>
            <w:noWrap/>
            <w:vAlign w:val="bottom"/>
            <w:hideMark/>
          </w:tcPr>
          <w:p w14:paraId="1995C262"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4F240EE5" w14:textId="77777777" w:rsidTr="004223D3">
        <w:trPr>
          <w:trHeight w:val="300"/>
        </w:trPr>
        <w:tc>
          <w:tcPr>
            <w:tcW w:w="3261" w:type="dxa"/>
            <w:tcBorders>
              <w:top w:val="single" w:sz="4" w:space="0" w:color="auto"/>
              <w:left w:val="single" w:sz="4" w:space="0" w:color="auto"/>
              <w:right w:val="single" w:sz="4" w:space="0" w:color="auto"/>
            </w:tcBorders>
            <w:vAlign w:val="center"/>
            <w:hideMark/>
          </w:tcPr>
          <w:p w14:paraId="68A3E40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lastRenderedPageBreak/>
              <w:t xml:space="preserve"> Licence Variation Type 3 </w:t>
            </w:r>
          </w:p>
        </w:tc>
        <w:tc>
          <w:tcPr>
            <w:tcW w:w="1134" w:type="dxa"/>
            <w:tcBorders>
              <w:top w:val="single" w:sz="4" w:space="0" w:color="auto"/>
              <w:left w:val="nil"/>
              <w:right w:val="single" w:sz="4" w:space="0" w:color="auto"/>
            </w:tcBorders>
            <w:vAlign w:val="center"/>
            <w:hideMark/>
          </w:tcPr>
          <w:p w14:paraId="726FA21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vAlign w:val="center"/>
            <w:hideMark/>
          </w:tcPr>
          <w:p w14:paraId="3FAABD2D" w14:textId="7FD52952" w:rsidR="003E441A"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 </w:t>
            </w:r>
            <w:r w:rsidR="0001207F">
              <w:rPr>
                <w:rFonts w:eastAsia="Times New Roman" w:cs="Segoe UI"/>
                <w:color w:val="000000"/>
                <w:sz w:val="20"/>
                <w:lang w:eastAsia="en-AU"/>
              </w:rPr>
              <w:t>2,343</w:t>
            </w:r>
          </w:p>
        </w:tc>
        <w:tc>
          <w:tcPr>
            <w:tcW w:w="1049" w:type="dxa"/>
            <w:tcBorders>
              <w:top w:val="single" w:sz="4" w:space="0" w:color="auto"/>
              <w:left w:val="nil"/>
              <w:right w:val="single" w:sz="4" w:space="0" w:color="auto"/>
            </w:tcBorders>
            <w:vAlign w:val="center"/>
            <w:hideMark/>
          </w:tcPr>
          <w:p w14:paraId="14283966" w14:textId="3FA6089A" w:rsidR="0001207F"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FE3340" w:rsidRPr="00AD4939">
              <w:rPr>
                <w:rFonts w:eastAsia="Times New Roman" w:cs="Segoe UI"/>
                <w:color w:val="000000"/>
                <w:sz w:val="20"/>
                <w:lang w:eastAsia="en-AU"/>
              </w:rPr>
              <w:t xml:space="preserve">$ </w:t>
            </w:r>
            <w:r w:rsidR="0001207F">
              <w:rPr>
                <w:rFonts w:eastAsia="Times New Roman" w:cs="Segoe UI"/>
                <w:color w:val="000000"/>
                <w:sz w:val="20"/>
                <w:lang w:eastAsia="en-AU"/>
              </w:rPr>
              <w:t>2,340</w:t>
            </w:r>
          </w:p>
        </w:tc>
        <w:tc>
          <w:tcPr>
            <w:tcW w:w="1304" w:type="dxa"/>
            <w:tcBorders>
              <w:top w:val="single" w:sz="4" w:space="0" w:color="auto"/>
              <w:left w:val="nil"/>
              <w:right w:val="single" w:sz="4" w:space="0" w:color="auto"/>
            </w:tcBorders>
            <w:vAlign w:val="center"/>
            <w:hideMark/>
          </w:tcPr>
          <w:p w14:paraId="662EAD8F" w14:textId="1BB4FB58" w:rsidR="003E441A" w:rsidRPr="00AD4939" w:rsidRDefault="00A40F9D"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54</w:t>
            </w:r>
            <w:r w:rsidR="003E441A" w:rsidRPr="00AD4939">
              <w:rPr>
                <w:rFonts w:eastAsia="Times New Roman" w:cs="Segoe UI"/>
                <w:color w:val="000000"/>
                <w:sz w:val="20"/>
                <w:lang w:eastAsia="en-AU"/>
              </w:rPr>
              <w:t xml:space="preserve"> </w:t>
            </w:r>
          </w:p>
        </w:tc>
        <w:tc>
          <w:tcPr>
            <w:tcW w:w="1304" w:type="dxa"/>
            <w:tcBorders>
              <w:top w:val="single" w:sz="4" w:space="0" w:color="auto"/>
              <w:left w:val="nil"/>
              <w:right w:val="single" w:sz="4" w:space="0" w:color="auto"/>
            </w:tcBorders>
            <w:noWrap/>
            <w:vAlign w:val="center"/>
            <w:hideMark/>
          </w:tcPr>
          <w:p w14:paraId="27C526EF" w14:textId="74F5E089" w:rsidR="003E441A"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AD68A0" w:rsidRPr="00AD4939">
              <w:rPr>
                <w:rFonts w:eastAsia="Times New Roman" w:cs="Segoe UI"/>
                <w:color w:val="000000"/>
                <w:sz w:val="20"/>
                <w:lang w:eastAsia="en-AU"/>
              </w:rPr>
              <w:t xml:space="preserve">$ </w:t>
            </w:r>
            <w:r w:rsidR="0001207F">
              <w:rPr>
                <w:rFonts w:eastAsia="Times New Roman" w:cs="Segoe UI"/>
                <w:color w:val="000000"/>
                <w:sz w:val="20"/>
                <w:lang w:eastAsia="en-AU"/>
              </w:rPr>
              <w:t>126,537</w:t>
            </w:r>
          </w:p>
        </w:tc>
        <w:tc>
          <w:tcPr>
            <w:tcW w:w="1305" w:type="dxa"/>
            <w:tcBorders>
              <w:top w:val="single" w:sz="4" w:space="0" w:color="auto"/>
              <w:left w:val="nil"/>
              <w:right w:val="single" w:sz="4" w:space="0" w:color="auto"/>
            </w:tcBorders>
            <w:noWrap/>
            <w:vAlign w:val="center"/>
            <w:hideMark/>
          </w:tcPr>
          <w:p w14:paraId="51736C73" w14:textId="18890280" w:rsidR="003E441A" w:rsidRPr="00AD4939" w:rsidRDefault="003E441A" w:rsidP="00A11A18">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 </w:t>
            </w:r>
            <w:r w:rsidR="0001207F">
              <w:rPr>
                <w:rFonts w:eastAsia="Times New Roman" w:cs="Segoe UI"/>
                <w:color w:val="000000"/>
                <w:sz w:val="20"/>
                <w:lang w:eastAsia="en-AU"/>
              </w:rPr>
              <w:t>126,360</w:t>
            </w:r>
          </w:p>
        </w:tc>
      </w:tr>
      <w:tr w:rsidR="00AC73A4" w:rsidRPr="003E441A" w14:paraId="6BC28032" w14:textId="77777777" w:rsidTr="004223D3">
        <w:trPr>
          <w:trHeight w:val="300"/>
        </w:trPr>
        <w:tc>
          <w:tcPr>
            <w:tcW w:w="3261" w:type="dxa"/>
            <w:tcBorders>
              <w:left w:val="single" w:sz="4" w:space="0" w:color="auto"/>
              <w:bottom w:val="nil"/>
              <w:right w:val="single" w:sz="4" w:space="0" w:color="auto"/>
            </w:tcBorders>
            <w:vAlign w:val="center"/>
            <w:hideMark/>
          </w:tcPr>
          <w:p w14:paraId="2B94602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-Change of layout of site </w:t>
            </w:r>
          </w:p>
        </w:tc>
        <w:tc>
          <w:tcPr>
            <w:tcW w:w="1134" w:type="dxa"/>
            <w:tcBorders>
              <w:left w:val="single" w:sz="4" w:space="0" w:color="auto"/>
              <w:right w:val="single" w:sz="4" w:space="0" w:color="auto"/>
            </w:tcBorders>
            <w:vAlign w:val="bottom"/>
            <w:hideMark/>
          </w:tcPr>
          <w:p w14:paraId="763A55D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right w:val="single" w:sz="4" w:space="0" w:color="auto"/>
            </w:tcBorders>
            <w:vAlign w:val="bottom"/>
            <w:hideMark/>
          </w:tcPr>
          <w:p w14:paraId="36FD1657"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049" w:type="dxa"/>
            <w:tcBorders>
              <w:left w:val="single" w:sz="4" w:space="0" w:color="auto"/>
              <w:right w:val="single" w:sz="4" w:space="0" w:color="auto"/>
            </w:tcBorders>
            <w:vAlign w:val="bottom"/>
            <w:hideMark/>
          </w:tcPr>
          <w:p w14:paraId="264EE8A4"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right w:val="single" w:sz="4" w:space="0" w:color="auto"/>
            </w:tcBorders>
            <w:vAlign w:val="bottom"/>
            <w:hideMark/>
          </w:tcPr>
          <w:p w14:paraId="3C3F97AC"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right w:val="single" w:sz="4" w:space="0" w:color="auto"/>
            </w:tcBorders>
            <w:noWrap/>
            <w:vAlign w:val="bottom"/>
            <w:hideMark/>
          </w:tcPr>
          <w:p w14:paraId="6EAA6EE2"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left w:val="nil"/>
              <w:bottom w:val="nil"/>
              <w:right w:val="single" w:sz="4" w:space="0" w:color="auto"/>
            </w:tcBorders>
            <w:noWrap/>
            <w:vAlign w:val="bottom"/>
            <w:hideMark/>
          </w:tcPr>
          <w:p w14:paraId="1B6CC64B"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3CBB5231" w14:textId="77777777" w:rsidTr="004223D3">
        <w:trPr>
          <w:trHeight w:val="300"/>
        </w:trPr>
        <w:tc>
          <w:tcPr>
            <w:tcW w:w="3261" w:type="dxa"/>
            <w:tcBorders>
              <w:top w:val="nil"/>
              <w:left w:val="single" w:sz="4" w:space="0" w:color="auto"/>
              <w:bottom w:val="nil"/>
              <w:right w:val="single" w:sz="4" w:space="0" w:color="auto"/>
            </w:tcBorders>
            <w:vAlign w:val="center"/>
            <w:hideMark/>
          </w:tcPr>
          <w:p w14:paraId="15C77A9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-Change of floorplan of facility </w:t>
            </w:r>
          </w:p>
        </w:tc>
        <w:tc>
          <w:tcPr>
            <w:tcW w:w="1134" w:type="dxa"/>
            <w:tcBorders>
              <w:top w:val="nil"/>
              <w:left w:val="single" w:sz="4" w:space="0" w:color="auto"/>
              <w:right w:val="single" w:sz="4" w:space="0" w:color="auto"/>
            </w:tcBorders>
            <w:vAlign w:val="bottom"/>
            <w:hideMark/>
          </w:tcPr>
          <w:p w14:paraId="20B5BB35"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vAlign w:val="bottom"/>
            <w:hideMark/>
          </w:tcPr>
          <w:p w14:paraId="76DBB25F" w14:textId="77777777" w:rsidR="003E441A" w:rsidRPr="00AD4939" w:rsidRDefault="003E441A" w:rsidP="003E441A">
            <w:pPr>
              <w:spacing w:before="0" w:after="0" w:line="240" w:lineRule="auto"/>
              <w:rPr>
                <w:rFonts w:eastAsia="Times New Roman" w:cs="Segoe UI"/>
                <w:sz w:val="20"/>
                <w:lang w:eastAsia="en-AU"/>
              </w:rPr>
            </w:pPr>
          </w:p>
        </w:tc>
        <w:tc>
          <w:tcPr>
            <w:tcW w:w="1049" w:type="dxa"/>
            <w:tcBorders>
              <w:top w:val="nil"/>
              <w:left w:val="single" w:sz="4" w:space="0" w:color="auto"/>
              <w:right w:val="single" w:sz="4" w:space="0" w:color="auto"/>
            </w:tcBorders>
            <w:vAlign w:val="bottom"/>
            <w:hideMark/>
          </w:tcPr>
          <w:p w14:paraId="6556E9B6" w14:textId="77777777" w:rsidR="003E441A" w:rsidRPr="00AD4939" w:rsidRDefault="003E441A" w:rsidP="003E441A">
            <w:pPr>
              <w:spacing w:before="0" w:after="0" w:line="240" w:lineRule="auto"/>
              <w:jc w:val="center"/>
              <w:rPr>
                <w:rFonts w:eastAsia="Times New Roman" w:cs="Segoe UI"/>
                <w:sz w:val="20"/>
                <w:lang w:eastAsia="en-AU"/>
              </w:rPr>
            </w:pPr>
          </w:p>
        </w:tc>
        <w:tc>
          <w:tcPr>
            <w:tcW w:w="1304" w:type="dxa"/>
            <w:tcBorders>
              <w:top w:val="nil"/>
              <w:left w:val="single" w:sz="4" w:space="0" w:color="auto"/>
              <w:right w:val="single" w:sz="4" w:space="0" w:color="auto"/>
            </w:tcBorders>
            <w:vAlign w:val="bottom"/>
            <w:hideMark/>
          </w:tcPr>
          <w:p w14:paraId="5250C70E" w14:textId="77777777" w:rsidR="003E441A" w:rsidRPr="00AD4939" w:rsidRDefault="003E441A" w:rsidP="003E441A">
            <w:pPr>
              <w:spacing w:before="0" w:after="0" w:line="240" w:lineRule="auto"/>
              <w:rPr>
                <w:rFonts w:eastAsia="Times New Roman" w:cs="Segoe UI"/>
                <w:sz w:val="20"/>
                <w:lang w:eastAsia="en-AU"/>
              </w:rPr>
            </w:pPr>
          </w:p>
        </w:tc>
        <w:tc>
          <w:tcPr>
            <w:tcW w:w="1304" w:type="dxa"/>
            <w:tcBorders>
              <w:top w:val="nil"/>
              <w:left w:val="single" w:sz="4" w:space="0" w:color="auto"/>
              <w:right w:val="single" w:sz="4" w:space="0" w:color="auto"/>
            </w:tcBorders>
            <w:noWrap/>
            <w:vAlign w:val="bottom"/>
            <w:hideMark/>
          </w:tcPr>
          <w:p w14:paraId="7FF1390D"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top w:val="nil"/>
              <w:left w:val="nil"/>
              <w:bottom w:val="nil"/>
              <w:right w:val="single" w:sz="4" w:space="0" w:color="auto"/>
            </w:tcBorders>
            <w:noWrap/>
            <w:vAlign w:val="bottom"/>
            <w:hideMark/>
          </w:tcPr>
          <w:p w14:paraId="6426A72C"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67E09173" w14:textId="77777777" w:rsidTr="004223D3">
        <w:trPr>
          <w:trHeight w:val="300"/>
        </w:trPr>
        <w:tc>
          <w:tcPr>
            <w:tcW w:w="3261" w:type="dxa"/>
            <w:tcBorders>
              <w:top w:val="nil"/>
              <w:left w:val="single" w:sz="4" w:space="0" w:color="auto"/>
              <w:bottom w:val="nil"/>
              <w:right w:val="single" w:sz="4" w:space="0" w:color="auto"/>
            </w:tcBorders>
            <w:vAlign w:val="center"/>
            <w:hideMark/>
          </w:tcPr>
          <w:p w14:paraId="1E3E1BE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-Add activity to licence </w:t>
            </w:r>
          </w:p>
        </w:tc>
        <w:tc>
          <w:tcPr>
            <w:tcW w:w="1134" w:type="dxa"/>
            <w:tcBorders>
              <w:top w:val="nil"/>
              <w:left w:val="single" w:sz="4" w:space="0" w:color="auto"/>
              <w:right w:val="single" w:sz="4" w:space="0" w:color="auto"/>
            </w:tcBorders>
            <w:vAlign w:val="bottom"/>
            <w:hideMark/>
          </w:tcPr>
          <w:p w14:paraId="4FC1F317"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top w:val="nil"/>
              <w:left w:val="single" w:sz="4" w:space="0" w:color="auto"/>
              <w:right w:val="single" w:sz="4" w:space="0" w:color="auto"/>
            </w:tcBorders>
            <w:vAlign w:val="bottom"/>
            <w:hideMark/>
          </w:tcPr>
          <w:p w14:paraId="5E97A8B3" w14:textId="77777777" w:rsidR="003E441A" w:rsidRPr="00AD4939" w:rsidRDefault="003E441A" w:rsidP="003E441A">
            <w:pPr>
              <w:spacing w:before="0" w:after="0" w:line="240" w:lineRule="auto"/>
              <w:rPr>
                <w:rFonts w:eastAsia="Times New Roman" w:cs="Segoe UI"/>
                <w:sz w:val="20"/>
                <w:lang w:eastAsia="en-AU"/>
              </w:rPr>
            </w:pPr>
          </w:p>
        </w:tc>
        <w:tc>
          <w:tcPr>
            <w:tcW w:w="1049" w:type="dxa"/>
            <w:tcBorders>
              <w:top w:val="nil"/>
              <w:left w:val="single" w:sz="4" w:space="0" w:color="auto"/>
              <w:right w:val="single" w:sz="4" w:space="0" w:color="auto"/>
            </w:tcBorders>
            <w:vAlign w:val="bottom"/>
            <w:hideMark/>
          </w:tcPr>
          <w:p w14:paraId="7B2FB1B7" w14:textId="77777777" w:rsidR="003E441A" w:rsidRPr="00AD4939" w:rsidRDefault="003E441A" w:rsidP="003E441A">
            <w:pPr>
              <w:spacing w:before="0" w:after="0" w:line="240" w:lineRule="auto"/>
              <w:jc w:val="center"/>
              <w:rPr>
                <w:rFonts w:eastAsia="Times New Roman" w:cs="Segoe UI"/>
                <w:sz w:val="20"/>
                <w:lang w:eastAsia="en-AU"/>
              </w:rPr>
            </w:pPr>
          </w:p>
        </w:tc>
        <w:tc>
          <w:tcPr>
            <w:tcW w:w="1304" w:type="dxa"/>
            <w:tcBorders>
              <w:top w:val="nil"/>
              <w:left w:val="single" w:sz="4" w:space="0" w:color="auto"/>
              <w:right w:val="single" w:sz="4" w:space="0" w:color="auto"/>
            </w:tcBorders>
            <w:vAlign w:val="bottom"/>
            <w:hideMark/>
          </w:tcPr>
          <w:p w14:paraId="6FC1BFC0" w14:textId="77777777" w:rsidR="003E441A" w:rsidRPr="00AD4939" w:rsidRDefault="003E441A" w:rsidP="003E441A">
            <w:pPr>
              <w:spacing w:before="0" w:after="0" w:line="240" w:lineRule="auto"/>
              <w:rPr>
                <w:rFonts w:eastAsia="Times New Roman" w:cs="Segoe UI"/>
                <w:sz w:val="20"/>
                <w:lang w:eastAsia="en-AU"/>
              </w:rPr>
            </w:pPr>
          </w:p>
        </w:tc>
        <w:tc>
          <w:tcPr>
            <w:tcW w:w="1304" w:type="dxa"/>
            <w:tcBorders>
              <w:top w:val="nil"/>
              <w:left w:val="single" w:sz="4" w:space="0" w:color="auto"/>
              <w:right w:val="single" w:sz="4" w:space="0" w:color="auto"/>
            </w:tcBorders>
            <w:noWrap/>
            <w:vAlign w:val="bottom"/>
            <w:hideMark/>
          </w:tcPr>
          <w:p w14:paraId="76E615C5"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top w:val="nil"/>
              <w:left w:val="nil"/>
              <w:bottom w:val="nil"/>
              <w:right w:val="single" w:sz="4" w:space="0" w:color="auto"/>
            </w:tcBorders>
            <w:noWrap/>
            <w:vAlign w:val="bottom"/>
            <w:hideMark/>
          </w:tcPr>
          <w:p w14:paraId="73DE0B7E"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4AA73210" w14:textId="77777777" w:rsidTr="004223D3">
        <w:trPr>
          <w:trHeight w:val="300"/>
        </w:trPr>
        <w:tc>
          <w:tcPr>
            <w:tcW w:w="3261" w:type="dxa"/>
            <w:tcBorders>
              <w:top w:val="nil"/>
              <w:left w:val="single" w:sz="4" w:space="0" w:color="auto"/>
              <w:bottom w:val="single" w:sz="4" w:space="0" w:color="auto"/>
              <w:right w:val="single" w:sz="4" w:space="0" w:color="auto"/>
            </w:tcBorders>
            <w:vAlign w:val="center"/>
            <w:hideMark/>
          </w:tcPr>
          <w:p w14:paraId="4BBFBE4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-Add authorised person/s </w:t>
            </w:r>
          </w:p>
        </w:tc>
        <w:tc>
          <w:tcPr>
            <w:tcW w:w="1134" w:type="dxa"/>
            <w:tcBorders>
              <w:top w:val="nil"/>
              <w:left w:val="single" w:sz="4" w:space="0" w:color="auto"/>
              <w:bottom w:val="single" w:sz="4" w:space="0" w:color="auto"/>
              <w:right w:val="single" w:sz="4" w:space="0" w:color="auto"/>
            </w:tcBorders>
            <w:vAlign w:val="bottom"/>
            <w:hideMark/>
          </w:tcPr>
          <w:p w14:paraId="15F42568"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vAlign w:val="bottom"/>
            <w:hideMark/>
          </w:tcPr>
          <w:p w14:paraId="524BB84F"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049" w:type="dxa"/>
            <w:tcBorders>
              <w:top w:val="nil"/>
              <w:left w:val="single" w:sz="4" w:space="0" w:color="auto"/>
              <w:bottom w:val="single" w:sz="4" w:space="0" w:color="auto"/>
              <w:right w:val="single" w:sz="4" w:space="0" w:color="auto"/>
            </w:tcBorders>
            <w:vAlign w:val="bottom"/>
            <w:hideMark/>
          </w:tcPr>
          <w:p w14:paraId="3DEA8B03"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top w:val="nil"/>
              <w:left w:val="single" w:sz="4" w:space="0" w:color="auto"/>
              <w:bottom w:val="single" w:sz="4" w:space="0" w:color="auto"/>
              <w:right w:val="single" w:sz="4" w:space="0" w:color="auto"/>
            </w:tcBorders>
            <w:vAlign w:val="bottom"/>
            <w:hideMark/>
          </w:tcPr>
          <w:p w14:paraId="69E3C389" w14:textId="77777777" w:rsidR="003E441A" w:rsidRPr="00AD4939" w:rsidRDefault="003E441A"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top w:val="nil"/>
              <w:left w:val="single" w:sz="4" w:space="0" w:color="auto"/>
              <w:bottom w:val="single" w:sz="4" w:space="0" w:color="auto"/>
              <w:right w:val="single" w:sz="4" w:space="0" w:color="auto"/>
            </w:tcBorders>
            <w:noWrap/>
            <w:vAlign w:val="bottom"/>
            <w:hideMark/>
          </w:tcPr>
          <w:p w14:paraId="61D1499E"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top w:val="nil"/>
              <w:left w:val="nil"/>
              <w:bottom w:val="single" w:sz="4" w:space="0" w:color="auto"/>
              <w:right w:val="single" w:sz="4" w:space="0" w:color="auto"/>
            </w:tcBorders>
            <w:noWrap/>
            <w:vAlign w:val="bottom"/>
            <w:hideMark/>
          </w:tcPr>
          <w:p w14:paraId="35020CFD"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0E901C06" w14:textId="77777777" w:rsidTr="004223D3">
        <w:trPr>
          <w:trHeight w:val="300"/>
        </w:trPr>
        <w:tc>
          <w:tcPr>
            <w:tcW w:w="3261" w:type="dxa"/>
            <w:tcBorders>
              <w:top w:val="single" w:sz="4" w:space="0" w:color="auto"/>
              <w:left w:val="single" w:sz="4" w:space="0" w:color="auto"/>
              <w:right w:val="single" w:sz="4" w:space="0" w:color="auto"/>
            </w:tcBorders>
            <w:vAlign w:val="center"/>
            <w:hideMark/>
          </w:tcPr>
          <w:p w14:paraId="18BC54A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Licence Variation Type 4 </w:t>
            </w:r>
          </w:p>
        </w:tc>
        <w:tc>
          <w:tcPr>
            <w:tcW w:w="1134" w:type="dxa"/>
            <w:tcBorders>
              <w:top w:val="single" w:sz="4" w:space="0" w:color="auto"/>
              <w:left w:val="nil"/>
              <w:right w:val="single" w:sz="4" w:space="0" w:color="auto"/>
            </w:tcBorders>
            <w:vAlign w:val="center"/>
            <w:hideMark/>
          </w:tcPr>
          <w:p w14:paraId="0C0942D3"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vAlign w:val="center"/>
            <w:hideMark/>
          </w:tcPr>
          <w:p w14:paraId="5A554130" w14:textId="18E0C5B6"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01207F">
              <w:rPr>
                <w:rFonts w:eastAsia="Times New Roman" w:cs="Segoe UI"/>
                <w:color w:val="000000"/>
                <w:sz w:val="20"/>
                <w:lang w:eastAsia="en-AU"/>
              </w:rPr>
              <w:t xml:space="preserve"> 13,027</w:t>
            </w:r>
            <w:r w:rsidRPr="00AD4939">
              <w:rPr>
                <w:rFonts w:eastAsia="Times New Roman" w:cs="Segoe UI"/>
                <w:color w:val="000000"/>
                <w:sz w:val="20"/>
                <w:lang w:eastAsia="en-AU"/>
              </w:rPr>
              <w:t xml:space="preserve"> </w:t>
            </w:r>
          </w:p>
        </w:tc>
        <w:tc>
          <w:tcPr>
            <w:tcW w:w="1049" w:type="dxa"/>
            <w:tcBorders>
              <w:top w:val="single" w:sz="4" w:space="0" w:color="auto"/>
              <w:left w:val="nil"/>
              <w:right w:val="single" w:sz="4" w:space="0" w:color="auto"/>
            </w:tcBorders>
            <w:vAlign w:val="center"/>
            <w:hideMark/>
          </w:tcPr>
          <w:p w14:paraId="13B2B28B" w14:textId="020D8D98"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w:t>
            </w:r>
            <w:r w:rsidR="0001207F">
              <w:rPr>
                <w:rFonts w:eastAsia="Times New Roman" w:cs="Segoe UI"/>
                <w:color w:val="000000"/>
                <w:sz w:val="20"/>
                <w:lang w:eastAsia="en-AU"/>
              </w:rPr>
              <w:t xml:space="preserve"> 13,030</w:t>
            </w:r>
            <w:r w:rsidRPr="00AD4939">
              <w:rPr>
                <w:rFonts w:eastAsia="Times New Roman" w:cs="Segoe UI"/>
                <w:color w:val="000000"/>
                <w:sz w:val="20"/>
                <w:lang w:eastAsia="en-AU"/>
              </w:rPr>
              <w:t xml:space="preserve"> </w:t>
            </w:r>
          </w:p>
        </w:tc>
        <w:tc>
          <w:tcPr>
            <w:tcW w:w="1304" w:type="dxa"/>
            <w:tcBorders>
              <w:top w:val="single" w:sz="4" w:space="0" w:color="auto"/>
              <w:left w:val="nil"/>
              <w:right w:val="single" w:sz="4" w:space="0" w:color="auto"/>
            </w:tcBorders>
            <w:vAlign w:val="center"/>
            <w:hideMark/>
          </w:tcPr>
          <w:p w14:paraId="49784BBF" w14:textId="004558B5" w:rsidR="003E441A" w:rsidRPr="00AD4939" w:rsidRDefault="00B04079" w:rsidP="003E441A">
            <w:pPr>
              <w:spacing w:before="0" w:after="0" w:line="240" w:lineRule="auto"/>
              <w:jc w:val="center"/>
              <w:rPr>
                <w:rFonts w:eastAsia="Times New Roman" w:cs="Segoe UI"/>
                <w:color w:val="000000"/>
                <w:sz w:val="20"/>
                <w:lang w:eastAsia="en-AU"/>
              </w:rPr>
            </w:pPr>
            <w:r w:rsidRPr="00AD4939">
              <w:rPr>
                <w:rFonts w:eastAsia="Times New Roman" w:cs="Segoe UI"/>
                <w:color w:val="000000"/>
                <w:sz w:val="20"/>
                <w:lang w:eastAsia="en-AU"/>
              </w:rPr>
              <w:t>3</w:t>
            </w:r>
            <w:r w:rsidR="003E441A" w:rsidRPr="00AD4939">
              <w:rPr>
                <w:rFonts w:eastAsia="Times New Roman" w:cs="Segoe UI"/>
                <w:color w:val="000000"/>
                <w:sz w:val="20"/>
                <w:lang w:eastAsia="en-AU"/>
              </w:rPr>
              <w:t xml:space="preserve"> </w:t>
            </w:r>
          </w:p>
        </w:tc>
        <w:tc>
          <w:tcPr>
            <w:tcW w:w="1304" w:type="dxa"/>
            <w:tcBorders>
              <w:top w:val="single" w:sz="4" w:space="0" w:color="auto"/>
              <w:left w:val="nil"/>
              <w:right w:val="single" w:sz="4" w:space="0" w:color="auto"/>
            </w:tcBorders>
            <w:noWrap/>
            <w:vAlign w:val="center"/>
            <w:hideMark/>
          </w:tcPr>
          <w:p w14:paraId="26FEC2A5" w14:textId="5CFDB5B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 </w:t>
            </w:r>
            <w:r w:rsidR="0001207F">
              <w:rPr>
                <w:rFonts w:eastAsia="Times New Roman" w:cs="Segoe UI"/>
                <w:color w:val="000000"/>
                <w:sz w:val="20"/>
                <w:lang w:eastAsia="en-AU"/>
              </w:rPr>
              <w:t>39,082</w:t>
            </w:r>
            <w:r w:rsidRPr="00AD4939">
              <w:rPr>
                <w:rFonts w:eastAsia="Times New Roman" w:cs="Segoe UI"/>
                <w:color w:val="000000"/>
                <w:sz w:val="20"/>
                <w:lang w:eastAsia="en-AU"/>
              </w:rPr>
              <w:t xml:space="preserve"> </w:t>
            </w:r>
          </w:p>
        </w:tc>
        <w:tc>
          <w:tcPr>
            <w:tcW w:w="1305" w:type="dxa"/>
            <w:tcBorders>
              <w:top w:val="single" w:sz="4" w:space="0" w:color="auto"/>
              <w:left w:val="nil"/>
              <w:right w:val="single" w:sz="4" w:space="0" w:color="auto"/>
            </w:tcBorders>
            <w:noWrap/>
            <w:vAlign w:val="center"/>
            <w:hideMark/>
          </w:tcPr>
          <w:p w14:paraId="167DE8C5" w14:textId="0C3121DA"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xml:space="preserve"> $ </w:t>
            </w:r>
            <w:r w:rsidR="0001207F">
              <w:rPr>
                <w:rFonts w:eastAsia="Times New Roman" w:cs="Segoe UI"/>
                <w:color w:val="000000"/>
                <w:sz w:val="20"/>
                <w:lang w:eastAsia="en-AU"/>
              </w:rPr>
              <w:t>39,090</w:t>
            </w:r>
            <w:r w:rsidRPr="00AD4939">
              <w:rPr>
                <w:rFonts w:eastAsia="Times New Roman" w:cs="Segoe UI"/>
                <w:color w:val="000000"/>
                <w:sz w:val="20"/>
                <w:lang w:eastAsia="en-AU"/>
              </w:rPr>
              <w:t xml:space="preserve"> </w:t>
            </w:r>
          </w:p>
        </w:tc>
      </w:tr>
      <w:tr w:rsidR="00AC73A4" w:rsidRPr="003E441A" w14:paraId="4EC635C7" w14:textId="77777777" w:rsidTr="004223D3">
        <w:trPr>
          <w:trHeight w:val="300"/>
        </w:trPr>
        <w:tc>
          <w:tcPr>
            <w:tcW w:w="3261" w:type="dxa"/>
            <w:tcBorders>
              <w:left w:val="single" w:sz="4" w:space="0" w:color="auto"/>
              <w:bottom w:val="single" w:sz="4" w:space="0" w:color="auto"/>
              <w:right w:val="single" w:sz="4" w:space="0" w:color="auto"/>
            </w:tcBorders>
            <w:noWrap/>
            <w:vAlign w:val="bottom"/>
            <w:hideMark/>
          </w:tcPr>
          <w:p w14:paraId="008EA4A8" w14:textId="77777777" w:rsidR="003E441A"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-Add additional site</w:t>
            </w:r>
          </w:p>
          <w:p w14:paraId="7351B0EA" w14:textId="77777777" w:rsidR="00AD12EB" w:rsidRPr="000442BC" w:rsidRDefault="00AD12EB" w:rsidP="003E441A">
            <w:pPr>
              <w:spacing w:before="0" w:after="0" w:line="240" w:lineRule="auto"/>
              <w:rPr>
                <w:rFonts w:eastAsia="Times New Roman" w:cs="Segoe UI"/>
                <w:color w:val="000000"/>
                <w:sz w:val="20"/>
                <w:lang w:eastAsia="en-AU"/>
              </w:rPr>
            </w:pPr>
          </w:p>
        </w:tc>
        <w:tc>
          <w:tcPr>
            <w:tcW w:w="1134" w:type="dxa"/>
            <w:tcBorders>
              <w:left w:val="single" w:sz="4" w:space="0" w:color="auto"/>
              <w:bottom w:val="single" w:sz="4" w:space="0" w:color="auto"/>
              <w:right w:val="single" w:sz="4" w:space="0" w:color="auto"/>
            </w:tcBorders>
            <w:noWrap/>
            <w:vAlign w:val="bottom"/>
            <w:hideMark/>
          </w:tcPr>
          <w:p w14:paraId="1FFCFC6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noWrap/>
            <w:vAlign w:val="bottom"/>
            <w:hideMark/>
          </w:tcPr>
          <w:p w14:paraId="476C4EA4"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049" w:type="dxa"/>
            <w:tcBorders>
              <w:left w:val="single" w:sz="4" w:space="0" w:color="auto"/>
              <w:bottom w:val="single" w:sz="4" w:space="0" w:color="auto"/>
              <w:right w:val="single" w:sz="4" w:space="0" w:color="auto"/>
            </w:tcBorders>
            <w:noWrap/>
            <w:vAlign w:val="bottom"/>
            <w:hideMark/>
          </w:tcPr>
          <w:p w14:paraId="2111C525"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bottom w:val="single" w:sz="4" w:space="0" w:color="auto"/>
              <w:right w:val="single" w:sz="4" w:space="0" w:color="auto"/>
            </w:tcBorders>
            <w:noWrap/>
            <w:vAlign w:val="bottom"/>
            <w:hideMark/>
          </w:tcPr>
          <w:p w14:paraId="41C4CE92"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4" w:type="dxa"/>
            <w:tcBorders>
              <w:left w:val="single" w:sz="4" w:space="0" w:color="auto"/>
              <w:bottom w:val="single" w:sz="4" w:space="0" w:color="auto"/>
              <w:right w:val="single" w:sz="4" w:space="0" w:color="auto"/>
            </w:tcBorders>
            <w:noWrap/>
            <w:vAlign w:val="bottom"/>
            <w:hideMark/>
          </w:tcPr>
          <w:p w14:paraId="36357E5F"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c>
          <w:tcPr>
            <w:tcW w:w="1305" w:type="dxa"/>
            <w:tcBorders>
              <w:left w:val="single" w:sz="4" w:space="0" w:color="auto"/>
              <w:bottom w:val="single" w:sz="4" w:space="0" w:color="auto"/>
              <w:right w:val="single" w:sz="4" w:space="0" w:color="auto"/>
            </w:tcBorders>
            <w:noWrap/>
            <w:vAlign w:val="bottom"/>
            <w:hideMark/>
          </w:tcPr>
          <w:p w14:paraId="3D3DD95B" w14:textId="77777777" w:rsidR="003E441A" w:rsidRPr="00AD4939" w:rsidRDefault="003E441A" w:rsidP="003E441A">
            <w:pPr>
              <w:spacing w:before="0" w:after="0" w:line="240" w:lineRule="auto"/>
              <w:rPr>
                <w:rFonts w:eastAsia="Times New Roman" w:cs="Segoe UI"/>
                <w:color w:val="000000"/>
                <w:sz w:val="20"/>
                <w:lang w:eastAsia="en-AU"/>
              </w:rPr>
            </w:pPr>
            <w:r w:rsidRPr="00AD4939">
              <w:rPr>
                <w:rFonts w:eastAsia="Times New Roman" w:cs="Segoe UI"/>
                <w:color w:val="000000"/>
                <w:sz w:val="20"/>
                <w:lang w:eastAsia="en-AU"/>
              </w:rPr>
              <w:t> </w:t>
            </w:r>
          </w:p>
        </w:tc>
      </w:tr>
      <w:tr w:rsidR="00AC73A4" w:rsidRPr="003E441A" w14:paraId="7A3FFFDB" w14:textId="77777777" w:rsidTr="004223D3">
        <w:trPr>
          <w:trHeight w:val="300"/>
        </w:trPr>
        <w:tc>
          <w:tcPr>
            <w:tcW w:w="3261" w:type="dxa"/>
            <w:tcBorders>
              <w:top w:val="single" w:sz="4" w:space="0" w:color="auto"/>
              <w:left w:val="single" w:sz="4" w:space="0" w:color="auto"/>
              <w:bottom w:val="single" w:sz="4" w:space="0" w:color="auto"/>
            </w:tcBorders>
            <w:shd w:val="clear" w:color="auto" w:fill="D0CECE"/>
            <w:noWrap/>
            <w:vAlign w:val="bottom"/>
            <w:hideMark/>
          </w:tcPr>
          <w:p w14:paraId="053A75EA"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Permit</w:t>
            </w:r>
          </w:p>
        </w:tc>
        <w:tc>
          <w:tcPr>
            <w:tcW w:w="1134" w:type="dxa"/>
            <w:tcBorders>
              <w:top w:val="single" w:sz="4" w:space="0" w:color="auto"/>
              <w:left w:val="nil"/>
              <w:bottom w:val="single" w:sz="4" w:space="0" w:color="auto"/>
            </w:tcBorders>
            <w:shd w:val="clear" w:color="auto" w:fill="D0CECE"/>
            <w:vAlign w:val="bottom"/>
            <w:hideMark/>
          </w:tcPr>
          <w:p w14:paraId="2ECA5140" w14:textId="77777777"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w:t>
            </w:r>
          </w:p>
        </w:tc>
        <w:tc>
          <w:tcPr>
            <w:tcW w:w="1134" w:type="dxa"/>
            <w:tcBorders>
              <w:top w:val="nil"/>
              <w:left w:val="nil"/>
              <w:bottom w:val="nil"/>
              <w:right w:val="nil"/>
            </w:tcBorders>
            <w:shd w:val="clear" w:color="auto" w:fill="D0CECE"/>
            <w:vAlign w:val="bottom"/>
            <w:hideMark/>
          </w:tcPr>
          <w:p w14:paraId="229BC36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049" w:type="dxa"/>
            <w:tcBorders>
              <w:top w:val="nil"/>
              <w:left w:val="nil"/>
              <w:bottom w:val="nil"/>
              <w:right w:val="nil"/>
            </w:tcBorders>
            <w:shd w:val="clear" w:color="auto" w:fill="D0CECE"/>
            <w:vAlign w:val="bottom"/>
            <w:hideMark/>
          </w:tcPr>
          <w:p w14:paraId="4CA49811"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304" w:type="dxa"/>
            <w:tcBorders>
              <w:top w:val="nil"/>
              <w:left w:val="nil"/>
              <w:bottom w:val="nil"/>
              <w:right w:val="nil"/>
            </w:tcBorders>
            <w:shd w:val="clear" w:color="auto" w:fill="D0CECE"/>
            <w:vAlign w:val="bottom"/>
            <w:hideMark/>
          </w:tcPr>
          <w:p w14:paraId="616AA6DB"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304" w:type="dxa"/>
            <w:tcBorders>
              <w:top w:val="single" w:sz="4" w:space="0" w:color="auto"/>
              <w:left w:val="nil"/>
              <w:bottom w:val="single" w:sz="4" w:space="0" w:color="auto"/>
            </w:tcBorders>
            <w:shd w:val="clear" w:color="auto" w:fill="D0CECE"/>
            <w:vAlign w:val="center"/>
            <w:hideMark/>
          </w:tcPr>
          <w:p w14:paraId="539001D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305" w:type="dxa"/>
            <w:tcBorders>
              <w:top w:val="nil"/>
              <w:left w:val="nil"/>
              <w:bottom w:val="nil"/>
              <w:right w:val="single" w:sz="4" w:space="0" w:color="auto"/>
            </w:tcBorders>
            <w:shd w:val="clear" w:color="auto" w:fill="D0CECE"/>
            <w:vAlign w:val="center"/>
            <w:hideMark/>
          </w:tcPr>
          <w:p w14:paraId="56A4611D"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r>
      <w:tr w:rsidR="00AC73A4" w:rsidRPr="003E441A" w14:paraId="1ACCD261" w14:textId="77777777" w:rsidTr="004223D3">
        <w:trPr>
          <w:trHeight w:val="600"/>
        </w:trPr>
        <w:tc>
          <w:tcPr>
            <w:tcW w:w="3261" w:type="dxa"/>
            <w:tcBorders>
              <w:top w:val="single" w:sz="4" w:space="0" w:color="auto"/>
              <w:left w:val="single" w:sz="4" w:space="0" w:color="auto"/>
              <w:bottom w:val="single" w:sz="4" w:space="0" w:color="auto"/>
              <w:right w:val="nil"/>
            </w:tcBorders>
            <w:vAlign w:val="center"/>
            <w:hideMark/>
          </w:tcPr>
          <w:p w14:paraId="3E96318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(Cultivation and Production) - Initial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F605B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bottom w:val="single" w:sz="4" w:space="0" w:color="auto"/>
              <w:right w:val="single" w:sz="4" w:space="0" w:color="auto"/>
            </w:tcBorders>
            <w:vAlign w:val="center"/>
            <w:hideMark/>
          </w:tcPr>
          <w:p w14:paraId="534728BB" w14:textId="53EC4FAE"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205953">
              <w:rPr>
                <w:rFonts w:eastAsia="Times New Roman" w:cs="Segoe UI"/>
                <w:color w:val="000000"/>
                <w:sz w:val="20"/>
                <w:lang w:eastAsia="en-AU"/>
              </w:rPr>
              <w:t>12,804</w:t>
            </w:r>
            <w:r w:rsidRPr="0001207F">
              <w:rPr>
                <w:rFonts w:eastAsia="Times New Roman" w:cs="Segoe UI"/>
                <w:color w:val="000000"/>
                <w:sz w:val="20"/>
                <w:lang w:eastAsia="en-AU"/>
              </w:rPr>
              <w:t xml:space="preserve"> </w:t>
            </w:r>
          </w:p>
        </w:tc>
        <w:tc>
          <w:tcPr>
            <w:tcW w:w="1049" w:type="dxa"/>
            <w:tcBorders>
              <w:top w:val="single" w:sz="4" w:space="0" w:color="auto"/>
              <w:left w:val="nil"/>
              <w:bottom w:val="single" w:sz="4" w:space="0" w:color="auto"/>
              <w:right w:val="single" w:sz="4" w:space="0" w:color="auto"/>
            </w:tcBorders>
            <w:vAlign w:val="center"/>
            <w:hideMark/>
          </w:tcPr>
          <w:p w14:paraId="6BF27E8C" w14:textId="2BB9BBDA"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FE3340" w:rsidRPr="0001207F">
              <w:rPr>
                <w:rFonts w:eastAsia="Times New Roman" w:cs="Segoe UI"/>
                <w:color w:val="000000"/>
                <w:sz w:val="20"/>
                <w:lang w:eastAsia="en-AU"/>
              </w:rPr>
              <w:t xml:space="preserve">$ </w:t>
            </w:r>
            <w:r w:rsidR="00205953">
              <w:rPr>
                <w:rFonts w:eastAsia="Times New Roman" w:cs="Segoe UI"/>
                <w:color w:val="000000"/>
                <w:sz w:val="20"/>
                <w:lang w:eastAsia="en-AU"/>
              </w:rPr>
              <w:t>12,800</w:t>
            </w:r>
            <w:r w:rsidRPr="0001207F">
              <w:rPr>
                <w:rFonts w:eastAsia="Times New Roman" w:cs="Segoe UI"/>
                <w:color w:val="000000"/>
                <w:sz w:val="20"/>
                <w:lang w:eastAsia="en-AU"/>
              </w:rPr>
              <w:t xml:space="preserve"> </w:t>
            </w:r>
          </w:p>
        </w:tc>
        <w:tc>
          <w:tcPr>
            <w:tcW w:w="1304" w:type="dxa"/>
            <w:tcBorders>
              <w:top w:val="single" w:sz="4" w:space="0" w:color="auto"/>
              <w:left w:val="nil"/>
              <w:bottom w:val="single" w:sz="4" w:space="0" w:color="auto"/>
              <w:right w:val="single" w:sz="4" w:space="0" w:color="auto"/>
            </w:tcBorders>
            <w:vAlign w:val="center"/>
            <w:hideMark/>
          </w:tcPr>
          <w:p w14:paraId="50EDC149" w14:textId="0FB33C4A" w:rsidR="003E441A" w:rsidRPr="0001207F" w:rsidRDefault="003E441A"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 xml:space="preserve">7 </w:t>
            </w:r>
          </w:p>
        </w:tc>
        <w:tc>
          <w:tcPr>
            <w:tcW w:w="1304" w:type="dxa"/>
            <w:tcBorders>
              <w:top w:val="single" w:sz="4" w:space="0" w:color="auto"/>
              <w:left w:val="nil"/>
              <w:bottom w:val="single" w:sz="4" w:space="0" w:color="auto"/>
              <w:right w:val="single" w:sz="4" w:space="0" w:color="auto"/>
            </w:tcBorders>
            <w:noWrap/>
            <w:vAlign w:val="center"/>
            <w:hideMark/>
          </w:tcPr>
          <w:p w14:paraId="4C1CF43F" w14:textId="0F68546B"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AD68A0" w:rsidRPr="0001207F">
              <w:rPr>
                <w:rFonts w:eastAsia="Times New Roman" w:cs="Segoe UI"/>
                <w:color w:val="000000"/>
                <w:sz w:val="20"/>
                <w:lang w:eastAsia="en-AU"/>
              </w:rPr>
              <w:t xml:space="preserve">$ </w:t>
            </w:r>
            <w:r w:rsidR="00205953">
              <w:rPr>
                <w:rFonts w:eastAsia="Times New Roman" w:cs="Segoe UI"/>
                <w:color w:val="000000"/>
                <w:sz w:val="20"/>
                <w:lang w:eastAsia="en-AU"/>
              </w:rPr>
              <w:t>89,630</w:t>
            </w:r>
            <w:r w:rsidRPr="0001207F">
              <w:rPr>
                <w:rFonts w:eastAsia="Times New Roman" w:cs="Segoe UI"/>
                <w:color w:val="000000"/>
                <w:sz w:val="20"/>
                <w:lang w:eastAsia="en-AU"/>
              </w:rPr>
              <w:t xml:space="preserve"> </w:t>
            </w:r>
          </w:p>
        </w:tc>
        <w:tc>
          <w:tcPr>
            <w:tcW w:w="1305" w:type="dxa"/>
            <w:tcBorders>
              <w:top w:val="single" w:sz="4" w:space="0" w:color="auto"/>
              <w:left w:val="nil"/>
              <w:bottom w:val="single" w:sz="4" w:space="0" w:color="auto"/>
              <w:right w:val="single" w:sz="4" w:space="0" w:color="auto"/>
            </w:tcBorders>
            <w:noWrap/>
            <w:vAlign w:val="center"/>
            <w:hideMark/>
          </w:tcPr>
          <w:p w14:paraId="0DD2EFDA" w14:textId="307B4585"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604BFE" w:rsidRPr="0001207F">
              <w:rPr>
                <w:rFonts w:eastAsia="Times New Roman" w:cs="Segoe UI"/>
                <w:color w:val="000000"/>
                <w:sz w:val="20"/>
                <w:lang w:eastAsia="en-AU"/>
              </w:rPr>
              <w:t xml:space="preserve">$ </w:t>
            </w:r>
            <w:r w:rsidR="00205953">
              <w:rPr>
                <w:rFonts w:eastAsia="Times New Roman" w:cs="Segoe UI"/>
                <w:color w:val="000000"/>
                <w:sz w:val="20"/>
                <w:lang w:eastAsia="en-AU"/>
              </w:rPr>
              <w:t>89,600</w:t>
            </w:r>
            <w:r w:rsidRPr="0001207F">
              <w:rPr>
                <w:rFonts w:eastAsia="Times New Roman" w:cs="Segoe UI"/>
                <w:color w:val="000000"/>
                <w:sz w:val="20"/>
                <w:lang w:eastAsia="en-AU"/>
              </w:rPr>
              <w:t xml:space="preserve"> </w:t>
            </w:r>
          </w:p>
        </w:tc>
      </w:tr>
      <w:tr w:rsidR="00AC73A4" w:rsidRPr="003E441A" w14:paraId="5D23E5DD" w14:textId="77777777" w:rsidTr="004223D3">
        <w:trPr>
          <w:trHeight w:val="600"/>
        </w:trPr>
        <w:tc>
          <w:tcPr>
            <w:tcW w:w="3261" w:type="dxa"/>
            <w:tcBorders>
              <w:top w:val="nil"/>
              <w:left w:val="single" w:sz="4" w:space="0" w:color="auto"/>
              <w:bottom w:val="single" w:sz="4" w:space="0" w:color="auto"/>
              <w:right w:val="nil"/>
            </w:tcBorders>
            <w:vAlign w:val="center"/>
            <w:hideMark/>
          </w:tcPr>
          <w:p w14:paraId="1F97834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(Cultivation and Production) - Subsequent</w:t>
            </w:r>
          </w:p>
        </w:tc>
        <w:tc>
          <w:tcPr>
            <w:tcW w:w="1134" w:type="dxa"/>
            <w:tcBorders>
              <w:top w:val="nil"/>
              <w:left w:val="single" w:sz="4" w:space="0" w:color="auto"/>
              <w:bottom w:val="single" w:sz="4" w:space="0" w:color="auto"/>
              <w:right w:val="single" w:sz="4" w:space="0" w:color="auto"/>
            </w:tcBorders>
            <w:vAlign w:val="center"/>
            <w:hideMark/>
          </w:tcPr>
          <w:p w14:paraId="1293E847"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vAlign w:val="center"/>
            <w:hideMark/>
          </w:tcPr>
          <w:p w14:paraId="4F42A915" w14:textId="0426BF16"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205953">
              <w:rPr>
                <w:rFonts w:eastAsia="Times New Roman" w:cs="Segoe UI"/>
                <w:color w:val="000000"/>
                <w:sz w:val="20"/>
                <w:lang w:eastAsia="en-AU"/>
              </w:rPr>
              <w:t>9,787</w:t>
            </w:r>
          </w:p>
        </w:tc>
        <w:tc>
          <w:tcPr>
            <w:tcW w:w="1049" w:type="dxa"/>
            <w:tcBorders>
              <w:top w:val="nil"/>
              <w:left w:val="nil"/>
              <w:bottom w:val="single" w:sz="4" w:space="0" w:color="auto"/>
              <w:right w:val="single" w:sz="4" w:space="0" w:color="auto"/>
            </w:tcBorders>
            <w:vAlign w:val="center"/>
            <w:hideMark/>
          </w:tcPr>
          <w:p w14:paraId="4B5D7ACC" w14:textId="5D7D5235"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9,790</w:t>
            </w:r>
          </w:p>
        </w:tc>
        <w:tc>
          <w:tcPr>
            <w:tcW w:w="1304" w:type="dxa"/>
            <w:tcBorders>
              <w:top w:val="nil"/>
              <w:left w:val="nil"/>
              <w:bottom w:val="single" w:sz="4" w:space="0" w:color="auto"/>
              <w:right w:val="single" w:sz="4" w:space="0" w:color="auto"/>
            </w:tcBorders>
            <w:vAlign w:val="center"/>
            <w:hideMark/>
          </w:tcPr>
          <w:p w14:paraId="5C3CBABA" w14:textId="146B4326" w:rsidR="003E441A" w:rsidRPr="0001207F" w:rsidRDefault="00C34F3F"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42</w:t>
            </w:r>
            <w:r w:rsidR="003E441A" w:rsidRPr="0001207F">
              <w:rPr>
                <w:rFonts w:eastAsia="Times New Roman" w:cs="Segoe UI"/>
                <w:color w:val="000000"/>
                <w:sz w:val="20"/>
                <w:lang w:eastAsia="en-AU"/>
              </w:rPr>
              <w:t xml:space="preserve"> </w:t>
            </w:r>
          </w:p>
        </w:tc>
        <w:tc>
          <w:tcPr>
            <w:tcW w:w="1304" w:type="dxa"/>
            <w:tcBorders>
              <w:top w:val="nil"/>
              <w:left w:val="nil"/>
              <w:bottom w:val="single" w:sz="4" w:space="0" w:color="auto"/>
              <w:right w:val="single" w:sz="4" w:space="0" w:color="auto"/>
            </w:tcBorders>
            <w:noWrap/>
            <w:vAlign w:val="center"/>
            <w:hideMark/>
          </w:tcPr>
          <w:p w14:paraId="20D44A83" w14:textId="2BC7A355"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411,073</w:t>
            </w:r>
            <w:r w:rsidRPr="0001207F">
              <w:rPr>
                <w:rFonts w:eastAsia="Times New Roman" w:cs="Segoe UI"/>
                <w:color w:val="000000"/>
                <w:sz w:val="20"/>
                <w:lang w:eastAsia="en-AU"/>
              </w:rPr>
              <w:t xml:space="preserve"> </w:t>
            </w:r>
          </w:p>
        </w:tc>
        <w:tc>
          <w:tcPr>
            <w:tcW w:w="1305" w:type="dxa"/>
            <w:tcBorders>
              <w:top w:val="nil"/>
              <w:left w:val="nil"/>
              <w:bottom w:val="single" w:sz="4" w:space="0" w:color="auto"/>
              <w:right w:val="single" w:sz="4" w:space="0" w:color="auto"/>
            </w:tcBorders>
            <w:noWrap/>
            <w:vAlign w:val="center"/>
            <w:hideMark/>
          </w:tcPr>
          <w:p w14:paraId="0B3B4E5F" w14:textId="24D1B2D2"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411,180</w:t>
            </w:r>
            <w:r w:rsidRPr="0001207F">
              <w:rPr>
                <w:rFonts w:eastAsia="Times New Roman" w:cs="Segoe UI"/>
                <w:color w:val="000000"/>
                <w:sz w:val="20"/>
                <w:lang w:eastAsia="en-AU"/>
              </w:rPr>
              <w:t xml:space="preserve"> </w:t>
            </w:r>
          </w:p>
        </w:tc>
      </w:tr>
      <w:tr w:rsidR="00AC73A4" w:rsidRPr="003E441A" w14:paraId="24FAF0D8" w14:textId="77777777" w:rsidTr="004223D3">
        <w:trPr>
          <w:trHeight w:val="315"/>
        </w:trPr>
        <w:tc>
          <w:tcPr>
            <w:tcW w:w="3261" w:type="dxa"/>
            <w:tcBorders>
              <w:top w:val="nil"/>
              <w:left w:val="single" w:sz="4" w:space="0" w:color="auto"/>
              <w:bottom w:val="single" w:sz="4" w:space="0" w:color="auto"/>
              <w:right w:val="single" w:sz="4" w:space="0" w:color="auto"/>
            </w:tcBorders>
            <w:vAlign w:val="center"/>
            <w:hideMark/>
          </w:tcPr>
          <w:p w14:paraId="4133FA38"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(Manufacturing) - Initial</w:t>
            </w:r>
          </w:p>
        </w:tc>
        <w:tc>
          <w:tcPr>
            <w:tcW w:w="1134" w:type="dxa"/>
            <w:tcBorders>
              <w:top w:val="nil"/>
              <w:left w:val="nil"/>
              <w:bottom w:val="single" w:sz="4" w:space="0" w:color="auto"/>
              <w:right w:val="single" w:sz="4" w:space="0" w:color="auto"/>
            </w:tcBorders>
            <w:vAlign w:val="center"/>
            <w:hideMark/>
          </w:tcPr>
          <w:p w14:paraId="021305FF"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vAlign w:val="center"/>
            <w:hideMark/>
          </w:tcPr>
          <w:p w14:paraId="2ED9BE56" w14:textId="1BC5EBF2"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8,462</w:t>
            </w:r>
            <w:r w:rsidRPr="0001207F">
              <w:rPr>
                <w:rFonts w:eastAsia="Times New Roman" w:cs="Segoe UI"/>
                <w:color w:val="000000"/>
                <w:sz w:val="20"/>
                <w:lang w:eastAsia="en-AU"/>
              </w:rPr>
              <w:t xml:space="preserve"> </w:t>
            </w:r>
          </w:p>
        </w:tc>
        <w:tc>
          <w:tcPr>
            <w:tcW w:w="1049" w:type="dxa"/>
            <w:tcBorders>
              <w:top w:val="nil"/>
              <w:left w:val="nil"/>
              <w:bottom w:val="single" w:sz="4" w:space="0" w:color="auto"/>
              <w:right w:val="single" w:sz="4" w:space="0" w:color="auto"/>
            </w:tcBorders>
            <w:vAlign w:val="center"/>
            <w:hideMark/>
          </w:tcPr>
          <w:p w14:paraId="7267B3A5" w14:textId="12F96B99"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FE3340" w:rsidRPr="0001207F">
              <w:rPr>
                <w:rFonts w:eastAsia="Times New Roman" w:cs="Segoe UI"/>
                <w:color w:val="000000"/>
                <w:sz w:val="20"/>
                <w:lang w:eastAsia="en-AU"/>
              </w:rPr>
              <w:t xml:space="preserve">$ </w:t>
            </w:r>
            <w:r w:rsidR="00C14253">
              <w:rPr>
                <w:rFonts w:eastAsia="Times New Roman" w:cs="Segoe UI"/>
                <w:color w:val="000000"/>
                <w:sz w:val="20"/>
                <w:lang w:eastAsia="en-AU"/>
              </w:rPr>
              <w:t>8</w:t>
            </w:r>
            <w:r w:rsidR="00C86434">
              <w:rPr>
                <w:rFonts w:eastAsia="Times New Roman" w:cs="Segoe UI"/>
                <w:color w:val="000000"/>
                <w:sz w:val="20"/>
                <w:lang w:eastAsia="en-AU"/>
              </w:rPr>
              <w:t>,460</w:t>
            </w:r>
            <w:r w:rsidRPr="0001207F">
              <w:rPr>
                <w:rFonts w:eastAsia="Times New Roman" w:cs="Segoe UI"/>
                <w:color w:val="000000"/>
                <w:sz w:val="20"/>
                <w:lang w:eastAsia="en-AU"/>
              </w:rPr>
              <w:t xml:space="preserve"> </w:t>
            </w:r>
          </w:p>
        </w:tc>
        <w:tc>
          <w:tcPr>
            <w:tcW w:w="1304" w:type="dxa"/>
            <w:tcBorders>
              <w:top w:val="nil"/>
              <w:left w:val="nil"/>
              <w:bottom w:val="single" w:sz="4" w:space="0" w:color="auto"/>
              <w:right w:val="single" w:sz="4" w:space="0" w:color="auto"/>
            </w:tcBorders>
            <w:vAlign w:val="center"/>
            <w:hideMark/>
          </w:tcPr>
          <w:p w14:paraId="0F63BFF3" w14:textId="3C5C26E8" w:rsidR="003E441A" w:rsidRPr="0001207F" w:rsidRDefault="003E441A"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 xml:space="preserve">5 </w:t>
            </w:r>
          </w:p>
        </w:tc>
        <w:tc>
          <w:tcPr>
            <w:tcW w:w="1304" w:type="dxa"/>
            <w:tcBorders>
              <w:top w:val="nil"/>
              <w:left w:val="nil"/>
              <w:bottom w:val="single" w:sz="4" w:space="0" w:color="auto"/>
              <w:right w:val="single" w:sz="4" w:space="0" w:color="auto"/>
            </w:tcBorders>
            <w:noWrap/>
            <w:vAlign w:val="center"/>
            <w:hideMark/>
          </w:tcPr>
          <w:p w14:paraId="00C77C43" w14:textId="05A18768"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42,309</w:t>
            </w:r>
            <w:r w:rsidRPr="0001207F">
              <w:rPr>
                <w:rFonts w:eastAsia="Times New Roman" w:cs="Segoe UI"/>
                <w:color w:val="000000"/>
                <w:sz w:val="20"/>
                <w:lang w:eastAsia="en-AU"/>
              </w:rPr>
              <w:t xml:space="preserve"> </w:t>
            </w:r>
          </w:p>
        </w:tc>
        <w:tc>
          <w:tcPr>
            <w:tcW w:w="1305" w:type="dxa"/>
            <w:tcBorders>
              <w:top w:val="nil"/>
              <w:left w:val="nil"/>
              <w:bottom w:val="single" w:sz="4" w:space="0" w:color="auto"/>
              <w:right w:val="single" w:sz="4" w:space="0" w:color="auto"/>
            </w:tcBorders>
            <w:noWrap/>
            <w:vAlign w:val="center"/>
            <w:hideMark/>
          </w:tcPr>
          <w:p w14:paraId="7FF6C58B" w14:textId="20D44473"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42,300</w:t>
            </w:r>
            <w:r w:rsidRPr="0001207F">
              <w:rPr>
                <w:rFonts w:eastAsia="Times New Roman" w:cs="Segoe UI"/>
                <w:color w:val="000000"/>
                <w:sz w:val="20"/>
                <w:lang w:eastAsia="en-AU"/>
              </w:rPr>
              <w:t xml:space="preserve"> </w:t>
            </w:r>
          </w:p>
        </w:tc>
      </w:tr>
      <w:tr w:rsidR="00AC73A4" w:rsidRPr="003E441A" w14:paraId="397E76C9" w14:textId="77777777" w:rsidTr="004223D3">
        <w:trPr>
          <w:trHeight w:val="315"/>
        </w:trPr>
        <w:tc>
          <w:tcPr>
            <w:tcW w:w="3261" w:type="dxa"/>
            <w:tcBorders>
              <w:top w:val="nil"/>
              <w:left w:val="single" w:sz="4" w:space="0" w:color="auto"/>
              <w:bottom w:val="single" w:sz="4" w:space="0" w:color="auto"/>
              <w:right w:val="single" w:sz="4" w:space="0" w:color="auto"/>
            </w:tcBorders>
            <w:vAlign w:val="center"/>
            <w:hideMark/>
          </w:tcPr>
          <w:p w14:paraId="1BD9C6D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Application (Manufacturing) - Subsequent</w:t>
            </w:r>
          </w:p>
        </w:tc>
        <w:tc>
          <w:tcPr>
            <w:tcW w:w="1134" w:type="dxa"/>
            <w:tcBorders>
              <w:top w:val="nil"/>
              <w:left w:val="nil"/>
              <w:bottom w:val="single" w:sz="4" w:space="0" w:color="auto"/>
              <w:right w:val="single" w:sz="4" w:space="0" w:color="auto"/>
            </w:tcBorders>
            <w:vAlign w:val="center"/>
            <w:hideMark/>
          </w:tcPr>
          <w:p w14:paraId="0CAD251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vAlign w:val="center"/>
            <w:hideMark/>
          </w:tcPr>
          <w:p w14:paraId="69745258" w14:textId="0A52B4F1"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6,459</w:t>
            </w:r>
            <w:r w:rsidRPr="0001207F">
              <w:rPr>
                <w:rFonts w:eastAsia="Times New Roman" w:cs="Segoe UI"/>
                <w:color w:val="000000"/>
                <w:sz w:val="20"/>
                <w:lang w:eastAsia="en-AU"/>
              </w:rPr>
              <w:t xml:space="preserve"> </w:t>
            </w:r>
          </w:p>
        </w:tc>
        <w:tc>
          <w:tcPr>
            <w:tcW w:w="1049" w:type="dxa"/>
            <w:tcBorders>
              <w:top w:val="nil"/>
              <w:left w:val="nil"/>
              <w:bottom w:val="single" w:sz="4" w:space="0" w:color="auto"/>
              <w:right w:val="single" w:sz="4" w:space="0" w:color="auto"/>
            </w:tcBorders>
            <w:vAlign w:val="center"/>
            <w:hideMark/>
          </w:tcPr>
          <w:p w14:paraId="2E87F142" w14:textId="21F427C4"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FE3340" w:rsidRPr="0001207F">
              <w:rPr>
                <w:rFonts w:eastAsia="Times New Roman" w:cs="Segoe UI"/>
                <w:color w:val="000000"/>
                <w:sz w:val="20"/>
                <w:lang w:eastAsia="en-AU"/>
              </w:rPr>
              <w:t xml:space="preserve">$ </w:t>
            </w:r>
            <w:r w:rsidR="00C86434">
              <w:rPr>
                <w:rFonts w:eastAsia="Times New Roman" w:cs="Segoe UI"/>
                <w:color w:val="000000"/>
                <w:sz w:val="20"/>
                <w:lang w:eastAsia="en-AU"/>
              </w:rPr>
              <w:t>6,460</w:t>
            </w:r>
            <w:r w:rsidRPr="0001207F">
              <w:rPr>
                <w:rFonts w:eastAsia="Times New Roman" w:cs="Segoe UI"/>
                <w:color w:val="000000"/>
                <w:sz w:val="20"/>
                <w:lang w:eastAsia="en-AU"/>
              </w:rPr>
              <w:t xml:space="preserve"> </w:t>
            </w:r>
          </w:p>
        </w:tc>
        <w:tc>
          <w:tcPr>
            <w:tcW w:w="1304" w:type="dxa"/>
            <w:tcBorders>
              <w:top w:val="nil"/>
              <w:left w:val="nil"/>
              <w:bottom w:val="single" w:sz="4" w:space="0" w:color="auto"/>
              <w:right w:val="single" w:sz="4" w:space="0" w:color="auto"/>
            </w:tcBorders>
            <w:vAlign w:val="center"/>
            <w:hideMark/>
          </w:tcPr>
          <w:p w14:paraId="303F2B0C" w14:textId="638909AF" w:rsidR="003E441A" w:rsidRPr="0001207F" w:rsidRDefault="003E441A"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1</w:t>
            </w:r>
            <w:r w:rsidR="0041147A" w:rsidRPr="0001207F">
              <w:rPr>
                <w:rFonts w:eastAsia="Times New Roman" w:cs="Segoe UI"/>
                <w:color w:val="000000"/>
                <w:sz w:val="20"/>
                <w:lang w:eastAsia="en-AU"/>
              </w:rPr>
              <w:t>5</w:t>
            </w:r>
          </w:p>
        </w:tc>
        <w:tc>
          <w:tcPr>
            <w:tcW w:w="1304" w:type="dxa"/>
            <w:tcBorders>
              <w:top w:val="nil"/>
              <w:left w:val="nil"/>
              <w:bottom w:val="single" w:sz="4" w:space="0" w:color="auto"/>
              <w:right w:val="single" w:sz="4" w:space="0" w:color="auto"/>
            </w:tcBorders>
            <w:noWrap/>
            <w:vAlign w:val="center"/>
            <w:hideMark/>
          </w:tcPr>
          <w:p w14:paraId="02633C70" w14:textId="2EA6561B"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96,887</w:t>
            </w:r>
            <w:r w:rsidRPr="0001207F">
              <w:rPr>
                <w:rFonts w:eastAsia="Times New Roman" w:cs="Segoe UI"/>
                <w:color w:val="000000"/>
                <w:sz w:val="20"/>
                <w:lang w:eastAsia="en-AU"/>
              </w:rPr>
              <w:t xml:space="preserve"> </w:t>
            </w:r>
          </w:p>
        </w:tc>
        <w:tc>
          <w:tcPr>
            <w:tcW w:w="1305" w:type="dxa"/>
            <w:tcBorders>
              <w:top w:val="nil"/>
              <w:left w:val="nil"/>
              <w:bottom w:val="single" w:sz="4" w:space="0" w:color="auto"/>
              <w:right w:val="single" w:sz="4" w:space="0" w:color="auto"/>
            </w:tcBorders>
            <w:noWrap/>
            <w:vAlign w:val="center"/>
            <w:hideMark/>
          </w:tcPr>
          <w:p w14:paraId="34123655" w14:textId="3E4223B9"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96,900</w:t>
            </w:r>
            <w:r w:rsidRPr="0001207F">
              <w:rPr>
                <w:rFonts w:eastAsia="Times New Roman" w:cs="Segoe UI"/>
                <w:color w:val="000000"/>
                <w:sz w:val="20"/>
                <w:lang w:eastAsia="en-AU"/>
              </w:rPr>
              <w:t xml:space="preserve"> </w:t>
            </w:r>
          </w:p>
        </w:tc>
      </w:tr>
      <w:tr w:rsidR="00AC73A4" w:rsidRPr="003E441A" w14:paraId="5759D263" w14:textId="77777777" w:rsidTr="004223D3">
        <w:trPr>
          <w:trHeight w:val="300"/>
        </w:trPr>
        <w:tc>
          <w:tcPr>
            <w:tcW w:w="3261" w:type="dxa"/>
            <w:tcBorders>
              <w:top w:val="single" w:sz="4" w:space="0" w:color="auto"/>
              <w:left w:val="single" w:sz="4" w:space="0" w:color="auto"/>
              <w:right w:val="single" w:sz="4" w:space="0" w:color="auto"/>
            </w:tcBorders>
            <w:vAlign w:val="center"/>
            <w:hideMark/>
          </w:tcPr>
          <w:p w14:paraId="5B55DCE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Variation Type 1</w:t>
            </w:r>
          </w:p>
        </w:tc>
        <w:tc>
          <w:tcPr>
            <w:tcW w:w="1134" w:type="dxa"/>
            <w:tcBorders>
              <w:top w:val="single" w:sz="4" w:space="0" w:color="auto"/>
              <w:left w:val="nil"/>
              <w:right w:val="single" w:sz="4" w:space="0" w:color="auto"/>
            </w:tcBorders>
            <w:vAlign w:val="center"/>
            <w:hideMark/>
          </w:tcPr>
          <w:p w14:paraId="08075C7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vAlign w:val="center"/>
            <w:hideMark/>
          </w:tcPr>
          <w:p w14:paraId="1D72E19A" w14:textId="0A6148DA"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FE3340" w:rsidRPr="0001207F">
              <w:rPr>
                <w:rFonts w:eastAsia="Times New Roman" w:cs="Segoe UI"/>
                <w:color w:val="000000"/>
                <w:sz w:val="20"/>
                <w:lang w:eastAsia="en-AU"/>
              </w:rPr>
              <w:t xml:space="preserve">$ </w:t>
            </w:r>
            <w:r w:rsidR="00C86434">
              <w:rPr>
                <w:rFonts w:eastAsia="Times New Roman" w:cs="Segoe UI"/>
                <w:color w:val="000000"/>
                <w:sz w:val="20"/>
                <w:lang w:eastAsia="en-AU"/>
              </w:rPr>
              <w:t>668</w:t>
            </w:r>
            <w:r w:rsidR="00C86434" w:rsidRPr="0001207F">
              <w:rPr>
                <w:rFonts w:eastAsia="Times New Roman" w:cs="Segoe UI"/>
                <w:color w:val="000000"/>
                <w:sz w:val="20"/>
                <w:lang w:eastAsia="en-AU"/>
              </w:rPr>
              <w:t xml:space="preserve"> </w:t>
            </w:r>
          </w:p>
        </w:tc>
        <w:tc>
          <w:tcPr>
            <w:tcW w:w="1049" w:type="dxa"/>
            <w:tcBorders>
              <w:top w:val="single" w:sz="4" w:space="0" w:color="auto"/>
              <w:left w:val="nil"/>
              <w:right w:val="single" w:sz="4" w:space="0" w:color="auto"/>
            </w:tcBorders>
            <w:vAlign w:val="center"/>
            <w:hideMark/>
          </w:tcPr>
          <w:p w14:paraId="5B459667" w14:textId="5134821A"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670</w:t>
            </w:r>
          </w:p>
        </w:tc>
        <w:tc>
          <w:tcPr>
            <w:tcW w:w="1304" w:type="dxa"/>
            <w:tcBorders>
              <w:top w:val="single" w:sz="4" w:space="0" w:color="auto"/>
              <w:left w:val="nil"/>
              <w:right w:val="single" w:sz="4" w:space="0" w:color="auto"/>
            </w:tcBorders>
            <w:vAlign w:val="center"/>
            <w:hideMark/>
          </w:tcPr>
          <w:p w14:paraId="17A7D5DF" w14:textId="30618A46" w:rsidR="003E441A" w:rsidRPr="0001207F" w:rsidRDefault="00F77637"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7</w:t>
            </w:r>
            <w:r w:rsidR="003E441A" w:rsidRPr="0001207F">
              <w:rPr>
                <w:rFonts w:eastAsia="Times New Roman" w:cs="Segoe UI"/>
                <w:color w:val="000000"/>
                <w:sz w:val="20"/>
                <w:lang w:eastAsia="en-AU"/>
              </w:rPr>
              <w:t xml:space="preserve"> </w:t>
            </w:r>
          </w:p>
        </w:tc>
        <w:tc>
          <w:tcPr>
            <w:tcW w:w="1304" w:type="dxa"/>
            <w:tcBorders>
              <w:top w:val="single" w:sz="4" w:space="0" w:color="auto"/>
              <w:left w:val="nil"/>
              <w:right w:val="single" w:sz="4" w:space="0" w:color="auto"/>
            </w:tcBorders>
            <w:noWrap/>
            <w:vAlign w:val="center"/>
            <w:hideMark/>
          </w:tcPr>
          <w:p w14:paraId="1CC4876F" w14:textId="666FEE0B"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4,674</w:t>
            </w:r>
            <w:r w:rsidR="00F77637" w:rsidRPr="0001207F">
              <w:rPr>
                <w:rFonts w:eastAsia="Times New Roman" w:cs="Segoe UI"/>
                <w:color w:val="000000"/>
                <w:sz w:val="20"/>
                <w:lang w:eastAsia="en-AU"/>
              </w:rPr>
              <w:t xml:space="preserve"> </w:t>
            </w:r>
            <w:r w:rsidRPr="0001207F">
              <w:rPr>
                <w:rFonts w:eastAsia="Times New Roman" w:cs="Segoe UI"/>
                <w:color w:val="000000"/>
                <w:sz w:val="20"/>
                <w:lang w:eastAsia="en-AU"/>
              </w:rPr>
              <w:t xml:space="preserve"> </w:t>
            </w:r>
          </w:p>
        </w:tc>
        <w:tc>
          <w:tcPr>
            <w:tcW w:w="1305" w:type="dxa"/>
            <w:tcBorders>
              <w:top w:val="single" w:sz="4" w:space="0" w:color="auto"/>
              <w:left w:val="nil"/>
              <w:right w:val="single" w:sz="4" w:space="0" w:color="auto"/>
            </w:tcBorders>
            <w:noWrap/>
            <w:vAlign w:val="center"/>
            <w:hideMark/>
          </w:tcPr>
          <w:p w14:paraId="3A8C6260" w14:textId="6F0C0A96"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4,690</w:t>
            </w:r>
            <w:r w:rsidRPr="0001207F">
              <w:rPr>
                <w:rFonts w:eastAsia="Times New Roman" w:cs="Segoe UI"/>
                <w:color w:val="000000"/>
                <w:sz w:val="20"/>
                <w:lang w:eastAsia="en-AU"/>
              </w:rPr>
              <w:t xml:space="preserve"> </w:t>
            </w:r>
          </w:p>
        </w:tc>
      </w:tr>
      <w:tr w:rsidR="00AC73A4" w:rsidRPr="003E441A" w14:paraId="296F3DB6" w14:textId="77777777" w:rsidTr="004223D3">
        <w:trPr>
          <w:trHeight w:val="300"/>
        </w:trPr>
        <w:tc>
          <w:tcPr>
            <w:tcW w:w="3261" w:type="dxa"/>
            <w:tcBorders>
              <w:left w:val="single" w:sz="4" w:space="0" w:color="auto"/>
              <w:bottom w:val="nil"/>
              <w:right w:val="single" w:sz="4" w:space="0" w:color="auto"/>
            </w:tcBorders>
            <w:vAlign w:val="center"/>
            <w:hideMark/>
          </w:tcPr>
          <w:p w14:paraId="373D9689"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-Change to licence holder name</w:t>
            </w:r>
          </w:p>
        </w:tc>
        <w:tc>
          <w:tcPr>
            <w:tcW w:w="1134" w:type="dxa"/>
            <w:tcBorders>
              <w:left w:val="single" w:sz="4" w:space="0" w:color="auto"/>
              <w:right w:val="single" w:sz="4" w:space="0" w:color="auto"/>
            </w:tcBorders>
            <w:noWrap/>
            <w:vAlign w:val="bottom"/>
            <w:hideMark/>
          </w:tcPr>
          <w:p w14:paraId="50C4DBDD" w14:textId="77777777" w:rsidR="003E441A" w:rsidRPr="000442BC" w:rsidRDefault="003E441A" w:rsidP="003E441A">
            <w:pPr>
              <w:spacing w:before="0" w:after="0" w:line="240" w:lineRule="auto"/>
              <w:rPr>
                <w:rFonts w:eastAsia="Times New Roman" w:cs="Segoe UI"/>
                <w:color w:val="000000"/>
                <w:sz w:val="20"/>
                <w:lang w:eastAsia="en-AU"/>
              </w:rPr>
            </w:pPr>
          </w:p>
        </w:tc>
        <w:tc>
          <w:tcPr>
            <w:tcW w:w="1134" w:type="dxa"/>
            <w:tcBorders>
              <w:left w:val="single" w:sz="4" w:space="0" w:color="auto"/>
              <w:right w:val="single" w:sz="4" w:space="0" w:color="auto"/>
            </w:tcBorders>
            <w:noWrap/>
            <w:vAlign w:val="bottom"/>
            <w:hideMark/>
          </w:tcPr>
          <w:p w14:paraId="2B337BD0" w14:textId="77777777" w:rsidR="003E441A" w:rsidRPr="0001207F" w:rsidRDefault="003E441A" w:rsidP="003E441A">
            <w:pPr>
              <w:spacing w:before="0" w:after="0" w:line="240" w:lineRule="auto"/>
              <w:rPr>
                <w:rFonts w:eastAsia="Times New Roman" w:cs="Segoe UI"/>
                <w:sz w:val="20"/>
                <w:lang w:eastAsia="en-AU"/>
              </w:rPr>
            </w:pPr>
          </w:p>
        </w:tc>
        <w:tc>
          <w:tcPr>
            <w:tcW w:w="1049" w:type="dxa"/>
            <w:tcBorders>
              <w:left w:val="single" w:sz="4" w:space="0" w:color="auto"/>
              <w:right w:val="single" w:sz="4" w:space="0" w:color="auto"/>
            </w:tcBorders>
            <w:noWrap/>
            <w:vAlign w:val="bottom"/>
            <w:hideMark/>
          </w:tcPr>
          <w:p w14:paraId="71219BD3" w14:textId="77777777" w:rsidR="003E441A" w:rsidRPr="0001207F" w:rsidRDefault="003E441A" w:rsidP="003E441A">
            <w:pPr>
              <w:spacing w:before="0" w:after="0" w:line="240" w:lineRule="auto"/>
              <w:rPr>
                <w:rFonts w:eastAsia="Times New Roman" w:cs="Segoe UI"/>
                <w:sz w:val="20"/>
                <w:lang w:eastAsia="en-AU"/>
              </w:rPr>
            </w:pPr>
          </w:p>
        </w:tc>
        <w:tc>
          <w:tcPr>
            <w:tcW w:w="1304" w:type="dxa"/>
            <w:tcBorders>
              <w:left w:val="single" w:sz="4" w:space="0" w:color="auto"/>
              <w:right w:val="single" w:sz="4" w:space="0" w:color="auto"/>
            </w:tcBorders>
            <w:noWrap/>
            <w:vAlign w:val="bottom"/>
            <w:hideMark/>
          </w:tcPr>
          <w:p w14:paraId="3163CF83" w14:textId="77777777" w:rsidR="003E441A" w:rsidRPr="0001207F" w:rsidRDefault="003E441A" w:rsidP="003E441A">
            <w:pPr>
              <w:spacing w:before="0" w:after="0" w:line="240" w:lineRule="auto"/>
              <w:rPr>
                <w:rFonts w:eastAsia="Times New Roman" w:cs="Segoe UI"/>
                <w:sz w:val="20"/>
                <w:lang w:eastAsia="en-AU"/>
              </w:rPr>
            </w:pPr>
          </w:p>
        </w:tc>
        <w:tc>
          <w:tcPr>
            <w:tcW w:w="1304" w:type="dxa"/>
            <w:tcBorders>
              <w:left w:val="single" w:sz="4" w:space="0" w:color="auto"/>
              <w:right w:val="single" w:sz="4" w:space="0" w:color="auto"/>
            </w:tcBorders>
            <w:noWrap/>
            <w:vAlign w:val="bottom"/>
            <w:hideMark/>
          </w:tcPr>
          <w:p w14:paraId="5D1C90C1"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5" w:type="dxa"/>
            <w:tcBorders>
              <w:left w:val="nil"/>
              <w:bottom w:val="nil"/>
              <w:right w:val="single" w:sz="4" w:space="0" w:color="auto"/>
            </w:tcBorders>
            <w:noWrap/>
            <w:vAlign w:val="bottom"/>
            <w:hideMark/>
          </w:tcPr>
          <w:p w14:paraId="2BEA36D9"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r>
      <w:tr w:rsidR="00AC73A4" w:rsidRPr="003E441A" w14:paraId="39795CBC" w14:textId="77777777" w:rsidTr="004223D3">
        <w:trPr>
          <w:trHeight w:val="600"/>
        </w:trPr>
        <w:tc>
          <w:tcPr>
            <w:tcW w:w="3261" w:type="dxa"/>
            <w:tcBorders>
              <w:top w:val="nil"/>
              <w:left w:val="single" w:sz="4" w:space="0" w:color="auto"/>
              <w:bottom w:val="single" w:sz="4" w:space="0" w:color="auto"/>
              <w:right w:val="single" w:sz="4" w:space="0" w:color="auto"/>
            </w:tcBorders>
            <w:vAlign w:val="bottom"/>
            <w:hideMark/>
          </w:tcPr>
          <w:p w14:paraId="62A08374" w14:textId="1B4562D5"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-Change to maximum quantity at any one time with no </w:t>
            </w:r>
            <w:r w:rsidR="00E2578A">
              <w:rPr>
                <w:rFonts w:eastAsia="Times New Roman" w:cs="Segoe UI"/>
                <w:color w:val="000000"/>
                <w:sz w:val="20"/>
                <w:lang w:eastAsia="en-AU"/>
              </w:rPr>
              <w:t>c</w:t>
            </w:r>
            <w:r w:rsidRPr="000442BC">
              <w:rPr>
                <w:rFonts w:eastAsia="Times New Roman" w:cs="Segoe UI"/>
                <w:color w:val="000000"/>
                <w:sz w:val="20"/>
                <w:lang w:eastAsia="en-AU"/>
              </w:rPr>
              <w:t>hange to total quantity</w:t>
            </w:r>
          </w:p>
        </w:tc>
        <w:tc>
          <w:tcPr>
            <w:tcW w:w="1134" w:type="dxa"/>
            <w:tcBorders>
              <w:top w:val="nil"/>
              <w:left w:val="single" w:sz="4" w:space="0" w:color="auto"/>
              <w:bottom w:val="single" w:sz="4" w:space="0" w:color="auto"/>
              <w:right w:val="single" w:sz="4" w:space="0" w:color="auto"/>
            </w:tcBorders>
            <w:noWrap/>
            <w:vAlign w:val="bottom"/>
            <w:hideMark/>
          </w:tcPr>
          <w:p w14:paraId="42DFD261"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top w:val="nil"/>
              <w:left w:val="single" w:sz="4" w:space="0" w:color="auto"/>
              <w:bottom w:val="single" w:sz="4" w:space="0" w:color="auto"/>
              <w:right w:val="single" w:sz="4" w:space="0" w:color="auto"/>
            </w:tcBorders>
            <w:noWrap/>
            <w:vAlign w:val="bottom"/>
            <w:hideMark/>
          </w:tcPr>
          <w:p w14:paraId="1F96B9E4"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049" w:type="dxa"/>
            <w:tcBorders>
              <w:top w:val="nil"/>
              <w:left w:val="single" w:sz="4" w:space="0" w:color="auto"/>
              <w:bottom w:val="single" w:sz="4" w:space="0" w:color="auto"/>
              <w:right w:val="single" w:sz="4" w:space="0" w:color="auto"/>
            </w:tcBorders>
            <w:noWrap/>
            <w:vAlign w:val="bottom"/>
            <w:hideMark/>
          </w:tcPr>
          <w:p w14:paraId="746633D2"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4" w:type="dxa"/>
            <w:tcBorders>
              <w:top w:val="nil"/>
              <w:left w:val="single" w:sz="4" w:space="0" w:color="auto"/>
              <w:bottom w:val="single" w:sz="4" w:space="0" w:color="auto"/>
              <w:right w:val="single" w:sz="4" w:space="0" w:color="auto"/>
            </w:tcBorders>
            <w:noWrap/>
            <w:vAlign w:val="bottom"/>
            <w:hideMark/>
          </w:tcPr>
          <w:p w14:paraId="0FDEF0E2"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4" w:type="dxa"/>
            <w:tcBorders>
              <w:top w:val="nil"/>
              <w:left w:val="single" w:sz="4" w:space="0" w:color="auto"/>
              <w:bottom w:val="single" w:sz="4" w:space="0" w:color="auto"/>
              <w:right w:val="single" w:sz="4" w:space="0" w:color="auto"/>
            </w:tcBorders>
            <w:noWrap/>
            <w:vAlign w:val="bottom"/>
            <w:hideMark/>
          </w:tcPr>
          <w:p w14:paraId="76CBCFA9"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5" w:type="dxa"/>
            <w:tcBorders>
              <w:top w:val="nil"/>
              <w:left w:val="nil"/>
              <w:bottom w:val="single" w:sz="4" w:space="0" w:color="auto"/>
              <w:right w:val="single" w:sz="4" w:space="0" w:color="auto"/>
            </w:tcBorders>
            <w:noWrap/>
            <w:vAlign w:val="bottom"/>
            <w:hideMark/>
          </w:tcPr>
          <w:p w14:paraId="03EA8421"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r>
      <w:tr w:rsidR="00AC73A4" w:rsidRPr="003E441A" w14:paraId="3013F77D" w14:textId="77777777" w:rsidTr="004223D3">
        <w:trPr>
          <w:trHeight w:val="300"/>
        </w:trPr>
        <w:tc>
          <w:tcPr>
            <w:tcW w:w="3261" w:type="dxa"/>
            <w:tcBorders>
              <w:top w:val="single" w:sz="4" w:space="0" w:color="auto"/>
              <w:left w:val="single" w:sz="4" w:space="0" w:color="auto"/>
              <w:right w:val="nil"/>
            </w:tcBorders>
            <w:vAlign w:val="center"/>
            <w:hideMark/>
          </w:tcPr>
          <w:p w14:paraId="4070495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Variation Type 2</w:t>
            </w:r>
          </w:p>
        </w:tc>
        <w:tc>
          <w:tcPr>
            <w:tcW w:w="1134" w:type="dxa"/>
            <w:tcBorders>
              <w:top w:val="single" w:sz="4" w:space="0" w:color="auto"/>
              <w:left w:val="single" w:sz="4" w:space="0" w:color="auto"/>
              <w:right w:val="single" w:sz="4" w:space="0" w:color="auto"/>
            </w:tcBorders>
            <w:vAlign w:val="bottom"/>
            <w:hideMark/>
          </w:tcPr>
          <w:p w14:paraId="2EBAE1AE"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vAlign w:val="bottom"/>
            <w:hideMark/>
          </w:tcPr>
          <w:p w14:paraId="52709DD6" w14:textId="3BFF209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1,789</w:t>
            </w:r>
            <w:r w:rsidRPr="0001207F">
              <w:rPr>
                <w:rFonts w:eastAsia="Times New Roman" w:cs="Segoe UI"/>
                <w:color w:val="000000"/>
                <w:sz w:val="20"/>
                <w:lang w:eastAsia="en-AU"/>
              </w:rPr>
              <w:t xml:space="preserve"> </w:t>
            </w:r>
          </w:p>
        </w:tc>
        <w:tc>
          <w:tcPr>
            <w:tcW w:w="1049" w:type="dxa"/>
            <w:tcBorders>
              <w:top w:val="single" w:sz="4" w:space="0" w:color="auto"/>
              <w:left w:val="nil"/>
              <w:right w:val="single" w:sz="4" w:space="0" w:color="auto"/>
            </w:tcBorders>
            <w:vAlign w:val="bottom"/>
            <w:hideMark/>
          </w:tcPr>
          <w:p w14:paraId="4563FB79" w14:textId="459223B0"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1,790</w:t>
            </w:r>
          </w:p>
        </w:tc>
        <w:tc>
          <w:tcPr>
            <w:tcW w:w="1304" w:type="dxa"/>
            <w:tcBorders>
              <w:top w:val="single" w:sz="4" w:space="0" w:color="auto"/>
              <w:left w:val="nil"/>
              <w:right w:val="single" w:sz="4" w:space="0" w:color="auto"/>
            </w:tcBorders>
            <w:vAlign w:val="bottom"/>
            <w:hideMark/>
          </w:tcPr>
          <w:p w14:paraId="27B33DE8" w14:textId="73613C00" w:rsidR="003E441A" w:rsidRPr="0001207F" w:rsidRDefault="003E441A"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 xml:space="preserve">  6 </w:t>
            </w:r>
          </w:p>
        </w:tc>
        <w:tc>
          <w:tcPr>
            <w:tcW w:w="1304" w:type="dxa"/>
            <w:tcBorders>
              <w:top w:val="single" w:sz="4" w:space="0" w:color="auto"/>
              <w:left w:val="nil"/>
              <w:right w:val="single" w:sz="4" w:space="0" w:color="auto"/>
            </w:tcBorders>
            <w:noWrap/>
            <w:vAlign w:val="bottom"/>
            <w:hideMark/>
          </w:tcPr>
          <w:p w14:paraId="225AA4CE" w14:textId="126FE0D2"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7865C2" w:rsidRPr="0001207F">
              <w:rPr>
                <w:rFonts w:eastAsia="Times New Roman" w:cs="Segoe UI"/>
                <w:color w:val="000000"/>
                <w:sz w:val="20"/>
                <w:lang w:eastAsia="en-AU"/>
              </w:rPr>
              <w:t xml:space="preserve">$ </w:t>
            </w:r>
            <w:r w:rsidR="00C86434">
              <w:rPr>
                <w:rFonts w:eastAsia="Times New Roman" w:cs="Segoe UI"/>
                <w:color w:val="000000"/>
                <w:sz w:val="20"/>
                <w:lang w:eastAsia="en-AU"/>
              </w:rPr>
              <w:t>10,736</w:t>
            </w:r>
            <w:r w:rsidRPr="0001207F">
              <w:rPr>
                <w:rFonts w:eastAsia="Times New Roman" w:cs="Segoe UI"/>
                <w:color w:val="000000"/>
                <w:sz w:val="20"/>
                <w:lang w:eastAsia="en-AU"/>
              </w:rPr>
              <w:t xml:space="preserve"> </w:t>
            </w:r>
          </w:p>
        </w:tc>
        <w:tc>
          <w:tcPr>
            <w:tcW w:w="1305" w:type="dxa"/>
            <w:tcBorders>
              <w:top w:val="single" w:sz="4" w:space="0" w:color="auto"/>
              <w:left w:val="nil"/>
              <w:right w:val="single" w:sz="4" w:space="0" w:color="auto"/>
            </w:tcBorders>
            <w:noWrap/>
            <w:vAlign w:val="bottom"/>
            <w:hideMark/>
          </w:tcPr>
          <w:p w14:paraId="0A713D2B" w14:textId="5B51C65C"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10,740</w:t>
            </w:r>
            <w:r w:rsidRPr="0001207F">
              <w:rPr>
                <w:rFonts w:eastAsia="Times New Roman" w:cs="Segoe UI"/>
                <w:color w:val="000000"/>
                <w:sz w:val="20"/>
                <w:lang w:eastAsia="en-AU"/>
              </w:rPr>
              <w:t xml:space="preserve"> </w:t>
            </w:r>
          </w:p>
        </w:tc>
      </w:tr>
      <w:tr w:rsidR="00AC73A4" w:rsidRPr="003E441A" w14:paraId="5D6586F2" w14:textId="77777777" w:rsidTr="004223D3">
        <w:trPr>
          <w:trHeight w:val="300"/>
        </w:trPr>
        <w:tc>
          <w:tcPr>
            <w:tcW w:w="3261" w:type="dxa"/>
            <w:tcBorders>
              <w:left w:val="single" w:sz="4" w:space="0" w:color="auto"/>
              <w:bottom w:val="single" w:sz="4" w:space="0" w:color="auto"/>
              <w:right w:val="single" w:sz="4" w:space="0" w:color="auto"/>
            </w:tcBorders>
            <w:vAlign w:val="center"/>
            <w:hideMark/>
          </w:tcPr>
          <w:p w14:paraId="1988DA57" w14:textId="77777777"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Change to supply pathways only</w:t>
            </w:r>
          </w:p>
        </w:tc>
        <w:tc>
          <w:tcPr>
            <w:tcW w:w="1134" w:type="dxa"/>
            <w:tcBorders>
              <w:left w:val="single" w:sz="4" w:space="0" w:color="auto"/>
              <w:bottom w:val="single" w:sz="4" w:space="0" w:color="auto"/>
              <w:right w:val="single" w:sz="4" w:space="0" w:color="auto"/>
            </w:tcBorders>
            <w:noWrap/>
            <w:vAlign w:val="bottom"/>
            <w:hideMark/>
          </w:tcPr>
          <w:p w14:paraId="322D0902"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noWrap/>
            <w:vAlign w:val="bottom"/>
            <w:hideMark/>
          </w:tcPr>
          <w:p w14:paraId="04BF5D8F"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049" w:type="dxa"/>
            <w:tcBorders>
              <w:left w:val="single" w:sz="4" w:space="0" w:color="auto"/>
              <w:bottom w:val="single" w:sz="4" w:space="0" w:color="auto"/>
              <w:right w:val="single" w:sz="4" w:space="0" w:color="auto"/>
            </w:tcBorders>
            <w:noWrap/>
            <w:vAlign w:val="bottom"/>
            <w:hideMark/>
          </w:tcPr>
          <w:p w14:paraId="3C74E388"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4" w:type="dxa"/>
            <w:tcBorders>
              <w:left w:val="single" w:sz="4" w:space="0" w:color="auto"/>
              <w:bottom w:val="single" w:sz="4" w:space="0" w:color="auto"/>
              <w:right w:val="single" w:sz="4" w:space="0" w:color="auto"/>
            </w:tcBorders>
            <w:noWrap/>
            <w:vAlign w:val="bottom"/>
            <w:hideMark/>
          </w:tcPr>
          <w:p w14:paraId="6B49B52A"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4" w:type="dxa"/>
            <w:tcBorders>
              <w:left w:val="single" w:sz="4" w:space="0" w:color="auto"/>
              <w:bottom w:val="single" w:sz="4" w:space="0" w:color="auto"/>
              <w:right w:val="single" w:sz="4" w:space="0" w:color="auto"/>
            </w:tcBorders>
            <w:noWrap/>
            <w:vAlign w:val="bottom"/>
            <w:hideMark/>
          </w:tcPr>
          <w:p w14:paraId="05B80785"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5" w:type="dxa"/>
            <w:tcBorders>
              <w:left w:val="nil"/>
              <w:bottom w:val="single" w:sz="4" w:space="0" w:color="auto"/>
              <w:right w:val="single" w:sz="4" w:space="0" w:color="auto"/>
            </w:tcBorders>
            <w:noWrap/>
            <w:vAlign w:val="bottom"/>
            <w:hideMark/>
          </w:tcPr>
          <w:p w14:paraId="00052527"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r>
      <w:tr w:rsidR="00AC73A4" w:rsidRPr="003E441A" w14:paraId="1B1A3100" w14:textId="77777777" w:rsidTr="004223D3">
        <w:trPr>
          <w:trHeight w:val="300"/>
        </w:trPr>
        <w:tc>
          <w:tcPr>
            <w:tcW w:w="3261" w:type="dxa"/>
            <w:tcBorders>
              <w:top w:val="single" w:sz="4" w:space="0" w:color="auto"/>
              <w:left w:val="single" w:sz="4" w:space="0" w:color="auto"/>
              <w:right w:val="nil"/>
            </w:tcBorders>
            <w:noWrap/>
            <w:vAlign w:val="bottom"/>
            <w:hideMark/>
          </w:tcPr>
          <w:p w14:paraId="1E5D666B"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Permit Variation Type 3</w:t>
            </w:r>
          </w:p>
        </w:tc>
        <w:tc>
          <w:tcPr>
            <w:tcW w:w="1134" w:type="dxa"/>
            <w:tcBorders>
              <w:top w:val="single" w:sz="4" w:space="0" w:color="auto"/>
              <w:left w:val="single" w:sz="4" w:space="0" w:color="auto"/>
              <w:right w:val="single" w:sz="4" w:space="0" w:color="auto"/>
            </w:tcBorders>
            <w:vAlign w:val="bottom"/>
            <w:hideMark/>
          </w:tcPr>
          <w:p w14:paraId="002ECCC0"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right w:val="single" w:sz="4" w:space="0" w:color="auto"/>
            </w:tcBorders>
            <w:vAlign w:val="bottom"/>
            <w:hideMark/>
          </w:tcPr>
          <w:p w14:paraId="1E7185DE" w14:textId="69108F82"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C86434">
              <w:rPr>
                <w:rFonts w:eastAsia="Times New Roman" w:cs="Segoe UI"/>
                <w:color w:val="000000"/>
                <w:sz w:val="20"/>
                <w:lang w:eastAsia="en-AU"/>
              </w:rPr>
              <w:t>5,545</w:t>
            </w:r>
            <w:r w:rsidRPr="0001207F">
              <w:rPr>
                <w:rFonts w:eastAsia="Times New Roman" w:cs="Segoe UI"/>
                <w:color w:val="000000"/>
                <w:sz w:val="20"/>
                <w:lang w:eastAsia="en-AU"/>
              </w:rPr>
              <w:t xml:space="preserve"> </w:t>
            </w:r>
          </w:p>
        </w:tc>
        <w:tc>
          <w:tcPr>
            <w:tcW w:w="1049" w:type="dxa"/>
            <w:tcBorders>
              <w:top w:val="single" w:sz="4" w:space="0" w:color="auto"/>
              <w:left w:val="nil"/>
              <w:right w:val="single" w:sz="4" w:space="0" w:color="auto"/>
            </w:tcBorders>
            <w:vAlign w:val="bottom"/>
            <w:hideMark/>
          </w:tcPr>
          <w:p w14:paraId="04295E42" w14:textId="2FFEAC4D"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234D35">
              <w:rPr>
                <w:rFonts w:eastAsia="Times New Roman" w:cs="Segoe UI"/>
                <w:color w:val="000000"/>
                <w:sz w:val="20"/>
                <w:lang w:eastAsia="en-AU"/>
              </w:rPr>
              <w:t>5,540</w:t>
            </w:r>
          </w:p>
        </w:tc>
        <w:tc>
          <w:tcPr>
            <w:tcW w:w="1304" w:type="dxa"/>
            <w:tcBorders>
              <w:top w:val="single" w:sz="4" w:space="0" w:color="auto"/>
              <w:left w:val="nil"/>
              <w:right w:val="single" w:sz="4" w:space="0" w:color="auto"/>
            </w:tcBorders>
            <w:vAlign w:val="bottom"/>
            <w:hideMark/>
          </w:tcPr>
          <w:p w14:paraId="4211CC37" w14:textId="5DC2ADDB" w:rsidR="003E441A" w:rsidRPr="0001207F" w:rsidRDefault="00E57A24"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54</w:t>
            </w:r>
            <w:r w:rsidR="003E441A" w:rsidRPr="0001207F">
              <w:rPr>
                <w:rFonts w:eastAsia="Times New Roman" w:cs="Segoe UI"/>
                <w:color w:val="000000"/>
                <w:sz w:val="20"/>
                <w:lang w:eastAsia="en-AU"/>
              </w:rPr>
              <w:t xml:space="preserve"> </w:t>
            </w:r>
          </w:p>
        </w:tc>
        <w:tc>
          <w:tcPr>
            <w:tcW w:w="1304" w:type="dxa"/>
            <w:tcBorders>
              <w:top w:val="single" w:sz="4" w:space="0" w:color="auto"/>
              <w:left w:val="nil"/>
              <w:right w:val="single" w:sz="4" w:space="0" w:color="auto"/>
            </w:tcBorders>
            <w:noWrap/>
            <w:vAlign w:val="bottom"/>
            <w:hideMark/>
          </w:tcPr>
          <w:p w14:paraId="3FD42356" w14:textId="5824C091"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234D35">
              <w:rPr>
                <w:rFonts w:eastAsia="Times New Roman" w:cs="Segoe UI"/>
                <w:color w:val="000000"/>
                <w:sz w:val="20"/>
                <w:lang w:eastAsia="en-AU"/>
              </w:rPr>
              <w:t>299,429</w:t>
            </w:r>
            <w:r w:rsidRPr="0001207F">
              <w:rPr>
                <w:rFonts w:eastAsia="Times New Roman" w:cs="Segoe UI"/>
                <w:color w:val="000000"/>
                <w:sz w:val="20"/>
                <w:lang w:eastAsia="en-AU"/>
              </w:rPr>
              <w:t xml:space="preserve"> </w:t>
            </w:r>
          </w:p>
        </w:tc>
        <w:tc>
          <w:tcPr>
            <w:tcW w:w="1305" w:type="dxa"/>
            <w:tcBorders>
              <w:top w:val="single" w:sz="4" w:space="0" w:color="auto"/>
              <w:left w:val="nil"/>
              <w:right w:val="single" w:sz="4" w:space="0" w:color="auto"/>
            </w:tcBorders>
            <w:noWrap/>
            <w:vAlign w:val="bottom"/>
            <w:hideMark/>
          </w:tcPr>
          <w:p w14:paraId="485C6D6A" w14:textId="14FC562B"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234D35">
              <w:rPr>
                <w:rFonts w:eastAsia="Times New Roman" w:cs="Segoe UI"/>
                <w:color w:val="000000"/>
                <w:sz w:val="20"/>
                <w:lang w:eastAsia="en-AU"/>
              </w:rPr>
              <w:t>299,160</w:t>
            </w:r>
            <w:r w:rsidRPr="0001207F">
              <w:rPr>
                <w:rFonts w:eastAsia="Times New Roman" w:cs="Segoe UI"/>
                <w:color w:val="000000"/>
                <w:sz w:val="20"/>
                <w:lang w:eastAsia="en-AU"/>
              </w:rPr>
              <w:t xml:space="preserve"> </w:t>
            </w:r>
          </w:p>
        </w:tc>
      </w:tr>
      <w:tr w:rsidR="00AC73A4" w:rsidRPr="003E441A" w14:paraId="159B1726" w14:textId="77777777" w:rsidTr="004223D3">
        <w:trPr>
          <w:trHeight w:val="300"/>
        </w:trPr>
        <w:tc>
          <w:tcPr>
            <w:tcW w:w="3261" w:type="dxa"/>
            <w:tcBorders>
              <w:left w:val="single" w:sz="4" w:space="0" w:color="auto"/>
              <w:bottom w:val="single" w:sz="4" w:space="0" w:color="auto"/>
              <w:right w:val="single" w:sz="4" w:space="0" w:color="auto"/>
            </w:tcBorders>
            <w:noWrap/>
            <w:vAlign w:val="bottom"/>
            <w:hideMark/>
          </w:tcPr>
          <w:p w14:paraId="164F6219" w14:textId="3B8B93BC" w:rsidR="003E441A" w:rsidRPr="000442BC" w:rsidRDefault="003E441A" w:rsidP="000442BC">
            <w:pPr>
              <w:spacing w:before="0" w:after="0" w:line="240" w:lineRule="auto"/>
              <w:ind w:left="31"/>
              <w:rPr>
                <w:rFonts w:eastAsia="Times New Roman" w:cs="Segoe UI"/>
                <w:color w:val="000000"/>
                <w:sz w:val="20"/>
                <w:lang w:eastAsia="en-AU"/>
              </w:rPr>
            </w:pPr>
            <w:r w:rsidRPr="000442BC">
              <w:rPr>
                <w:rFonts w:eastAsia="Times New Roman" w:cs="Segoe UI"/>
                <w:color w:val="000000"/>
                <w:sz w:val="20"/>
                <w:lang w:eastAsia="en-AU"/>
              </w:rPr>
              <w:t xml:space="preserve">-Change to </w:t>
            </w:r>
            <w:r w:rsidR="00E2578A">
              <w:rPr>
                <w:rFonts w:eastAsia="Times New Roman" w:cs="Segoe UI"/>
                <w:color w:val="000000"/>
                <w:sz w:val="20"/>
                <w:lang w:eastAsia="en-AU"/>
              </w:rPr>
              <w:t xml:space="preserve">total </w:t>
            </w:r>
            <w:r w:rsidRPr="000442BC">
              <w:rPr>
                <w:rFonts w:eastAsia="Times New Roman" w:cs="Segoe UI"/>
                <w:color w:val="000000"/>
                <w:sz w:val="20"/>
                <w:lang w:eastAsia="en-AU"/>
              </w:rPr>
              <w:t>quantities or activities</w:t>
            </w:r>
          </w:p>
        </w:tc>
        <w:tc>
          <w:tcPr>
            <w:tcW w:w="1134" w:type="dxa"/>
            <w:tcBorders>
              <w:left w:val="single" w:sz="4" w:space="0" w:color="auto"/>
              <w:bottom w:val="single" w:sz="4" w:space="0" w:color="auto"/>
              <w:right w:val="single" w:sz="4" w:space="0" w:color="auto"/>
            </w:tcBorders>
            <w:noWrap/>
            <w:vAlign w:val="bottom"/>
            <w:hideMark/>
          </w:tcPr>
          <w:p w14:paraId="7E7305F6"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w:t>
            </w:r>
          </w:p>
        </w:tc>
        <w:tc>
          <w:tcPr>
            <w:tcW w:w="1134" w:type="dxa"/>
            <w:tcBorders>
              <w:left w:val="single" w:sz="4" w:space="0" w:color="auto"/>
              <w:bottom w:val="single" w:sz="4" w:space="0" w:color="auto"/>
              <w:right w:val="single" w:sz="4" w:space="0" w:color="auto"/>
            </w:tcBorders>
            <w:noWrap/>
            <w:vAlign w:val="bottom"/>
            <w:hideMark/>
          </w:tcPr>
          <w:p w14:paraId="1DB8A701"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049" w:type="dxa"/>
            <w:tcBorders>
              <w:left w:val="single" w:sz="4" w:space="0" w:color="auto"/>
              <w:bottom w:val="single" w:sz="4" w:space="0" w:color="auto"/>
              <w:right w:val="single" w:sz="4" w:space="0" w:color="auto"/>
            </w:tcBorders>
            <w:noWrap/>
            <w:vAlign w:val="bottom"/>
            <w:hideMark/>
          </w:tcPr>
          <w:p w14:paraId="4FEB95EC"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4" w:type="dxa"/>
            <w:tcBorders>
              <w:left w:val="single" w:sz="4" w:space="0" w:color="auto"/>
              <w:bottom w:val="single" w:sz="4" w:space="0" w:color="auto"/>
              <w:right w:val="single" w:sz="4" w:space="0" w:color="auto"/>
            </w:tcBorders>
            <w:noWrap/>
            <w:vAlign w:val="bottom"/>
            <w:hideMark/>
          </w:tcPr>
          <w:p w14:paraId="1BE3604B"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4" w:type="dxa"/>
            <w:tcBorders>
              <w:left w:val="single" w:sz="4" w:space="0" w:color="auto"/>
              <w:bottom w:val="single" w:sz="4" w:space="0" w:color="auto"/>
              <w:right w:val="single" w:sz="4" w:space="0" w:color="auto"/>
            </w:tcBorders>
            <w:noWrap/>
            <w:vAlign w:val="bottom"/>
            <w:hideMark/>
          </w:tcPr>
          <w:p w14:paraId="7CF1E3C0"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c>
          <w:tcPr>
            <w:tcW w:w="1305" w:type="dxa"/>
            <w:tcBorders>
              <w:left w:val="nil"/>
              <w:bottom w:val="single" w:sz="4" w:space="0" w:color="auto"/>
              <w:right w:val="single" w:sz="4" w:space="0" w:color="auto"/>
            </w:tcBorders>
            <w:noWrap/>
            <w:vAlign w:val="bottom"/>
            <w:hideMark/>
          </w:tcPr>
          <w:p w14:paraId="66BB3A07" w14:textId="7777777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w:t>
            </w:r>
          </w:p>
        </w:tc>
      </w:tr>
      <w:tr w:rsidR="00AC73A4" w:rsidRPr="003E441A" w14:paraId="4DAF4BCE" w14:textId="77777777" w:rsidTr="004223D3">
        <w:trPr>
          <w:trHeight w:val="300"/>
        </w:trPr>
        <w:tc>
          <w:tcPr>
            <w:tcW w:w="3261" w:type="dxa"/>
            <w:tcBorders>
              <w:top w:val="nil"/>
              <w:left w:val="single" w:sz="4" w:space="0" w:color="auto"/>
              <w:bottom w:val="nil"/>
              <w:right w:val="nil"/>
            </w:tcBorders>
            <w:shd w:val="clear" w:color="auto" w:fill="D0CECE"/>
            <w:noWrap/>
            <w:vAlign w:val="bottom"/>
            <w:hideMark/>
          </w:tcPr>
          <w:p w14:paraId="2C296AB8"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Monitoring and Inspection</w:t>
            </w:r>
          </w:p>
        </w:tc>
        <w:tc>
          <w:tcPr>
            <w:tcW w:w="1134" w:type="dxa"/>
            <w:tcBorders>
              <w:top w:val="nil"/>
              <w:left w:val="nil"/>
              <w:bottom w:val="nil"/>
              <w:right w:val="nil"/>
            </w:tcBorders>
            <w:shd w:val="clear" w:color="auto" w:fill="D0CECE"/>
            <w:vAlign w:val="bottom"/>
            <w:hideMark/>
          </w:tcPr>
          <w:p w14:paraId="4BEFD475" w14:textId="77777777" w:rsidR="003E441A" w:rsidRPr="000442BC" w:rsidRDefault="003E441A" w:rsidP="003E441A">
            <w:pPr>
              <w:spacing w:before="0" w:after="0" w:line="240" w:lineRule="auto"/>
              <w:jc w:val="center"/>
              <w:rPr>
                <w:rFonts w:eastAsia="Times New Roman" w:cs="Segoe UI"/>
                <w:b/>
                <w:bCs/>
                <w:sz w:val="20"/>
                <w:lang w:eastAsia="en-AU"/>
              </w:rPr>
            </w:pPr>
            <w:r w:rsidRPr="000442BC">
              <w:rPr>
                <w:rFonts w:eastAsia="Times New Roman" w:cs="Segoe UI"/>
                <w:b/>
                <w:bCs/>
                <w:sz w:val="20"/>
                <w:lang w:eastAsia="en-AU"/>
              </w:rPr>
              <w:t> </w:t>
            </w:r>
          </w:p>
        </w:tc>
        <w:tc>
          <w:tcPr>
            <w:tcW w:w="1134" w:type="dxa"/>
            <w:tcBorders>
              <w:top w:val="nil"/>
              <w:left w:val="nil"/>
              <w:bottom w:val="nil"/>
              <w:right w:val="nil"/>
            </w:tcBorders>
            <w:shd w:val="clear" w:color="auto" w:fill="D0CECE"/>
            <w:vAlign w:val="bottom"/>
            <w:hideMark/>
          </w:tcPr>
          <w:p w14:paraId="4AB66E83"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c>
          <w:tcPr>
            <w:tcW w:w="1049" w:type="dxa"/>
            <w:tcBorders>
              <w:top w:val="nil"/>
              <w:left w:val="nil"/>
              <w:bottom w:val="nil"/>
              <w:right w:val="nil"/>
            </w:tcBorders>
            <w:shd w:val="clear" w:color="auto" w:fill="D0CECE"/>
            <w:vAlign w:val="bottom"/>
            <w:hideMark/>
          </w:tcPr>
          <w:p w14:paraId="53BA618B"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c>
          <w:tcPr>
            <w:tcW w:w="1304" w:type="dxa"/>
            <w:tcBorders>
              <w:top w:val="nil"/>
              <w:left w:val="nil"/>
              <w:bottom w:val="nil"/>
              <w:right w:val="nil"/>
            </w:tcBorders>
            <w:shd w:val="clear" w:color="auto" w:fill="D0CECE"/>
            <w:vAlign w:val="bottom"/>
            <w:hideMark/>
          </w:tcPr>
          <w:p w14:paraId="303CF60D"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c>
          <w:tcPr>
            <w:tcW w:w="1304" w:type="dxa"/>
            <w:tcBorders>
              <w:top w:val="single" w:sz="4" w:space="0" w:color="auto"/>
              <w:left w:val="nil"/>
              <w:bottom w:val="single" w:sz="4" w:space="0" w:color="auto"/>
            </w:tcBorders>
            <w:shd w:val="clear" w:color="auto" w:fill="D0CECE"/>
            <w:vAlign w:val="center"/>
            <w:hideMark/>
          </w:tcPr>
          <w:p w14:paraId="2DB8216C"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c>
          <w:tcPr>
            <w:tcW w:w="1305" w:type="dxa"/>
            <w:tcBorders>
              <w:top w:val="nil"/>
              <w:left w:val="nil"/>
              <w:bottom w:val="nil"/>
              <w:right w:val="single" w:sz="4" w:space="0" w:color="auto"/>
            </w:tcBorders>
            <w:shd w:val="clear" w:color="auto" w:fill="D0CECE"/>
            <w:vAlign w:val="center"/>
            <w:hideMark/>
          </w:tcPr>
          <w:p w14:paraId="0BE6F7C4"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r>
      <w:tr w:rsidR="00AC73A4" w:rsidRPr="003E441A" w14:paraId="71E4543C" w14:textId="77777777" w:rsidTr="004223D3">
        <w:trPr>
          <w:trHeight w:val="300"/>
        </w:trPr>
        <w:tc>
          <w:tcPr>
            <w:tcW w:w="3261" w:type="dxa"/>
            <w:tcBorders>
              <w:top w:val="single" w:sz="4" w:space="0" w:color="auto"/>
              <w:left w:val="single" w:sz="4" w:space="0" w:color="auto"/>
              <w:bottom w:val="single" w:sz="4" w:space="0" w:color="auto"/>
              <w:right w:val="single" w:sz="4" w:space="0" w:color="auto"/>
            </w:tcBorders>
            <w:noWrap/>
            <w:vAlign w:val="center"/>
            <w:hideMark/>
          </w:tcPr>
          <w:p w14:paraId="5E5857AC" w14:textId="41D8B4F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Application based inspection (Inspection fee) </w:t>
            </w:r>
          </w:p>
        </w:tc>
        <w:tc>
          <w:tcPr>
            <w:tcW w:w="1134" w:type="dxa"/>
            <w:tcBorders>
              <w:top w:val="single" w:sz="4" w:space="0" w:color="auto"/>
              <w:left w:val="nil"/>
              <w:bottom w:val="single" w:sz="4" w:space="0" w:color="auto"/>
              <w:right w:val="single" w:sz="4" w:space="0" w:color="auto"/>
            </w:tcBorders>
            <w:vAlign w:val="center"/>
            <w:hideMark/>
          </w:tcPr>
          <w:p w14:paraId="7E285B3D"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single" w:sz="4" w:space="0" w:color="auto"/>
              <w:left w:val="nil"/>
              <w:bottom w:val="single" w:sz="4" w:space="0" w:color="auto"/>
              <w:right w:val="single" w:sz="4" w:space="0" w:color="auto"/>
            </w:tcBorders>
            <w:vAlign w:val="center"/>
            <w:hideMark/>
          </w:tcPr>
          <w:p w14:paraId="6D4139BB" w14:textId="2F825AC8"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9,866</w:t>
            </w:r>
            <w:r w:rsidRPr="0001207F">
              <w:rPr>
                <w:rFonts w:eastAsia="Times New Roman" w:cs="Segoe UI"/>
                <w:color w:val="000000"/>
                <w:sz w:val="20"/>
                <w:lang w:eastAsia="en-AU"/>
              </w:rPr>
              <w:t xml:space="preserve"> </w:t>
            </w:r>
          </w:p>
        </w:tc>
        <w:tc>
          <w:tcPr>
            <w:tcW w:w="1049" w:type="dxa"/>
            <w:tcBorders>
              <w:top w:val="single" w:sz="4" w:space="0" w:color="auto"/>
              <w:left w:val="nil"/>
              <w:bottom w:val="single" w:sz="4" w:space="0" w:color="auto"/>
              <w:right w:val="single" w:sz="4" w:space="0" w:color="auto"/>
            </w:tcBorders>
            <w:vAlign w:val="center"/>
            <w:hideMark/>
          </w:tcPr>
          <w:p w14:paraId="7A509D76" w14:textId="36E1761C"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9,870</w:t>
            </w:r>
          </w:p>
        </w:tc>
        <w:tc>
          <w:tcPr>
            <w:tcW w:w="1304" w:type="dxa"/>
            <w:tcBorders>
              <w:top w:val="single" w:sz="4" w:space="0" w:color="auto"/>
              <w:left w:val="nil"/>
              <w:bottom w:val="single" w:sz="4" w:space="0" w:color="auto"/>
              <w:right w:val="single" w:sz="4" w:space="0" w:color="auto"/>
            </w:tcBorders>
            <w:vAlign w:val="center"/>
            <w:hideMark/>
          </w:tcPr>
          <w:p w14:paraId="01B5B2AE" w14:textId="43DF0BC0" w:rsidR="003E441A" w:rsidRPr="0001207F" w:rsidRDefault="003E441A"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1</w:t>
            </w:r>
            <w:r w:rsidR="00136A05" w:rsidRPr="0001207F">
              <w:rPr>
                <w:rFonts w:eastAsia="Times New Roman" w:cs="Segoe UI"/>
                <w:color w:val="000000"/>
                <w:sz w:val="20"/>
                <w:lang w:eastAsia="en-AU"/>
              </w:rPr>
              <w:t>9</w:t>
            </w:r>
            <w:r w:rsidRPr="0001207F">
              <w:rPr>
                <w:rFonts w:eastAsia="Times New Roman" w:cs="Segoe UI"/>
                <w:color w:val="000000"/>
                <w:sz w:val="20"/>
                <w:lang w:eastAsia="en-AU"/>
              </w:rPr>
              <w:t xml:space="preserve"> </w:t>
            </w:r>
          </w:p>
        </w:tc>
        <w:tc>
          <w:tcPr>
            <w:tcW w:w="1304" w:type="dxa"/>
            <w:tcBorders>
              <w:top w:val="single" w:sz="4" w:space="0" w:color="auto"/>
              <w:left w:val="nil"/>
              <w:bottom w:val="single" w:sz="4" w:space="0" w:color="auto"/>
              <w:right w:val="single" w:sz="4" w:space="0" w:color="auto"/>
            </w:tcBorders>
            <w:noWrap/>
            <w:vAlign w:val="center"/>
            <w:hideMark/>
          </w:tcPr>
          <w:p w14:paraId="32946599" w14:textId="027CE6A5"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187,446</w:t>
            </w:r>
          </w:p>
        </w:tc>
        <w:tc>
          <w:tcPr>
            <w:tcW w:w="1305" w:type="dxa"/>
            <w:tcBorders>
              <w:top w:val="single" w:sz="4" w:space="0" w:color="auto"/>
              <w:left w:val="nil"/>
              <w:bottom w:val="single" w:sz="4" w:space="0" w:color="auto"/>
              <w:right w:val="single" w:sz="4" w:space="0" w:color="auto"/>
            </w:tcBorders>
            <w:noWrap/>
            <w:vAlign w:val="center"/>
            <w:hideMark/>
          </w:tcPr>
          <w:p w14:paraId="020A74C2" w14:textId="0CA8EC96"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187,530</w:t>
            </w:r>
            <w:r w:rsidRPr="0001207F">
              <w:rPr>
                <w:rFonts w:eastAsia="Times New Roman" w:cs="Segoe UI"/>
                <w:color w:val="000000"/>
                <w:sz w:val="20"/>
                <w:lang w:eastAsia="en-AU"/>
              </w:rPr>
              <w:t xml:space="preserve"> </w:t>
            </w:r>
          </w:p>
        </w:tc>
      </w:tr>
      <w:tr w:rsidR="00AC73A4" w:rsidRPr="003E441A" w14:paraId="0FEA0D25" w14:textId="77777777" w:rsidTr="004223D3">
        <w:trPr>
          <w:trHeight w:val="300"/>
        </w:trPr>
        <w:tc>
          <w:tcPr>
            <w:tcW w:w="3261" w:type="dxa"/>
            <w:tcBorders>
              <w:top w:val="nil"/>
              <w:left w:val="single" w:sz="4" w:space="0" w:color="auto"/>
              <w:bottom w:val="single" w:sz="4" w:space="0" w:color="auto"/>
              <w:right w:val="single" w:sz="4" w:space="0" w:color="auto"/>
            </w:tcBorders>
            <w:noWrap/>
            <w:vAlign w:val="center"/>
            <w:hideMark/>
          </w:tcPr>
          <w:p w14:paraId="07810955" w14:textId="77ED56AD"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Routine/Ongoing Inspection (Inspection type 1) </w:t>
            </w:r>
          </w:p>
        </w:tc>
        <w:tc>
          <w:tcPr>
            <w:tcW w:w="1134" w:type="dxa"/>
            <w:tcBorders>
              <w:top w:val="nil"/>
              <w:left w:val="nil"/>
              <w:bottom w:val="single" w:sz="4" w:space="0" w:color="auto"/>
              <w:right w:val="single" w:sz="4" w:space="0" w:color="auto"/>
            </w:tcBorders>
            <w:vAlign w:val="center"/>
            <w:hideMark/>
          </w:tcPr>
          <w:p w14:paraId="7C4FAF35"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vAlign w:val="center"/>
            <w:hideMark/>
          </w:tcPr>
          <w:p w14:paraId="18018057" w14:textId="4788E32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13,358</w:t>
            </w:r>
          </w:p>
        </w:tc>
        <w:tc>
          <w:tcPr>
            <w:tcW w:w="1049" w:type="dxa"/>
            <w:tcBorders>
              <w:top w:val="nil"/>
              <w:left w:val="nil"/>
              <w:bottom w:val="single" w:sz="4" w:space="0" w:color="auto"/>
              <w:right w:val="single" w:sz="4" w:space="0" w:color="auto"/>
            </w:tcBorders>
            <w:vAlign w:val="center"/>
            <w:hideMark/>
          </w:tcPr>
          <w:p w14:paraId="0CA5354B" w14:textId="697F238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13,360</w:t>
            </w:r>
            <w:r w:rsidRPr="0001207F">
              <w:rPr>
                <w:rFonts w:eastAsia="Times New Roman" w:cs="Segoe UI"/>
                <w:color w:val="000000"/>
                <w:sz w:val="20"/>
                <w:lang w:eastAsia="en-AU"/>
              </w:rPr>
              <w:t xml:space="preserve"> </w:t>
            </w:r>
          </w:p>
        </w:tc>
        <w:tc>
          <w:tcPr>
            <w:tcW w:w="1304" w:type="dxa"/>
            <w:tcBorders>
              <w:top w:val="nil"/>
              <w:left w:val="nil"/>
              <w:bottom w:val="single" w:sz="4" w:space="0" w:color="auto"/>
              <w:right w:val="single" w:sz="4" w:space="0" w:color="auto"/>
            </w:tcBorders>
            <w:vAlign w:val="center"/>
            <w:hideMark/>
          </w:tcPr>
          <w:p w14:paraId="38FA2DC0" w14:textId="0AC74C67" w:rsidR="003E441A" w:rsidRPr="0001207F" w:rsidRDefault="001E27A1"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50</w:t>
            </w:r>
            <w:r w:rsidR="003E441A" w:rsidRPr="0001207F">
              <w:rPr>
                <w:rFonts w:eastAsia="Times New Roman" w:cs="Segoe UI"/>
                <w:color w:val="000000"/>
                <w:sz w:val="20"/>
                <w:lang w:eastAsia="en-AU"/>
              </w:rPr>
              <w:t xml:space="preserve"> </w:t>
            </w:r>
          </w:p>
        </w:tc>
        <w:tc>
          <w:tcPr>
            <w:tcW w:w="1304" w:type="dxa"/>
            <w:tcBorders>
              <w:top w:val="nil"/>
              <w:left w:val="nil"/>
              <w:bottom w:val="single" w:sz="4" w:space="0" w:color="auto"/>
              <w:right w:val="single" w:sz="4" w:space="0" w:color="auto"/>
            </w:tcBorders>
            <w:noWrap/>
            <w:vAlign w:val="center"/>
            <w:hideMark/>
          </w:tcPr>
          <w:p w14:paraId="70B9FEBB" w14:textId="4D82D0D4"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667,894</w:t>
            </w:r>
            <w:r w:rsidRPr="0001207F">
              <w:rPr>
                <w:rFonts w:eastAsia="Times New Roman" w:cs="Segoe UI"/>
                <w:color w:val="000000"/>
                <w:sz w:val="20"/>
                <w:lang w:eastAsia="en-AU"/>
              </w:rPr>
              <w:t xml:space="preserve"> </w:t>
            </w:r>
          </w:p>
        </w:tc>
        <w:tc>
          <w:tcPr>
            <w:tcW w:w="1305" w:type="dxa"/>
            <w:tcBorders>
              <w:top w:val="nil"/>
              <w:left w:val="nil"/>
              <w:bottom w:val="single" w:sz="4" w:space="0" w:color="auto"/>
              <w:right w:val="single" w:sz="4" w:space="0" w:color="auto"/>
            </w:tcBorders>
            <w:noWrap/>
            <w:vAlign w:val="center"/>
            <w:hideMark/>
          </w:tcPr>
          <w:p w14:paraId="2A6E3FED" w14:textId="2E92263D"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668,000</w:t>
            </w:r>
            <w:r w:rsidRPr="0001207F">
              <w:rPr>
                <w:rFonts w:eastAsia="Times New Roman" w:cs="Segoe UI"/>
                <w:color w:val="000000"/>
                <w:sz w:val="20"/>
                <w:lang w:eastAsia="en-AU"/>
              </w:rPr>
              <w:t xml:space="preserve"> </w:t>
            </w:r>
          </w:p>
        </w:tc>
      </w:tr>
      <w:tr w:rsidR="00AC73A4" w:rsidRPr="003E441A" w14:paraId="6B6C40B9" w14:textId="77777777" w:rsidTr="004223D3">
        <w:trPr>
          <w:trHeight w:val="300"/>
        </w:trPr>
        <w:tc>
          <w:tcPr>
            <w:tcW w:w="3261" w:type="dxa"/>
            <w:tcBorders>
              <w:top w:val="nil"/>
              <w:left w:val="single" w:sz="4" w:space="0" w:color="auto"/>
              <w:bottom w:val="single" w:sz="4" w:space="0" w:color="auto"/>
              <w:right w:val="single" w:sz="4" w:space="0" w:color="auto"/>
            </w:tcBorders>
            <w:noWrap/>
            <w:vAlign w:val="center"/>
            <w:hideMark/>
          </w:tcPr>
          <w:p w14:paraId="5AEBBF2D" w14:textId="4FED3A34" w:rsidR="003E441A" w:rsidRPr="000442BC" w:rsidRDefault="00E2578A" w:rsidP="003E441A">
            <w:pPr>
              <w:spacing w:before="0" w:after="0" w:line="240" w:lineRule="auto"/>
              <w:rPr>
                <w:rFonts w:eastAsia="Times New Roman" w:cs="Segoe UI"/>
                <w:color w:val="000000"/>
                <w:sz w:val="20"/>
                <w:lang w:eastAsia="en-AU"/>
              </w:rPr>
            </w:pPr>
            <w:r>
              <w:rPr>
                <w:rFonts w:eastAsia="Times New Roman" w:cs="Segoe UI"/>
                <w:color w:val="000000"/>
                <w:sz w:val="20"/>
                <w:lang w:eastAsia="en-AU"/>
              </w:rPr>
              <w:t xml:space="preserve">Verification </w:t>
            </w:r>
            <w:r w:rsidR="003E441A" w:rsidRPr="000442BC">
              <w:rPr>
                <w:rFonts w:eastAsia="Times New Roman" w:cs="Segoe UI"/>
                <w:color w:val="000000"/>
                <w:sz w:val="20"/>
                <w:lang w:eastAsia="en-AU"/>
              </w:rPr>
              <w:t xml:space="preserve">Inspection (Inspection type 2) </w:t>
            </w:r>
          </w:p>
        </w:tc>
        <w:tc>
          <w:tcPr>
            <w:tcW w:w="1134" w:type="dxa"/>
            <w:tcBorders>
              <w:top w:val="nil"/>
              <w:left w:val="nil"/>
              <w:bottom w:val="single" w:sz="4" w:space="0" w:color="auto"/>
              <w:right w:val="single" w:sz="4" w:space="0" w:color="auto"/>
            </w:tcBorders>
            <w:vAlign w:val="center"/>
            <w:hideMark/>
          </w:tcPr>
          <w:p w14:paraId="2111FF3C"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 Fee </w:t>
            </w:r>
          </w:p>
        </w:tc>
        <w:tc>
          <w:tcPr>
            <w:tcW w:w="1134" w:type="dxa"/>
            <w:tcBorders>
              <w:top w:val="nil"/>
              <w:left w:val="nil"/>
              <w:bottom w:val="single" w:sz="4" w:space="0" w:color="auto"/>
              <w:right w:val="single" w:sz="4" w:space="0" w:color="auto"/>
            </w:tcBorders>
            <w:vAlign w:val="center"/>
            <w:hideMark/>
          </w:tcPr>
          <w:p w14:paraId="4A796B20" w14:textId="37D1C81B"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5,088</w:t>
            </w:r>
          </w:p>
        </w:tc>
        <w:tc>
          <w:tcPr>
            <w:tcW w:w="1049" w:type="dxa"/>
            <w:tcBorders>
              <w:top w:val="nil"/>
              <w:left w:val="nil"/>
              <w:bottom w:val="single" w:sz="4" w:space="0" w:color="auto"/>
              <w:right w:val="single" w:sz="4" w:space="0" w:color="auto"/>
            </w:tcBorders>
            <w:vAlign w:val="center"/>
            <w:hideMark/>
          </w:tcPr>
          <w:p w14:paraId="2F0F8BA9" w14:textId="05F6746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5,090</w:t>
            </w:r>
            <w:r w:rsidRPr="0001207F">
              <w:rPr>
                <w:rFonts w:eastAsia="Times New Roman" w:cs="Segoe UI"/>
                <w:color w:val="000000"/>
                <w:sz w:val="20"/>
                <w:lang w:eastAsia="en-AU"/>
              </w:rPr>
              <w:t xml:space="preserve"> </w:t>
            </w:r>
          </w:p>
        </w:tc>
        <w:tc>
          <w:tcPr>
            <w:tcW w:w="1304" w:type="dxa"/>
            <w:tcBorders>
              <w:top w:val="nil"/>
              <w:left w:val="nil"/>
              <w:bottom w:val="single" w:sz="4" w:space="0" w:color="auto"/>
              <w:right w:val="single" w:sz="4" w:space="0" w:color="auto"/>
            </w:tcBorders>
            <w:vAlign w:val="center"/>
            <w:hideMark/>
          </w:tcPr>
          <w:p w14:paraId="026D8E7E" w14:textId="5C491A0B" w:rsidR="003E441A" w:rsidRPr="0001207F" w:rsidRDefault="008A3EC8"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5</w:t>
            </w:r>
            <w:r w:rsidR="003E441A" w:rsidRPr="0001207F">
              <w:rPr>
                <w:rFonts w:eastAsia="Times New Roman" w:cs="Segoe UI"/>
                <w:color w:val="000000"/>
                <w:sz w:val="20"/>
                <w:lang w:eastAsia="en-AU"/>
              </w:rPr>
              <w:t xml:space="preserve"> </w:t>
            </w:r>
          </w:p>
        </w:tc>
        <w:tc>
          <w:tcPr>
            <w:tcW w:w="1304" w:type="dxa"/>
            <w:tcBorders>
              <w:top w:val="nil"/>
              <w:left w:val="nil"/>
              <w:bottom w:val="single" w:sz="4" w:space="0" w:color="auto"/>
              <w:right w:val="single" w:sz="4" w:space="0" w:color="auto"/>
            </w:tcBorders>
            <w:noWrap/>
            <w:vAlign w:val="center"/>
            <w:hideMark/>
          </w:tcPr>
          <w:p w14:paraId="40001ED0" w14:textId="5ADC368F"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25,440</w:t>
            </w:r>
          </w:p>
        </w:tc>
        <w:tc>
          <w:tcPr>
            <w:tcW w:w="1305" w:type="dxa"/>
            <w:tcBorders>
              <w:top w:val="nil"/>
              <w:left w:val="nil"/>
              <w:bottom w:val="single" w:sz="4" w:space="0" w:color="auto"/>
              <w:right w:val="single" w:sz="4" w:space="0" w:color="auto"/>
            </w:tcBorders>
            <w:noWrap/>
            <w:vAlign w:val="center"/>
            <w:hideMark/>
          </w:tcPr>
          <w:p w14:paraId="5FAADD64" w14:textId="4D25ED0E"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01207F">
              <w:rPr>
                <w:rFonts w:eastAsia="Times New Roman" w:cs="Segoe UI"/>
                <w:color w:val="000000"/>
                <w:sz w:val="20"/>
                <w:lang w:eastAsia="en-AU"/>
              </w:rPr>
              <w:t>25,450</w:t>
            </w:r>
          </w:p>
        </w:tc>
      </w:tr>
      <w:tr w:rsidR="00AC73A4" w:rsidRPr="003E441A" w14:paraId="327ABE60" w14:textId="77777777" w:rsidTr="004223D3">
        <w:trPr>
          <w:trHeight w:val="300"/>
        </w:trPr>
        <w:tc>
          <w:tcPr>
            <w:tcW w:w="3261" w:type="dxa"/>
            <w:tcBorders>
              <w:top w:val="single" w:sz="4" w:space="0" w:color="auto"/>
              <w:left w:val="single" w:sz="4" w:space="0" w:color="auto"/>
              <w:bottom w:val="single" w:sz="4" w:space="0" w:color="auto"/>
            </w:tcBorders>
            <w:shd w:val="clear" w:color="auto" w:fill="D0CECE"/>
            <w:noWrap/>
            <w:vAlign w:val="bottom"/>
            <w:hideMark/>
          </w:tcPr>
          <w:p w14:paraId="3DAE8A7D" w14:textId="77777777" w:rsidR="003E441A" w:rsidRPr="000442BC" w:rsidRDefault="003E441A" w:rsidP="003E441A">
            <w:pPr>
              <w:spacing w:before="0" w:after="0" w:line="240" w:lineRule="auto"/>
              <w:rPr>
                <w:rFonts w:eastAsia="Times New Roman" w:cs="Segoe UI"/>
                <w:b/>
                <w:bCs/>
                <w:sz w:val="20"/>
                <w:lang w:eastAsia="en-AU"/>
              </w:rPr>
            </w:pPr>
            <w:r w:rsidRPr="000442BC">
              <w:rPr>
                <w:rFonts w:eastAsia="Times New Roman" w:cs="Segoe UI"/>
                <w:b/>
                <w:bCs/>
                <w:sz w:val="20"/>
                <w:lang w:eastAsia="en-AU"/>
              </w:rPr>
              <w:t>Annual Charge</w:t>
            </w:r>
          </w:p>
        </w:tc>
        <w:tc>
          <w:tcPr>
            <w:tcW w:w="1134" w:type="dxa"/>
            <w:tcBorders>
              <w:top w:val="single" w:sz="4" w:space="0" w:color="auto"/>
              <w:left w:val="nil"/>
              <w:bottom w:val="single" w:sz="4" w:space="0" w:color="auto"/>
            </w:tcBorders>
            <w:shd w:val="clear" w:color="auto" w:fill="D0CECE"/>
            <w:vAlign w:val="bottom"/>
            <w:hideMark/>
          </w:tcPr>
          <w:p w14:paraId="6C03B320" w14:textId="77777777" w:rsidR="003E441A" w:rsidRPr="000442BC" w:rsidRDefault="003E441A" w:rsidP="003E441A">
            <w:pPr>
              <w:spacing w:before="0" w:after="0" w:line="240" w:lineRule="auto"/>
              <w:rPr>
                <w:rFonts w:eastAsia="Times New Roman" w:cs="Segoe UI"/>
                <w:sz w:val="20"/>
                <w:lang w:eastAsia="en-AU"/>
              </w:rPr>
            </w:pPr>
            <w:r w:rsidRPr="000442BC">
              <w:rPr>
                <w:rFonts w:eastAsia="Times New Roman" w:cs="Segoe UI"/>
                <w:sz w:val="20"/>
                <w:lang w:eastAsia="en-AU"/>
              </w:rPr>
              <w:t> </w:t>
            </w:r>
          </w:p>
        </w:tc>
        <w:tc>
          <w:tcPr>
            <w:tcW w:w="1134" w:type="dxa"/>
            <w:tcBorders>
              <w:top w:val="nil"/>
              <w:left w:val="nil"/>
              <w:bottom w:val="nil"/>
              <w:right w:val="nil"/>
            </w:tcBorders>
            <w:shd w:val="clear" w:color="auto" w:fill="D0CECE"/>
            <w:vAlign w:val="bottom"/>
            <w:hideMark/>
          </w:tcPr>
          <w:p w14:paraId="64FBCB08"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c>
          <w:tcPr>
            <w:tcW w:w="1049" w:type="dxa"/>
            <w:tcBorders>
              <w:top w:val="nil"/>
              <w:left w:val="nil"/>
              <w:bottom w:val="nil"/>
              <w:right w:val="nil"/>
            </w:tcBorders>
            <w:shd w:val="clear" w:color="auto" w:fill="D0CECE"/>
            <w:vAlign w:val="bottom"/>
            <w:hideMark/>
          </w:tcPr>
          <w:p w14:paraId="2AA8EE37"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c>
          <w:tcPr>
            <w:tcW w:w="1304" w:type="dxa"/>
            <w:tcBorders>
              <w:top w:val="nil"/>
              <w:left w:val="nil"/>
              <w:bottom w:val="nil"/>
              <w:right w:val="nil"/>
            </w:tcBorders>
            <w:shd w:val="clear" w:color="auto" w:fill="D0CECE"/>
            <w:vAlign w:val="bottom"/>
            <w:hideMark/>
          </w:tcPr>
          <w:p w14:paraId="2DC77492"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c>
          <w:tcPr>
            <w:tcW w:w="1304" w:type="dxa"/>
            <w:tcBorders>
              <w:top w:val="single" w:sz="4" w:space="0" w:color="auto"/>
              <w:left w:val="nil"/>
              <w:bottom w:val="single" w:sz="4" w:space="0" w:color="auto"/>
            </w:tcBorders>
            <w:shd w:val="clear" w:color="auto" w:fill="D0CECE"/>
            <w:vAlign w:val="center"/>
            <w:hideMark/>
          </w:tcPr>
          <w:p w14:paraId="57CFCE8B"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c>
          <w:tcPr>
            <w:tcW w:w="1305" w:type="dxa"/>
            <w:tcBorders>
              <w:top w:val="nil"/>
              <w:left w:val="nil"/>
              <w:bottom w:val="nil"/>
              <w:right w:val="single" w:sz="4" w:space="0" w:color="auto"/>
            </w:tcBorders>
            <w:shd w:val="clear" w:color="auto" w:fill="D0CECE"/>
            <w:vAlign w:val="center"/>
            <w:hideMark/>
          </w:tcPr>
          <w:p w14:paraId="5A338B9A" w14:textId="77777777" w:rsidR="003E441A" w:rsidRPr="0001207F" w:rsidRDefault="003E441A" w:rsidP="003E441A">
            <w:pPr>
              <w:spacing w:before="0" w:after="0" w:line="240" w:lineRule="auto"/>
              <w:jc w:val="center"/>
              <w:rPr>
                <w:rFonts w:eastAsia="Times New Roman" w:cs="Segoe UI"/>
                <w:b/>
                <w:bCs/>
                <w:sz w:val="20"/>
                <w:lang w:eastAsia="en-AU"/>
              </w:rPr>
            </w:pPr>
            <w:r w:rsidRPr="0001207F">
              <w:rPr>
                <w:rFonts w:eastAsia="Times New Roman" w:cs="Segoe UI"/>
                <w:b/>
                <w:bCs/>
                <w:sz w:val="20"/>
                <w:lang w:eastAsia="en-AU"/>
              </w:rPr>
              <w:t> </w:t>
            </w:r>
          </w:p>
        </w:tc>
      </w:tr>
      <w:tr w:rsidR="00AC73A4" w:rsidRPr="003E441A" w14:paraId="708EC258" w14:textId="77777777" w:rsidTr="004223D3">
        <w:trPr>
          <w:trHeight w:val="300"/>
        </w:trPr>
        <w:tc>
          <w:tcPr>
            <w:tcW w:w="3261" w:type="dxa"/>
            <w:tcBorders>
              <w:top w:val="single" w:sz="4" w:space="0" w:color="auto"/>
              <w:left w:val="single" w:sz="4" w:space="0" w:color="auto"/>
              <w:bottom w:val="single" w:sz="4" w:space="0" w:color="auto"/>
              <w:right w:val="nil"/>
            </w:tcBorders>
            <w:vAlign w:val="center"/>
            <w:hideMark/>
          </w:tcPr>
          <w:p w14:paraId="63D311CA" w14:textId="77777777"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Annual Licence Charge </w:t>
            </w:r>
          </w:p>
        </w:tc>
        <w:tc>
          <w:tcPr>
            <w:tcW w:w="1134" w:type="dxa"/>
            <w:tcBorders>
              <w:top w:val="nil"/>
              <w:left w:val="single" w:sz="4" w:space="0" w:color="auto"/>
              <w:bottom w:val="single" w:sz="4" w:space="0" w:color="auto"/>
              <w:right w:val="single" w:sz="4" w:space="0" w:color="auto"/>
            </w:tcBorders>
            <w:vAlign w:val="center"/>
            <w:hideMark/>
          </w:tcPr>
          <w:p w14:paraId="335E64F3" w14:textId="15659C90" w:rsidR="003E441A" w:rsidRPr="000442BC" w:rsidRDefault="003E441A" w:rsidP="003E441A">
            <w:pPr>
              <w:spacing w:before="0" w:after="0" w:line="240" w:lineRule="auto"/>
              <w:rPr>
                <w:rFonts w:eastAsia="Times New Roman" w:cs="Segoe UI"/>
                <w:color w:val="000000"/>
                <w:sz w:val="20"/>
                <w:lang w:eastAsia="en-AU"/>
              </w:rPr>
            </w:pPr>
            <w:r w:rsidRPr="000442BC">
              <w:rPr>
                <w:rFonts w:eastAsia="Times New Roman" w:cs="Segoe UI"/>
                <w:color w:val="000000"/>
                <w:sz w:val="20"/>
                <w:lang w:eastAsia="en-AU"/>
              </w:rPr>
              <w:t xml:space="preserve">Levy </w:t>
            </w:r>
          </w:p>
        </w:tc>
        <w:tc>
          <w:tcPr>
            <w:tcW w:w="1134" w:type="dxa"/>
            <w:tcBorders>
              <w:top w:val="single" w:sz="4" w:space="0" w:color="auto"/>
              <w:left w:val="nil"/>
              <w:bottom w:val="single" w:sz="4" w:space="0" w:color="auto"/>
              <w:right w:val="single" w:sz="4" w:space="0" w:color="auto"/>
            </w:tcBorders>
            <w:vAlign w:val="center"/>
            <w:hideMark/>
          </w:tcPr>
          <w:p w14:paraId="47538DB4" w14:textId="43041B83"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8F2479">
              <w:rPr>
                <w:rFonts w:eastAsia="Times New Roman" w:cs="Segoe UI"/>
                <w:color w:val="000000"/>
                <w:sz w:val="20"/>
                <w:lang w:eastAsia="en-AU"/>
              </w:rPr>
              <w:t>29,188</w:t>
            </w:r>
            <w:r w:rsidRPr="0001207F">
              <w:rPr>
                <w:rFonts w:eastAsia="Times New Roman" w:cs="Segoe UI"/>
                <w:color w:val="000000"/>
                <w:sz w:val="20"/>
                <w:lang w:eastAsia="en-AU"/>
              </w:rPr>
              <w:t xml:space="preserve"> </w:t>
            </w:r>
          </w:p>
        </w:tc>
        <w:tc>
          <w:tcPr>
            <w:tcW w:w="1049" w:type="dxa"/>
            <w:tcBorders>
              <w:top w:val="single" w:sz="4" w:space="0" w:color="auto"/>
              <w:left w:val="nil"/>
              <w:bottom w:val="single" w:sz="4" w:space="0" w:color="auto"/>
              <w:right w:val="single" w:sz="4" w:space="0" w:color="auto"/>
            </w:tcBorders>
            <w:vAlign w:val="center"/>
            <w:hideMark/>
          </w:tcPr>
          <w:p w14:paraId="6B6FFA8B" w14:textId="0FA039DF"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7865C2" w:rsidRPr="0001207F">
              <w:rPr>
                <w:rFonts w:eastAsia="Times New Roman" w:cs="Segoe UI"/>
                <w:color w:val="000000"/>
                <w:sz w:val="20"/>
                <w:lang w:eastAsia="en-AU"/>
              </w:rPr>
              <w:t xml:space="preserve">$ </w:t>
            </w:r>
            <w:r w:rsidR="008F2479">
              <w:rPr>
                <w:rFonts w:eastAsia="Times New Roman" w:cs="Segoe UI"/>
                <w:color w:val="000000"/>
                <w:sz w:val="20"/>
                <w:lang w:eastAsia="en-AU"/>
              </w:rPr>
              <w:t>29,190</w:t>
            </w:r>
            <w:r w:rsidRPr="0001207F">
              <w:rPr>
                <w:rFonts w:eastAsia="Times New Roman" w:cs="Segoe UI"/>
                <w:color w:val="000000"/>
                <w:sz w:val="20"/>
                <w:lang w:eastAsia="en-AU"/>
              </w:rPr>
              <w:t xml:space="preserve"> </w:t>
            </w:r>
          </w:p>
        </w:tc>
        <w:tc>
          <w:tcPr>
            <w:tcW w:w="1304" w:type="dxa"/>
            <w:tcBorders>
              <w:top w:val="single" w:sz="4" w:space="0" w:color="auto"/>
              <w:left w:val="nil"/>
              <w:bottom w:val="single" w:sz="4" w:space="0" w:color="auto"/>
              <w:right w:val="single" w:sz="4" w:space="0" w:color="auto"/>
            </w:tcBorders>
            <w:vAlign w:val="center"/>
            <w:hideMark/>
          </w:tcPr>
          <w:p w14:paraId="41EBA3A0" w14:textId="3F0FEEE5" w:rsidR="003E441A" w:rsidRPr="0001207F" w:rsidRDefault="003E441A" w:rsidP="003E441A">
            <w:pPr>
              <w:spacing w:before="0" w:after="0" w:line="240" w:lineRule="auto"/>
              <w:jc w:val="center"/>
              <w:rPr>
                <w:rFonts w:eastAsia="Times New Roman" w:cs="Segoe UI"/>
                <w:color w:val="000000"/>
                <w:sz w:val="20"/>
                <w:lang w:eastAsia="en-AU"/>
              </w:rPr>
            </w:pPr>
            <w:r w:rsidRPr="0001207F">
              <w:rPr>
                <w:rFonts w:eastAsia="Times New Roman" w:cs="Segoe UI"/>
                <w:color w:val="000000"/>
                <w:sz w:val="20"/>
                <w:lang w:eastAsia="en-AU"/>
              </w:rPr>
              <w:t>9</w:t>
            </w:r>
            <w:r w:rsidR="00797FCF" w:rsidRPr="0001207F">
              <w:rPr>
                <w:rFonts w:eastAsia="Times New Roman" w:cs="Segoe UI"/>
                <w:color w:val="000000"/>
                <w:sz w:val="20"/>
                <w:lang w:eastAsia="en-AU"/>
              </w:rPr>
              <w:t>7</w:t>
            </w:r>
            <w:r w:rsidRPr="0001207F">
              <w:rPr>
                <w:rFonts w:eastAsia="Times New Roman" w:cs="Segoe UI"/>
                <w:color w:val="000000"/>
                <w:sz w:val="20"/>
                <w:lang w:eastAsia="en-AU"/>
              </w:rPr>
              <w:t xml:space="preserve"> </w:t>
            </w:r>
          </w:p>
        </w:tc>
        <w:tc>
          <w:tcPr>
            <w:tcW w:w="1304" w:type="dxa"/>
            <w:tcBorders>
              <w:top w:val="single" w:sz="4" w:space="0" w:color="auto"/>
              <w:left w:val="nil"/>
              <w:bottom w:val="single" w:sz="4" w:space="0" w:color="auto"/>
              <w:right w:val="single" w:sz="4" w:space="0" w:color="auto"/>
            </w:tcBorders>
            <w:noWrap/>
            <w:vAlign w:val="center"/>
            <w:hideMark/>
          </w:tcPr>
          <w:p w14:paraId="07F11828" w14:textId="12A50437"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w:t>
            </w:r>
            <w:r w:rsidR="00A65BA2" w:rsidRPr="0001207F">
              <w:rPr>
                <w:rFonts w:eastAsia="Times New Roman" w:cs="Segoe UI"/>
                <w:color w:val="000000"/>
                <w:sz w:val="20"/>
                <w:lang w:eastAsia="en-AU"/>
              </w:rPr>
              <w:t>$</w:t>
            </w:r>
            <w:r w:rsidR="008F2479">
              <w:rPr>
                <w:rFonts w:eastAsia="Times New Roman" w:cs="Segoe UI"/>
                <w:color w:val="000000"/>
                <w:sz w:val="20"/>
                <w:lang w:eastAsia="en-AU"/>
              </w:rPr>
              <w:t xml:space="preserve"> 2,831,277</w:t>
            </w:r>
          </w:p>
        </w:tc>
        <w:tc>
          <w:tcPr>
            <w:tcW w:w="1305" w:type="dxa"/>
            <w:tcBorders>
              <w:top w:val="single" w:sz="4" w:space="0" w:color="auto"/>
              <w:left w:val="nil"/>
              <w:bottom w:val="single" w:sz="4" w:space="0" w:color="auto"/>
              <w:right w:val="single" w:sz="4" w:space="0" w:color="auto"/>
            </w:tcBorders>
            <w:noWrap/>
            <w:vAlign w:val="center"/>
            <w:hideMark/>
          </w:tcPr>
          <w:p w14:paraId="473860A4" w14:textId="7B2F64C1" w:rsidR="003E441A" w:rsidRPr="0001207F" w:rsidRDefault="003E441A" w:rsidP="003E441A">
            <w:pPr>
              <w:spacing w:before="0" w:after="0" w:line="240" w:lineRule="auto"/>
              <w:rPr>
                <w:rFonts w:eastAsia="Times New Roman" w:cs="Segoe UI"/>
                <w:color w:val="000000"/>
                <w:sz w:val="20"/>
                <w:lang w:eastAsia="en-AU"/>
              </w:rPr>
            </w:pPr>
            <w:r w:rsidRPr="0001207F">
              <w:rPr>
                <w:rFonts w:eastAsia="Times New Roman" w:cs="Segoe UI"/>
                <w:color w:val="000000"/>
                <w:sz w:val="20"/>
                <w:lang w:eastAsia="en-AU"/>
              </w:rPr>
              <w:t xml:space="preserve"> $ </w:t>
            </w:r>
            <w:r w:rsidR="008F2479">
              <w:rPr>
                <w:rFonts w:eastAsia="Times New Roman" w:cs="Segoe UI"/>
                <w:color w:val="000000"/>
                <w:sz w:val="20"/>
                <w:lang w:eastAsia="en-AU"/>
              </w:rPr>
              <w:t>2,831,430</w:t>
            </w:r>
            <w:r w:rsidRPr="0001207F">
              <w:rPr>
                <w:rFonts w:eastAsia="Times New Roman" w:cs="Segoe UI"/>
                <w:color w:val="000000"/>
                <w:sz w:val="20"/>
                <w:lang w:eastAsia="en-AU"/>
              </w:rPr>
              <w:t xml:space="preserve"> </w:t>
            </w:r>
          </w:p>
        </w:tc>
      </w:tr>
      <w:tr w:rsidR="00AC73A4" w:rsidRPr="003E441A" w14:paraId="205FE72F" w14:textId="77777777" w:rsidTr="004223D3">
        <w:trPr>
          <w:trHeight w:val="300"/>
        </w:trPr>
        <w:tc>
          <w:tcPr>
            <w:tcW w:w="3261" w:type="dxa"/>
            <w:tcBorders>
              <w:top w:val="single" w:sz="4" w:space="0" w:color="auto"/>
              <w:left w:val="single" w:sz="4" w:space="0" w:color="auto"/>
              <w:bottom w:val="single" w:sz="4" w:space="0" w:color="auto"/>
              <w:right w:val="single" w:sz="4" w:space="0" w:color="auto"/>
            </w:tcBorders>
            <w:noWrap/>
            <w:hideMark/>
          </w:tcPr>
          <w:p w14:paraId="307F8E1D" w14:textId="77777777" w:rsidR="003E441A" w:rsidRPr="000442BC" w:rsidRDefault="003E441A" w:rsidP="003E441A">
            <w:pPr>
              <w:spacing w:before="0" w:after="0" w:line="240" w:lineRule="auto"/>
              <w:rPr>
                <w:rFonts w:eastAsia="Times New Roman" w:cs="Segoe UI"/>
                <w:b/>
                <w:bCs/>
                <w:szCs w:val="22"/>
                <w:lang w:eastAsia="en-AU"/>
              </w:rPr>
            </w:pPr>
            <w:r w:rsidRPr="000442BC">
              <w:rPr>
                <w:rFonts w:eastAsia="Times New Roman" w:cs="Segoe UI"/>
                <w:b/>
                <w:bCs/>
                <w:szCs w:val="22"/>
                <w:lang w:eastAsia="en-AU"/>
              </w:rPr>
              <w:t xml:space="preserve"> TOTAL ACTIVITY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7BB44C" w14:textId="77777777" w:rsidR="003E441A" w:rsidRPr="000442BC" w:rsidRDefault="003E441A" w:rsidP="003E441A">
            <w:pPr>
              <w:spacing w:before="0" w:after="0" w:line="240" w:lineRule="auto"/>
              <w:rPr>
                <w:rFonts w:eastAsia="Times New Roman" w:cs="Segoe UI"/>
                <w:szCs w:val="22"/>
                <w:lang w:eastAsia="en-AU"/>
              </w:rPr>
            </w:pPr>
            <w:r w:rsidRPr="000442BC">
              <w:rPr>
                <w:rFonts w:eastAsia="Times New Roman" w:cs="Segoe UI"/>
                <w:szCs w:val="22"/>
                <w:lang w:eastAsia="en-AU"/>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C07F35" w14:textId="77777777" w:rsidR="003E441A" w:rsidRPr="0001207F" w:rsidRDefault="003E441A" w:rsidP="003E441A">
            <w:pPr>
              <w:spacing w:before="0" w:after="0" w:line="240" w:lineRule="auto"/>
              <w:rPr>
                <w:rFonts w:eastAsia="Times New Roman" w:cs="Segoe UI"/>
                <w:szCs w:val="22"/>
                <w:lang w:eastAsia="en-AU"/>
              </w:rPr>
            </w:pPr>
            <w:r w:rsidRPr="0001207F">
              <w:rPr>
                <w:rFonts w:eastAsia="Times New Roman" w:cs="Segoe UI"/>
                <w:szCs w:val="22"/>
                <w:lang w:eastAsia="en-AU"/>
              </w:rPr>
              <w:t> </w:t>
            </w:r>
          </w:p>
        </w:tc>
        <w:tc>
          <w:tcPr>
            <w:tcW w:w="1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DCE58C" w14:textId="77777777" w:rsidR="003E441A" w:rsidRPr="0001207F" w:rsidRDefault="003E441A" w:rsidP="003E441A">
            <w:pPr>
              <w:spacing w:before="0" w:after="0" w:line="240" w:lineRule="auto"/>
              <w:rPr>
                <w:rFonts w:eastAsia="Times New Roman" w:cs="Segoe UI"/>
                <w:szCs w:val="22"/>
                <w:lang w:eastAsia="en-AU"/>
              </w:rPr>
            </w:pPr>
            <w:r w:rsidRPr="0001207F">
              <w:rPr>
                <w:rFonts w:eastAsia="Times New Roman" w:cs="Segoe UI"/>
                <w:szCs w:val="22"/>
                <w:lang w:eastAsia="en-AU"/>
              </w:rPr>
              <w:t> </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5F2F23" w14:textId="77777777" w:rsidR="003E441A" w:rsidRPr="0001207F" w:rsidRDefault="003E441A" w:rsidP="003E441A">
            <w:pPr>
              <w:spacing w:before="0" w:after="0" w:line="240" w:lineRule="auto"/>
              <w:rPr>
                <w:rFonts w:eastAsia="Times New Roman" w:cs="Segoe UI"/>
                <w:szCs w:val="22"/>
                <w:lang w:eastAsia="en-AU"/>
              </w:rPr>
            </w:pPr>
            <w:r w:rsidRPr="0001207F">
              <w:rPr>
                <w:rFonts w:eastAsia="Times New Roman" w:cs="Segoe UI"/>
                <w:szCs w:val="22"/>
                <w:lang w:eastAsia="en-AU"/>
              </w:rPr>
              <w:t> </w:t>
            </w:r>
          </w:p>
        </w:tc>
        <w:tc>
          <w:tcPr>
            <w:tcW w:w="1304" w:type="dxa"/>
            <w:tcBorders>
              <w:top w:val="single" w:sz="4" w:space="0" w:color="auto"/>
              <w:left w:val="single" w:sz="4" w:space="0" w:color="auto"/>
              <w:bottom w:val="single" w:sz="4" w:space="0" w:color="auto"/>
              <w:right w:val="single" w:sz="4" w:space="0" w:color="auto"/>
            </w:tcBorders>
            <w:noWrap/>
            <w:vAlign w:val="bottom"/>
            <w:hideMark/>
          </w:tcPr>
          <w:p w14:paraId="46A00E2F" w14:textId="012C0EC9" w:rsidR="003E441A" w:rsidRPr="0001207F" w:rsidRDefault="003E441A" w:rsidP="003E441A">
            <w:pPr>
              <w:spacing w:before="0" w:after="0" w:line="240" w:lineRule="auto"/>
              <w:rPr>
                <w:rFonts w:eastAsia="Times New Roman" w:cs="Segoe UI"/>
                <w:sz w:val="20"/>
                <w:lang w:eastAsia="en-AU"/>
              </w:rPr>
            </w:pPr>
            <w:r w:rsidRPr="0001207F">
              <w:rPr>
                <w:rFonts w:eastAsia="Times New Roman" w:cs="Segoe UI"/>
                <w:sz w:val="20"/>
                <w:lang w:eastAsia="en-AU"/>
              </w:rPr>
              <w:t xml:space="preserve"> $ </w:t>
            </w:r>
            <w:r w:rsidR="008F2479">
              <w:rPr>
                <w:rFonts w:eastAsia="Times New Roman" w:cs="Segoe UI"/>
                <w:sz w:val="20"/>
                <w:lang w:eastAsia="en-AU"/>
              </w:rPr>
              <w:t>5,209,462</w:t>
            </w:r>
          </w:p>
        </w:tc>
        <w:tc>
          <w:tcPr>
            <w:tcW w:w="1305" w:type="dxa"/>
            <w:tcBorders>
              <w:top w:val="single" w:sz="4" w:space="0" w:color="auto"/>
              <w:left w:val="single" w:sz="4" w:space="0" w:color="auto"/>
              <w:bottom w:val="single" w:sz="4" w:space="0" w:color="auto"/>
              <w:right w:val="single" w:sz="4" w:space="0" w:color="auto"/>
            </w:tcBorders>
            <w:noWrap/>
            <w:vAlign w:val="bottom"/>
            <w:hideMark/>
          </w:tcPr>
          <w:p w14:paraId="054CEAF5" w14:textId="4F0F569D" w:rsidR="003E441A" w:rsidRPr="0001207F" w:rsidRDefault="003E441A" w:rsidP="003E441A">
            <w:pPr>
              <w:spacing w:before="0" w:after="0" w:line="240" w:lineRule="auto"/>
              <w:rPr>
                <w:rFonts w:eastAsia="Times New Roman" w:cs="Segoe UI"/>
                <w:sz w:val="20"/>
                <w:lang w:eastAsia="en-AU"/>
              </w:rPr>
            </w:pPr>
            <w:r w:rsidRPr="0001207F">
              <w:rPr>
                <w:rFonts w:eastAsia="Times New Roman" w:cs="Segoe UI"/>
                <w:sz w:val="20"/>
                <w:lang w:eastAsia="en-AU"/>
              </w:rPr>
              <w:t xml:space="preserve"> $</w:t>
            </w:r>
            <w:r w:rsidR="008F2479">
              <w:rPr>
                <w:rFonts w:eastAsia="Times New Roman" w:cs="Segoe UI"/>
                <w:sz w:val="20"/>
                <w:lang w:eastAsia="en-AU"/>
              </w:rPr>
              <w:t xml:space="preserve"> 5,209,340</w:t>
            </w:r>
            <w:r w:rsidRPr="0001207F">
              <w:rPr>
                <w:rFonts w:eastAsia="Times New Roman" w:cs="Segoe UI"/>
                <w:sz w:val="20"/>
                <w:lang w:eastAsia="en-AU"/>
              </w:rPr>
              <w:t xml:space="preserve"> </w:t>
            </w:r>
          </w:p>
        </w:tc>
      </w:tr>
    </w:tbl>
    <w:p w14:paraId="0FC045E2" w14:textId="3614C3D0" w:rsidR="00CD3CF8" w:rsidRDefault="00CD3CF8" w:rsidP="001C2FAF">
      <w:pPr>
        <w:pStyle w:val="Heading2"/>
      </w:pPr>
      <w:bookmarkStart w:id="32" w:name="_Toc233895748"/>
      <w:bookmarkEnd w:id="26"/>
      <w:bookmarkEnd w:id="27"/>
      <w:bookmarkEnd w:id="28"/>
      <w:bookmarkEnd w:id="29"/>
      <w:bookmarkEnd w:id="30"/>
      <w:bookmarkEnd w:id="31"/>
      <w:r>
        <w:t>4.</w:t>
      </w:r>
      <w:r w:rsidR="00013821">
        <w:t xml:space="preserve"> </w:t>
      </w:r>
      <w:r>
        <w:t>Risk assessment</w:t>
      </w:r>
      <w:bookmarkEnd w:id="32"/>
    </w:p>
    <w:p w14:paraId="7E810DE9" w14:textId="7B5DD853" w:rsidR="00443B66" w:rsidRDefault="00CD3CF8" w:rsidP="00443B66">
      <w:pPr>
        <w:rPr>
          <w:rFonts w:cs="Segoe UI"/>
        </w:rPr>
      </w:pPr>
      <w:r>
        <w:t xml:space="preserve">A </w:t>
      </w:r>
      <w:r w:rsidRPr="00120D6C">
        <w:t>Charging Risk Assessment for the Scheme</w:t>
      </w:r>
      <w:r>
        <w:t xml:space="preserve"> has been undertaken resulting in a</w:t>
      </w:r>
      <w:r w:rsidR="0005709F">
        <w:rPr>
          <w:b/>
          <w:bCs/>
        </w:rPr>
        <w:t xml:space="preserve"> </w:t>
      </w:r>
      <w:r w:rsidR="001A2D3A">
        <w:rPr>
          <w:b/>
          <w:bCs/>
        </w:rPr>
        <w:t>LOW</w:t>
      </w:r>
      <w:r w:rsidR="001A2D3A" w:rsidRPr="008C56CB">
        <w:rPr>
          <w:b/>
          <w:bCs/>
        </w:rPr>
        <w:t>-RISK</w:t>
      </w:r>
      <w:r>
        <w:t xml:space="preserve"> rating. </w:t>
      </w:r>
      <w:r w:rsidR="00443B66" w:rsidRPr="005E174D">
        <w:rPr>
          <w:rFonts w:cs="Segoe UI"/>
        </w:rPr>
        <w:t xml:space="preserve">This </w:t>
      </w:r>
      <w:r w:rsidR="00443B66">
        <w:rPr>
          <w:rFonts w:cs="Segoe UI"/>
        </w:rPr>
        <w:t xml:space="preserve">rating is </w:t>
      </w:r>
      <w:r w:rsidR="00443B66" w:rsidRPr="005E174D">
        <w:rPr>
          <w:rFonts w:cs="Segoe UI"/>
        </w:rPr>
        <w:t xml:space="preserve">attributed </w:t>
      </w:r>
      <w:r w:rsidR="0005709F" w:rsidRPr="0005709F">
        <w:rPr>
          <w:rFonts w:cs="Segoe UI"/>
        </w:rPr>
        <w:t xml:space="preserve">mainly to the small increase (less than </w:t>
      </w:r>
      <w:r w:rsidR="0005709F">
        <w:rPr>
          <w:rFonts w:cs="Segoe UI"/>
        </w:rPr>
        <w:t>3</w:t>
      </w:r>
      <w:r w:rsidR="0005709F" w:rsidRPr="0005709F">
        <w:rPr>
          <w:rFonts w:cs="Segoe UI"/>
        </w:rPr>
        <w:t>%) in fees and charges. In addition, no complex legislative changes were required, and the stakeholders did not raise any issues about indexation</w:t>
      </w:r>
      <w:r w:rsidR="00A95E1C">
        <w:rPr>
          <w:rFonts w:cs="Segoe UI"/>
        </w:rPr>
        <w:t>-</w:t>
      </w:r>
      <w:r w:rsidR="0005709F" w:rsidRPr="0005709F">
        <w:rPr>
          <w:rFonts w:cs="Segoe UI"/>
        </w:rPr>
        <w:t>only increase</w:t>
      </w:r>
      <w:r w:rsidR="001C2FAF">
        <w:rPr>
          <w:rFonts w:cs="Segoe UI"/>
        </w:rPr>
        <w:t>.</w:t>
      </w:r>
    </w:p>
    <w:p w14:paraId="5A4FA2BD" w14:textId="77777777" w:rsidR="004223D3" w:rsidRDefault="004223D3">
      <w:pPr>
        <w:spacing w:before="0" w:after="0" w:line="240" w:lineRule="auto"/>
        <w:rPr>
          <w:rFonts w:ascii="Segoe UI Semibold" w:eastAsia="Times New Roman" w:hAnsi="Segoe UI Semibold"/>
          <w:color w:val="3A5772"/>
          <w:sz w:val="28"/>
          <w:szCs w:val="38"/>
        </w:rPr>
      </w:pPr>
      <w:r>
        <w:br w:type="page"/>
      </w:r>
    </w:p>
    <w:p w14:paraId="11176593" w14:textId="0FB62900" w:rsidR="00CD3CF8" w:rsidRDefault="00CD3CF8" w:rsidP="001C2FAF">
      <w:pPr>
        <w:pStyle w:val="Heading2"/>
      </w:pPr>
      <w:bookmarkStart w:id="33" w:name="_Toc233895749"/>
      <w:r>
        <w:lastRenderedPageBreak/>
        <w:t>5.</w:t>
      </w:r>
      <w:r w:rsidR="00013821">
        <w:t xml:space="preserve"> </w:t>
      </w:r>
      <w:r>
        <w:t>Stakeholder engagement</w:t>
      </w:r>
      <w:bookmarkEnd w:id="33"/>
    </w:p>
    <w:p w14:paraId="459AD9FB" w14:textId="24D8025F" w:rsidR="00612AB0" w:rsidRDefault="006B2306" w:rsidP="00302D1F">
      <w:pPr>
        <w:rPr>
          <w:rStyle w:val="Heading2Char"/>
          <w:rFonts w:eastAsia="Cambria"/>
        </w:rPr>
      </w:pPr>
      <w:r>
        <w:t xml:space="preserve">The consultation and communication process for the </w:t>
      </w:r>
      <w:r w:rsidR="00AD2718" w:rsidRPr="000925E9">
        <w:t>propo</w:t>
      </w:r>
      <w:r w:rsidR="00AD2718">
        <w:t>sed</w:t>
      </w:r>
      <w:r w:rsidR="00AD2718" w:rsidRPr="00C948F5">
        <w:t xml:space="preserve"> increase</w:t>
      </w:r>
      <w:r w:rsidR="00AD2718">
        <w:t>s to</w:t>
      </w:r>
      <w:r w:rsidR="00AD2718" w:rsidRPr="00C948F5">
        <w:t xml:space="preserve"> the medicinal cannabis fees and charges for </w:t>
      </w:r>
      <w:r w:rsidR="00C14253">
        <w:t>the 2026</w:t>
      </w:r>
      <w:r w:rsidR="000C0B13" w:rsidRPr="000C0B13">
        <w:t>–</w:t>
      </w:r>
      <w:r w:rsidR="00FD1DB9">
        <w:t>27</w:t>
      </w:r>
      <w:r w:rsidR="00AD2718">
        <w:t xml:space="preserve"> f</w:t>
      </w:r>
      <w:r w:rsidR="00AD2718" w:rsidRPr="00C948F5">
        <w:t>inancial year, to apply indexation</w:t>
      </w:r>
      <w:r w:rsidR="00FB3844">
        <w:t>,</w:t>
      </w:r>
      <w:r w:rsidR="00AD2718" w:rsidRPr="00C948F5">
        <w:t xml:space="preserve"> </w:t>
      </w:r>
      <w:r>
        <w:t xml:space="preserve">commenced with a notification to all licence holders and key industry bodies </w:t>
      </w:r>
      <w:r w:rsidR="00C14253">
        <w:t>on 23</w:t>
      </w:r>
      <w:r w:rsidR="0091611E">
        <w:t xml:space="preserve"> February 2026</w:t>
      </w:r>
      <w:r w:rsidRPr="0091611E">
        <w:t xml:space="preserve">. The period of consultation </w:t>
      </w:r>
      <w:r w:rsidR="00AD2718" w:rsidRPr="0091611E">
        <w:t>ran</w:t>
      </w:r>
      <w:r w:rsidR="0026664D" w:rsidRPr="0091611E">
        <w:t xml:space="preserve"> through</w:t>
      </w:r>
      <w:r w:rsidR="00640366" w:rsidRPr="0091611E">
        <w:t xml:space="preserve"> </w:t>
      </w:r>
      <w:r w:rsidR="00C14253" w:rsidRPr="0091611E">
        <w:t xml:space="preserve">to </w:t>
      </w:r>
      <w:r w:rsidR="00C14253">
        <w:t>6</w:t>
      </w:r>
      <w:r w:rsidR="0091611E">
        <w:t xml:space="preserve"> March 2026</w:t>
      </w:r>
      <w:r w:rsidR="00AD2718">
        <w:t xml:space="preserve">. </w:t>
      </w:r>
      <w:r w:rsidR="008224E0">
        <w:t xml:space="preserve"> </w:t>
      </w:r>
      <w:r w:rsidR="00A07E74" w:rsidRPr="00F83E5D">
        <w:t>F</w:t>
      </w:r>
      <w:r w:rsidR="008224E0" w:rsidRPr="00F83E5D">
        <w:t>eedback received from industry</w:t>
      </w:r>
      <w:r w:rsidR="00A07E74" w:rsidRPr="00F83E5D">
        <w:t xml:space="preserve"> </w:t>
      </w:r>
      <w:r w:rsidR="008030AA" w:rsidRPr="00F83E5D">
        <w:t>raised no concerns regarding indexation</w:t>
      </w:r>
      <w:r w:rsidR="008A4364">
        <w:t>.</w:t>
      </w:r>
      <w:r w:rsidR="00F01777" w:rsidRPr="00F01777" w:rsidDel="00F01777">
        <w:rPr>
          <w:rStyle w:val="Heading2Char"/>
          <w:rFonts w:eastAsia="Cambria"/>
        </w:rPr>
        <w:t xml:space="preserve"> </w:t>
      </w:r>
    </w:p>
    <w:p w14:paraId="16197D81" w14:textId="2D707D31" w:rsidR="00F01777" w:rsidRPr="000442BC" w:rsidRDefault="008224E0" w:rsidP="003D4B8D">
      <w:pPr>
        <w:keepNext/>
      </w:pPr>
      <w:bookmarkStart w:id="34" w:name="_Toc233895750"/>
      <w:bookmarkStart w:id="35" w:name="_Hlk166743769"/>
      <w:r w:rsidRPr="000442BC">
        <w:rPr>
          <w:rStyle w:val="Heading2Char"/>
          <w:rFonts w:eastAsia="Cambria"/>
        </w:rPr>
        <w:t>6. Financial</w:t>
      </w:r>
      <w:r w:rsidR="00F01777">
        <w:rPr>
          <w:rStyle w:val="Heading2Char"/>
          <w:rFonts w:eastAsia="Cambria"/>
        </w:rPr>
        <w:t xml:space="preserve"> </w:t>
      </w:r>
      <w:r w:rsidR="00D66F8A">
        <w:rPr>
          <w:rStyle w:val="Heading2Char"/>
          <w:rFonts w:eastAsia="Cambria"/>
        </w:rPr>
        <w:t>p</w:t>
      </w:r>
      <w:r w:rsidR="00F01777">
        <w:rPr>
          <w:rStyle w:val="Heading2Char"/>
          <w:rFonts w:eastAsia="Cambria"/>
        </w:rPr>
        <w:t>erformance</w:t>
      </w:r>
      <w:bookmarkEnd w:id="34"/>
      <w:r w:rsidR="00F01777">
        <w:rPr>
          <w:rStyle w:val="Heading2Char"/>
          <w:rFonts w:eastAsia="Cambria"/>
        </w:rPr>
        <w:t xml:space="preserve"> </w:t>
      </w:r>
    </w:p>
    <w:p w14:paraId="4AEEE60F" w14:textId="6C3164B3" w:rsidR="00612AB0" w:rsidRPr="000442BC" w:rsidRDefault="00F85B3C" w:rsidP="003F180D">
      <w:pPr>
        <w:pStyle w:val="Heading3"/>
        <w:rPr>
          <w:rStyle w:val="Heading2Char"/>
        </w:rPr>
      </w:pPr>
      <w:bookmarkStart w:id="36" w:name="_Toc233895751"/>
      <w:bookmarkEnd w:id="35"/>
      <w:r>
        <w:rPr>
          <w:rStyle w:val="Heading2Char"/>
        </w:rPr>
        <w:t xml:space="preserve">6.1 Financial </w:t>
      </w:r>
      <w:r w:rsidR="00D66F8A">
        <w:rPr>
          <w:rStyle w:val="Heading2Char"/>
        </w:rPr>
        <w:t>e</w:t>
      </w:r>
      <w:r>
        <w:rPr>
          <w:rStyle w:val="Heading2Char"/>
        </w:rPr>
        <w:t>stimates</w:t>
      </w:r>
      <w:bookmarkEnd w:id="36"/>
    </w:p>
    <w:p w14:paraId="6D918DB6" w14:textId="53374FE1" w:rsidR="00B61249" w:rsidRDefault="008224E0" w:rsidP="00520C46">
      <w:r w:rsidRPr="008224E0">
        <w:t xml:space="preserve">Table </w:t>
      </w:r>
      <w:r w:rsidR="0041147A">
        <w:t xml:space="preserve">4 </w:t>
      </w:r>
      <w:r w:rsidRPr="008224E0">
        <w:t xml:space="preserve">details the Program’s financial estimates for the current budget year and </w:t>
      </w:r>
      <w:r w:rsidR="00A744A6">
        <w:t>3</w:t>
      </w:r>
      <w:r w:rsidR="00A744A6" w:rsidRPr="008224E0">
        <w:t xml:space="preserve"> </w:t>
      </w:r>
      <w:r w:rsidRPr="008224E0">
        <w:t>forward years</w:t>
      </w:r>
      <w:r w:rsidR="00054D2D">
        <w:t>.</w:t>
      </w:r>
    </w:p>
    <w:p w14:paraId="79F32710" w14:textId="7017228E" w:rsidR="003D1A6A" w:rsidRPr="004C26E5" w:rsidRDefault="003D1A6A" w:rsidP="003D1A6A">
      <w:pPr>
        <w:pStyle w:val="Tabletitle"/>
      </w:pPr>
      <w:r w:rsidRPr="000442BC">
        <w:t xml:space="preserve">Table </w:t>
      </w:r>
      <w:r>
        <w:t>4</w:t>
      </w:r>
      <w:r w:rsidRPr="000442BC">
        <w:t>: Financial estimates for the program</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1559"/>
        <w:gridCol w:w="1560"/>
        <w:gridCol w:w="1842"/>
        <w:gridCol w:w="1842"/>
        <w:gridCol w:w="7"/>
      </w:tblGrid>
      <w:tr w:rsidR="00A05BA7" w14:paraId="7E111146" w14:textId="033CD3D6" w:rsidTr="001C550C">
        <w:trPr>
          <w:gridAfter w:val="1"/>
          <w:wAfter w:w="7" w:type="dxa"/>
          <w:trHeight w:val="765"/>
        </w:trPr>
        <w:tc>
          <w:tcPr>
            <w:tcW w:w="2404" w:type="dxa"/>
            <w:tcBorders>
              <w:top w:val="single" w:sz="4" w:space="0" w:color="auto"/>
            </w:tcBorders>
            <w:shd w:val="clear" w:color="auto" w:fill="CFDCE7"/>
            <w:vAlign w:val="center"/>
            <w:hideMark/>
          </w:tcPr>
          <w:p w14:paraId="40C15548" w14:textId="77777777" w:rsidR="00A05BA7" w:rsidRPr="000442BC" w:rsidRDefault="00A05BA7" w:rsidP="000442BC">
            <w:pPr>
              <w:rPr>
                <w:rFonts w:cs="Segoe UI"/>
                <w:b/>
                <w:bCs/>
                <w:sz w:val="20"/>
              </w:rPr>
            </w:pPr>
            <w:r w:rsidRPr="000442BC">
              <w:rPr>
                <w:rFonts w:cs="Segoe UI"/>
                <w:b/>
                <w:bCs/>
                <w:sz w:val="20"/>
              </w:rPr>
              <w:t xml:space="preserve"> Financial Estimates  </w:t>
            </w:r>
          </w:p>
        </w:tc>
        <w:tc>
          <w:tcPr>
            <w:tcW w:w="1559" w:type="dxa"/>
            <w:tcBorders>
              <w:top w:val="single" w:sz="4" w:space="0" w:color="auto"/>
            </w:tcBorders>
            <w:shd w:val="clear" w:color="auto" w:fill="CFDCE7"/>
            <w:vAlign w:val="center"/>
          </w:tcPr>
          <w:p w14:paraId="4950EFE2" w14:textId="139B563A" w:rsidR="00A05BA7" w:rsidRPr="000442BC" w:rsidRDefault="00A05BA7" w:rsidP="00DE3799">
            <w:pPr>
              <w:jc w:val="center"/>
              <w:rPr>
                <w:rFonts w:cs="Segoe UI"/>
                <w:b/>
                <w:bCs/>
                <w:sz w:val="20"/>
              </w:rPr>
            </w:pPr>
            <w:r w:rsidRPr="000442BC">
              <w:rPr>
                <w:rFonts w:cs="Segoe UI"/>
                <w:b/>
                <w:bCs/>
                <w:sz w:val="20"/>
              </w:rPr>
              <w:t>202</w:t>
            </w:r>
            <w:r>
              <w:rPr>
                <w:rFonts w:cs="Segoe UI"/>
                <w:b/>
                <w:bCs/>
                <w:sz w:val="20"/>
              </w:rPr>
              <w:t>6</w:t>
            </w:r>
            <w:r w:rsidRPr="000442BC">
              <w:rPr>
                <w:rFonts w:cs="Segoe UI"/>
                <w:b/>
                <w:bCs/>
                <w:sz w:val="20"/>
              </w:rPr>
              <w:t>-2</w:t>
            </w:r>
            <w:r>
              <w:rPr>
                <w:rFonts w:cs="Segoe UI"/>
                <w:b/>
                <w:bCs/>
                <w:sz w:val="20"/>
              </w:rPr>
              <w:t>7</w:t>
            </w:r>
          </w:p>
          <w:p w14:paraId="410F8EE9" w14:textId="77777777" w:rsidR="00A05BA7" w:rsidRPr="000442BC" w:rsidRDefault="00A05BA7" w:rsidP="00DE3799">
            <w:pPr>
              <w:jc w:val="center"/>
              <w:rPr>
                <w:rFonts w:cs="Segoe UI"/>
                <w:b/>
                <w:bCs/>
                <w:sz w:val="20"/>
              </w:rPr>
            </w:pPr>
            <w:r w:rsidRPr="000442BC">
              <w:rPr>
                <w:rFonts w:cs="Segoe UI"/>
                <w:b/>
                <w:bCs/>
                <w:sz w:val="20"/>
              </w:rPr>
              <w:t>$’000</w:t>
            </w:r>
          </w:p>
        </w:tc>
        <w:tc>
          <w:tcPr>
            <w:tcW w:w="1560" w:type="dxa"/>
            <w:tcBorders>
              <w:top w:val="single" w:sz="4" w:space="0" w:color="auto"/>
            </w:tcBorders>
            <w:shd w:val="clear" w:color="auto" w:fill="CFDCE7"/>
            <w:vAlign w:val="center"/>
          </w:tcPr>
          <w:p w14:paraId="0CEA6A5F" w14:textId="5C603486" w:rsidR="00A05BA7" w:rsidRPr="000442BC" w:rsidRDefault="00A05BA7" w:rsidP="00DE3799">
            <w:pPr>
              <w:jc w:val="center"/>
              <w:rPr>
                <w:rFonts w:cs="Segoe UI"/>
                <w:b/>
                <w:bCs/>
                <w:sz w:val="20"/>
              </w:rPr>
            </w:pPr>
            <w:r w:rsidRPr="000442BC">
              <w:rPr>
                <w:rFonts w:cs="Segoe UI"/>
                <w:b/>
                <w:bCs/>
                <w:sz w:val="20"/>
              </w:rPr>
              <w:t>202</w:t>
            </w:r>
            <w:r>
              <w:rPr>
                <w:rFonts w:cs="Segoe UI"/>
                <w:b/>
                <w:bCs/>
                <w:sz w:val="20"/>
              </w:rPr>
              <w:t>7</w:t>
            </w:r>
            <w:r w:rsidRPr="000442BC">
              <w:rPr>
                <w:rFonts w:cs="Segoe UI"/>
                <w:b/>
                <w:bCs/>
                <w:sz w:val="20"/>
              </w:rPr>
              <w:t>-2</w:t>
            </w:r>
            <w:r>
              <w:rPr>
                <w:rFonts w:cs="Segoe UI"/>
                <w:b/>
                <w:bCs/>
                <w:sz w:val="20"/>
              </w:rPr>
              <w:t>8</w:t>
            </w:r>
          </w:p>
          <w:p w14:paraId="3F76D50E" w14:textId="77777777" w:rsidR="00A05BA7" w:rsidRPr="000442BC" w:rsidRDefault="00A05BA7" w:rsidP="00DE3799">
            <w:pPr>
              <w:jc w:val="center"/>
              <w:rPr>
                <w:rFonts w:cs="Segoe UI"/>
                <w:b/>
                <w:bCs/>
                <w:sz w:val="20"/>
              </w:rPr>
            </w:pPr>
            <w:r w:rsidRPr="000442BC">
              <w:rPr>
                <w:rFonts w:cs="Segoe UI"/>
                <w:b/>
                <w:bCs/>
                <w:sz w:val="20"/>
              </w:rPr>
              <w:t>$’000</w:t>
            </w:r>
          </w:p>
        </w:tc>
        <w:tc>
          <w:tcPr>
            <w:tcW w:w="1842" w:type="dxa"/>
            <w:tcBorders>
              <w:top w:val="single" w:sz="4" w:space="0" w:color="auto"/>
            </w:tcBorders>
            <w:shd w:val="clear" w:color="auto" w:fill="CFDCE7"/>
            <w:vAlign w:val="center"/>
          </w:tcPr>
          <w:p w14:paraId="42096FDC" w14:textId="3812338B" w:rsidR="00A05BA7" w:rsidRPr="000442BC" w:rsidRDefault="00A05BA7" w:rsidP="00DE3799">
            <w:pPr>
              <w:jc w:val="center"/>
              <w:rPr>
                <w:rFonts w:cs="Segoe UI"/>
                <w:b/>
                <w:bCs/>
                <w:sz w:val="20"/>
              </w:rPr>
            </w:pPr>
            <w:r w:rsidRPr="000442BC">
              <w:rPr>
                <w:rFonts w:cs="Segoe UI"/>
                <w:b/>
                <w:bCs/>
                <w:sz w:val="20"/>
              </w:rPr>
              <w:t>202</w:t>
            </w:r>
            <w:r>
              <w:rPr>
                <w:rFonts w:cs="Segoe UI"/>
                <w:b/>
                <w:bCs/>
                <w:sz w:val="20"/>
              </w:rPr>
              <w:t>8</w:t>
            </w:r>
            <w:r w:rsidRPr="000442BC">
              <w:rPr>
                <w:rFonts w:cs="Segoe UI"/>
                <w:b/>
                <w:bCs/>
                <w:sz w:val="20"/>
              </w:rPr>
              <w:t>-2</w:t>
            </w:r>
            <w:r>
              <w:rPr>
                <w:rFonts w:cs="Segoe UI"/>
                <w:b/>
                <w:bCs/>
                <w:sz w:val="20"/>
              </w:rPr>
              <w:t>9</w:t>
            </w:r>
          </w:p>
          <w:p w14:paraId="20C26C29" w14:textId="355060D9" w:rsidR="00A05BA7" w:rsidRPr="000442BC" w:rsidRDefault="00A05BA7" w:rsidP="006E62A6">
            <w:pPr>
              <w:jc w:val="center"/>
              <w:rPr>
                <w:rFonts w:cs="Segoe UI"/>
                <w:b/>
                <w:bCs/>
                <w:sz w:val="20"/>
              </w:rPr>
            </w:pPr>
            <w:r w:rsidRPr="000442BC">
              <w:rPr>
                <w:rFonts w:cs="Segoe UI"/>
                <w:b/>
                <w:bCs/>
                <w:sz w:val="20"/>
              </w:rPr>
              <w:t xml:space="preserve"> $’000</w:t>
            </w:r>
          </w:p>
        </w:tc>
        <w:tc>
          <w:tcPr>
            <w:tcW w:w="1842" w:type="dxa"/>
            <w:tcBorders>
              <w:top w:val="single" w:sz="4" w:space="0" w:color="auto"/>
            </w:tcBorders>
            <w:shd w:val="clear" w:color="auto" w:fill="CFDCE7"/>
          </w:tcPr>
          <w:p w14:paraId="12B5307B" w14:textId="77777777" w:rsidR="00A05BA7" w:rsidRDefault="00A05BA7" w:rsidP="00DE3799">
            <w:pPr>
              <w:jc w:val="center"/>
              <w:rPr>
                <w:rFonts w:cs="Segoe UI"/>
                <w:b/>
                <w:bCs/>
                <w:sz w:val="20"/>
              </w:rPr>
            </w:pPr>
            <w:r>
              <w:rPr>
                <w:rFonts w:cs="Segoe UI"/>
                <w:b/>
                <w:bCs/>
                <w:sz w:val="20"/>
              </w:rPr>
              <w:t>2029-30</w:t>
            </w:r>
          </w:p>
          <w:p w14:paraId="4F975BBC" w14:textId="7D518AAB" w:rsidR="00A05BA7" w:rsidRPr="000442BC" w:rsidRDefault="00A05BA7" w:rsidP="00DE3799">
            <w:pPr>
              <w:jc w:val="center"/>
              <w:rPr>
                <w:rFonts w:cs="Segoe UI"/>
                <w:b/>
                <w:bCs/>
                <w:sz w:val="20"/>
              </w:rPr>
            </w:pPr>
            <w:r>
              <w:rPr>
                <w:rFonts w:cs="Segoe UI"/>
                <w:b/>
                <w:bCs/>
                <w:sz w:val="20"/>
              </w:rPr>
              <w:t>$’000</w:t>
            </w:r>
          </w:p>
        </w:tc>
      </w:tr>
      <w:tr w:rsidR="00A05BA7" w14:paraId="6D1A1CE7" w14:textId="31305F53" w:rsidTr="001C550C">
        <w:trPr>
          <w:gridAfter w:val="1"/>
          <w:wAfter w:w="7" w:type="dxa"/>
          <w:trHeight w:val="374"/>
        </w:trPr>
        <w:tc>
          <w:tcPr>
            <w:tcW w:w="2404" w:type="dxa"/>
            <w:noWrap/>
            <w:vAlign w:val="center"/>
            <w:hideMark/>
          </w:tcPr>
          <w:p w14:paraId="6FD0998C" w14:textId="77777777" w:rsidR="00A05BA7" w:rsidRPr="006004B4" w:rsidRDefault="00A05BA7" w:rsidP="00DE3799">
            <w:pPr>
              <w:rPr>
                <w:rFonts w:cs="Segoe UI"/>
                <w:color w:val="000000"/>
                <w:sz w:val="20"/>
              </w:rPr>
            </w:pPr>
            <w:r w:rsidRPr="006004B4">
              <w:rPr>
                <w:rFonts w:cs="Segoe UI"/>
                <w:color w:val="000000"/>
                <w:sz w:val="20"/>
              </w:rPr>
              <w:t>Expenses (X)</w:t>
            </w:r>
          </w:p>
        </w:tc>
        <w:tc>
          <w:tcPr>
            <w:tcW w:w="1559" w:type="dxa"/>
            <w:noWrap/>
            <w:tcMar>
              <w:left w:w="72" w:type="dxa"/>
              <w:right w:w="72" w:type="dxa"/>
            </w:tcMar>
            <w:vAlign w:val="center"/>
          </w:tcPr>
          <w:p w14:paraId="70CEB0F1" w14:textId="1EDE9BBA" w:rsidR="00A05BA7" w:rsidRPr="006004B4" w:rsidRDefault="00AB5B85" w:rsidP="00DE3799">
            <w:pPr>
              <w:jc w:val="center"/>
              <w:rPr>
                <w:rFonts w:cs="Segoe UI"/>
                <w:color w:val="000000"/>
                <w:sz w:val="20"/>
              </w:rPr>
            </w:pPr>
            <w:r>
              <w:rPr>
                <w:rFonts w:cs="Segoe UI"/>
                <w:color w:val="000000"/>
                <w:sz w:val="20"/>
              </w:rPr>
              <w:t xml:space="preserve"> 6,035</w:t>
            </w:r>
          </w:p>
        </w:tc>
        <w:tc>
          <w:tcPr>
            <w:tcW w:w="1560" w:type="dxa"/>
            <w:noWrap/>
            <w:tcMar>
              <w:left w:w="72" w:type="dxa"/>
              <w:right w:w="72" w:type="dxa"/>
            </w:tcMar>
            <w:vAlign w:val="center"/>
          </w:tcPr>
          <w:p w14:paraId="4466FC4B" w14:textId="3C866D7C" w:rsidR="00A05BA7" w:rsidRPr="006004B4" w:rsidRDefault="00AB5B85" w:rsidP="00DE3799">
            <w:pPr>
              <w:jc w:val="center"/>
              <w:rPr>
                <w:rFonts w:cs="Segoe UI"/>
                <w:color w:val="000000"/>
                <w:sz w:val="20"/>
              </w:rPr>
            </w:pPr>
            <w:r>
              <w:rPr>
                <w:rFonts w:cs="Segoe UI"/>
                <w:color w:val="000000"/>
                <w:sz w:val="20"/>
              </w:rPr>
              <w:t>6,157</w:t>
            </w:r>
          </w:p>
        </w:tc>
        <w:tc>
          <w:tcPr>
            <w:tcW w:w="1842" w:type="dxa"/>
            <w:noWrap/>
            <w:tcMar>
              <w:left w:w="72" w:type="dxa"/>
              <w:right w:w="72" w:type="dxa"/>
            </w:tcMar>
            <w:vAlign w:val="center"/>
          </w:tcPr>
          <w:p w14:paraId="3DE9B511" w14:textId="34EA188C" w:rsidR="00A05BA7" w:rsidRPr="006004B4" w:rsidRDefault="00AB5B85" w:rsidP="00DE3799">
            <w:pPr>
              <w:jc w:val="center"/>
              <w:rPr>
                <w:rFonts w:cs="Segoe UI"/>
                <w:color w:val="000000"/>
                <w:sz w:val="20"/>
              </w:rPr>
            </w:pPr>
            <w:r>
              <w:rPr>
                <w:rFonts w:cs="Segoe UI"/>
                <w:color w:val="000000"/>
                <w:sz w:val="20"/>
              </w:rPr>
              <w:t>6,267</w:t>
            </w:r>
          </w:p>
        </w:tc>
        <w:tc>
          <w:tcPr>
            <w:tcW w:w="1842" w:type="dxa"/>
          </w:tcPr>
          <w:p w14:paraId="27C5D203" w14:textId="1ECF6637" w:rsidR="00A05BA7" w:rsidRPr="006004B4" w:rsidRDefault="00A05BA7" w:rsidP="00DE3799">
            <w:pPr>
              <w:jc w:val="center"/>
              <w:rPr>
                <w:rFonts w:cs="Segoe UI"/>
                <w:color w:val="000000"/>
                <w:sz w:val="20"/>
              </w:rPr>
            </w:pPr>
            <w:r>
              <w:rPr>
                <w:rFonts w:cs="Segoe UI"/>
                <w:color w:val="000000"/>
                <w:sz w:val="20"/>
              </w:rPr>
              <w:t>6,382</w:t>
            </w:r>
          </w:p>
        </w:tc>
      </w:tr>
      <w:tr w:rsidR="00A05BA7" w14:paraId="7889B897" w14:textId="5F83AA25" w:rsidTr="001C550C">
        <w:trPr>
          <w:gridAfter w:val="1"/>
          <w:wAfter w:w="7" w:type="dxa"/>
          <w:trHeight w:val="374"/>
        </w:trPr>
        <w:tc>
          <w:tcPr>
            <w:tcW w:w="2404" w:type="dxa"/>
            <w:noWrap/>
            <w:vAlign w:val="center"/>
            <w:hideMark/>
          </w:tcPr>
          <w:p w14:paraId="1DD3CBB2" w14:textId="77777777" w:rsidR="00A05BA7" w:rsidRPr="006004B4" w:rsidRDefault="00A05BA7" w:rsidP="00DE3799">
            <w:pPr>
              <w:rPr>
                <w:rFonts w:cs="Segoe UI"/>
                <w:color w:val="000000"/>
                <w:sz w:val="20"/>
              </w:rPr>
            </w:pPr>
            <w:r w:rsidRPr="006004B4">
              <w:rPr>
                <w:rFonts w:cs="Segoe UI"/>
                <w:color w:val="000000"/>
                <w:sz w:val="20"/>
              </w:rPr>
              <w:t>Revenue (Y)</w:t>
            </w:r>
          </w:p>
        </w:tc>
        <w:tc>
          <w:tcPr>
            <w:tcW w:w="1559" w:type="dxa"/>
            <w:noWrap/>
            <w:tcMar>
              <w:left w:w="72" w:type="dxa"/>
              <w:right w:w="72" w:type="dxa"/>
            </w:tcMar>
            <w:vAlign w:val="center"/>
          </w:tcPr>
          <w:p w14:paraId="113ED1EC" w14:textId="402A0655" w:rsidR="00A05BA7" w:rsidRPr="006004B4" w:rsidRDefault="00AB5B85" w:rsidP="00DE3799">
            <w:pPr>
              <w:jc w:val="center"/>
              <w:rPr>
                <w:rFonts w:cs="Segoe UI"/>
                <w:color w:val="000000"/>
                <w:sz w:val="20"/>
              </w:rPr>
            </w:pPr>
            <w:r>
              <w:rPr>
                <w:rFonts w:cs="Segoe UI"/>
                <w:color w:val="000000"/>
                <w:sz w:val="20"/>
              </w:rPr>
              <w:t>5,209</w:t>
            </w:r>
          </w:p>
        </w:tc>
        <w:tc>
          <w:tcPr>
            <w:tcW w:w="1560" w:type="dxa"/>
            <w:noWrap/>
            <w:tcMar>
              <w:left w:w="72" w:type="dxa"/>
              <w:right w:w="72" w:type="dxa"/>
            </w:tcMar>
            <w:vAlign w:val="center"/>
          </w:tcPr>
          <w:p w14:paraId="3207FA77" w14:textId="2291A818" w:rsidR="00A05BA7" w:rsidRPr="006004B4" w:rsidRDefault="00AB5B85" w:rsidP="00DE3799">
            <w:pPr>
              <w:jc w:val="center"/>
              <w:rPr>
                <w:rFonts w:cs="Segoe UI"/>
                <w:color w:val="000000"/>
                <w:sz w:val="20"/>
              </w:rPr>
            </w:pPr>
            <w:r>
              <w:rPr>
                <w:rFonts w:cs="Segoe UI"/>
                <w:color w:val="000000"/>
                <w:sz w:val="20"/>
              </w:rPr>
              <w:t>5,323</w:t>
            </w:r>
          </w:p>
        </w:tc>
        <w:tc>
          <w:tcPr>
            <w:tcW w:w="1842" w:type="dxa"/>
            <w:noWrap/>
            <w:tcMar>
              <w:left w:w="72" w:type="dxa"/>
              <w:right w:w="72" w:type="dxa"/>
            </w:tcMar>
            <w:vAlign w:val="center"/>
          </w:tcPr>
          <w:p w14:paraId="772075C1" w14:textId="62A99CF2" w:rsidR="00A05BA7" w:rsidRPr="006004B4" w:rsidRDefault="00AB5B85" w:rsidP="00DE3799">
            <w:pPr>
              <w:jc w:val="center"/>
              <w:rPr>
                <w:rFonts w:cs="Segoe UI"/>
                <w:color w:val="000000"/>
                <w:sz w:val="20"/>
              </w:rPr>
            </w:pPr>
            <w:r>
              <w:rPr>
                <w:rFonts w:cs="Segoe UI"/>
                <w:color w:val="000000"/>
                <w:sz w:val="20"/>
              </w:rPr>
              <w:t>5,427</w:t>
            </w:r>
          </w:p>
        </w:tc>
        <w:tc>
          <w:tcPr>
            <w:tcW w:w="1842" w:type="dxa"/>
          </w:tcPr>
          <w:p w14:paraId="592339C9" w14:textId="1062E209" w:rsidR="00A05BA7" w:rsidRPr="006004B4" w:rsidRDefault="00A05BA7" w:rsidP="00DE3799">
            <w:pPr>
              <w:jc w:val="center"/>
              <w:rPr>
                <w:rFonts w:cs="Segoe UI"/>
                <w:color w:val="000000"/>
                <w:sz w:val="20"/>
              </w:rPr>
            </w:pPr>
            <w:r>
              <w:rPr>
                <w:rFonts w:cs="Segoe UI"/>
                <w:color w:val="000000"/>
                <w:sz w:val="20"/>
              </w:rPr>
              <w:t>5,535</w:t>
            </w:r>
          </w:p>
        </w:tc>
      </w:tr>
      <w:tr w:rsidR="00A05BA7" w14:paraId="361CA16A" w14:textId="7986A216" w:rsidTr="001C550C">
        <w:trPr>
          <w:gridAfter w:val="1"/>
          <w:wAfter w:w="7" w:type="dxa"/>
          <w:trHeight w:val="374"/>
        </w:trPr>
        <w:tc>
          <w:tcPr>
            <w:tcW w:w="2404" w:type="dxa"/>
            <w:noWrap/>
            <w:vAlign w:val="center"/>
            <w:hideMark/>
          </w:tcPr>
          <w:p w14:paraId="567B6234" w14:textId="77777777" w:rsidR="00A05BA7" w:rsidRPr="006004B4" w:rsidRDefault="00A05BA7" w:rsidP="00DE3799">
            <w:pPr>
              <w:rPr>
                <w:rFonts w:cs="Segoe UI"/>
                <w:color w:val="002C47" w:themeColor="text1"/>
                <w:sz w:val="20"/>
              </w:rPr>
            </w:pPr>
            <w:r w:rsidRPr="006004B4">
              <w:rPr>
                <w:rFonts w:cs="Segoe UI"/>
                <w:color w:val="002C47" w:themeColor="text1"/>
                <w:sz w:val="20"/>
              </w:rPr>
              <w:t>Balance (Y-X)</w:t>
            </w:r>
          </w:p>
        </w:tc>
        <w:tc>
          <w:tcPr>
            <w:tcW w:w="1559" w:type="dxa"/>
            <w:noWrap/>
            <w:tcMar>
              <w:left w:w="72" w:type="dxa"/>
              <w:right w:w="72" w:type="dxa"/>
            </w:tcMar>
            <w:vAlign w:val="center"/>
          </w:tcPr>
          <w:p w14:paraId="207943BE" w14:textId="59816477" w:rsidR="00A05BA7" w:rsidRPr="006004B4" w:rsidRDefault="00AB5B85" w:rsidP="00DE3799">
            <w:pPr>
              <w:jc w:val="center"/>
              <w:rPr>
                <w:rFonts w:cs="Segoe UI"/>
                <w:color w:val="002C47" w:themeColor="text1"/>
                <w:sz w:val="20"/>
              </w:rPr>
            </w:pPr>
            <w:r>
              <w:rPr>
                <w:rFonts w:cs="Segoe UI"/>
                <w:color w:val="002C47" w:themeColor="text1"/>
                <w:sz w:val="20"/>
              </w:rPr>
              <w:t>825</w:t>
            </w:r>
          </w:p>
        </w:tc>
        <w:tc>
          <w:tcPr>
            <w:tcW w:w="1560" w:type="dxa"/>
            <w:noWrap/>
            <w:tcMar>
              <w:left w:w="72" w:type="dxa"/>
              <w:right w:w="72" w:type="dxa"/>
            </w:tcMar>
            <w:vAlign w:val="center"/>
          </w:tcPr>
          <w:p w14:paraId="672896D4" w14:textId="6ED0E1BB" w:rsidR="00A05BA7" w:rsidRPr="006004B4" w:rsidRDefault="00A05BA7" w:rsidP="00DE3799">
            <w:pPr>
              <w:jc w:val="center"/>
              <w:rPr>
                <w:rFonts w:cs="Segoe UI"/>
                <w:color w:val="002C47" w:themeColor="text1"/>
                <w:sz w:val="20"/>
              </w:rPr>
            </w:pPr>
            <w:r w:rsidRPr="006004B4">
              <w:rPr>
                <w:rFonts w:cs="Segoe UI"/>
                <w:color w:val="002C47" w:themeColor="text1"/>
                <w:sz w:val="20"/>
              </w:rPr>
              <w:t>-</w:t>
            </w:r>
            <w:r w:rsidR="00AB5B85">
              <w:rPr>
                <w:rFonts w:cs="Segoe UI"/>
                <w:color w:val="002C47" w:themeColor="text1"/>
                <w:sz w:val="20"/>
              </w:rPr>
              <w:t>833</w:t>
            </w:r>
          </w:p>
        </w:tc>
        <w:tc>
          <w:tcPr>
            <w:tcW w:w="1842" w:type="dxa"/>
            <w:noWrap/>
            <w:tcMar>
              <w:left w:w="72" w:type="dxa"/>
              <w:right w:w="72" w:type="dxa"/>
            </w:tcMar>
            <w:vAlign w:val="center"/>
          </w:tcPr>
          <w:p w14:paraId="1B2F35CF" w14:textId="25FB130C" w:rsidR="00A05BA7" w:rsidRPr="006004B4" w:rsidRDefault="00A05BA7" w:rsidP="00DE3799">
            <w:pPr>
              <w:jc w:val="center"/>
              <w:rPr>
                <w:rFonts w:cs="Segoe UI"/>
                <w:color w:val="002C47" w:themeColor="text1"/>
                <w:sz w:val="20"/>
              </w:rPr>
            </w:pPr>
            <w:r w:rsidRPr="006004B4">
              <w:rPr>
                <w:rFonts w:cs="Segoe UI"/>
                <w:color w:val="002C47" w:themeColor="text1"/>
                <w:sz w:val="20"/>
              </w:rPr>
              <w:t>-</w:t>
            </w:r>
            <w:r w:rsidR="00AB5B85">
              <w:rPr>
                <w:rFonts w:cs="Segoe UI"/>
                <w:color w:val="002C47" w:themeColor="text1"/>
                <w:sz w:val="20"/>
              </w:rPr>
              <w:t>840</w:t>
            </w:r>
          </w:p>
        </w:tc>
        <w:tc>
          <w:tcPr>
            <w:tcW w:w="1842" w:type="dxa"/>
          </w:tcPr>
          <w:p w14:paraId="3D05249F" w14:textId="2006FB58" w:rsidR="00A05BA7" w:rsidRPr="006004B4" w:rsidRDefault="00DE114B" w:rsidP="00DE3799">
            <w:pPr>
              <w:jc w:val="center"/>
              <w:rPr>
                <w:rFonts w:cs="Segoe UI"/>
                <w:color w:val="002C47" w:themeColor="text1"/>
                <w:sz w:val="20"/>
              </w:rPr>
            </w:pPr>
            <w:r>
              <w:rPr>
                <w:rFonts w:cs="Segoe UI"/>
                <w:color w:val="002C47" w:themeColor="text1"/>
                <w:sz w:val="20"/>
              </w:rPr>
              <w:t>-</w:t>
            </w:r>
            <w:r w:rsidR="00A05BA7">
              <w:rPr>
                <w:rFonts w:cs="Segoe UI"/>
                <w:color w:val="002C47" w:themeColor="text1"/>
                <w:sz w:val="20"/>
              </w:rPr>
              <w:t>847</w:t>
            </w:r>
          </w:p>
        </w:tc>
      </w:tr>
      <w:tr w:rsidR="00A05BA7" w14:paraId="6DA4AD4D" w14:textId="779E4A19" w:rsidTr="001C550C">
        <w:trPr>
          <w:gridAfter w:val="1"/>
          <w:wAfter w:w="7" w:type="dxa"/>
          <w:trHeight w:val="374"/>
        </w:trPr>
        <w:tc>
          <w:tcPr>
            <w:tcW w:w="2404" w:type="dxa"/>
            <w:noWrap/>
            <w:vAlign w:val="center"/>
            <w:hideMark/>
          </w:tcPr>
          <w:p w14:paraId="04ECF9ED" w14:textId="77777777" w:rsidR="00A05BA7" w:rsidRPr="006004B4" w:rsidRDefault="00A05BA7" w:rsidP="00DE3799">
            <w:pPr>
              <w:rPr>
                <w:rFonts w:cs="Segoe UI"/>
                <w:color w:val="000000"/>
                <w:sz w:val="20"/>
              </w:rPr>
            </w:pPr>
            <w:r w:rsidRPr="006004B4">
              <w:rPr>
                <w:rFonts w:cs="Segoe UI"/>
                <w:color w:val="000000"/>
                <w:sz w:val="20"/>
              </w:rPr>
              <w:t>Cumulative Balance</w:t>
            </w:r>
          </w:p>
        </w:tc>
        <w:tc>
          <w:tcPr>
            <w:tcW w:w="1559" w:type="dxa"/>
            <w:noWrap/>
            <w:tcMar>
              <w:left w:w="72" w:type="dxa"/>
              <w:right w:w="72" w:type="dxa"/>
            </w:tcMar>
            <w:vAlign w:val="center"/>
            <w:hideMark/>
          </w:tcPr>
          <w:p w14:paraId="3B98C1E1" w14:textId="2C1689D4" w:rsidR="00A05BA7" w:rsidRPr="006004B4" w:rsidRDefault="00A05BA7" w:rsidP="00DE3799">
            <w:pPr>
              <w:jc w:val="center"/>
              <w:rPr>
                <w:rFonts w:cs="Segoe UI"/>
                <w:color w:val="000000"/>
                <w:sz w:val="20"/>
              </w:rPr>
            </w:pPr>
            <w:r w:rsidRPr="006004B4">
              <w:rPr>
                <w:rFonts w:cs="Segoe UI"/>
                <w:color w:val="000000"/>
                <w:sz w:val="20"/>
              </w:rPr>
              <w:t xml:space="preserve">-$ </w:t>
            </w:r>
            <w:r w:rsidR="00AB5B85">
              <w:rPr>
                <w:rFonts w:cs="Segoe UI"/>
                <w:color w:val="000000"/>
                <w:sz w:val="20"/>
              </w:rPr>
              <w:t>5,604</w:t>
            </w:r>
          </w:p>
        </w:tc>
        <w:tc>
          <w:tcPr>
            <w:tcW w:w="1560" w:type="dxa"/>
            <w:noWrap/>
            <w:tcMar>
              <w:left w:w="72" w:type="dxa"/>
              <w:right w:w="72" w:type="dxa"/>
            </w:tcMar>
            <w:vAlign w:val="center"/>
            <w:hideMark/>
          </w:tcPr>
          <w:p w14:paraId="6E52A01D" w14:textId="77B25504" w:rsidR="00A05BA7" w:rsidRPr="006004B4" w:rsidRDefault="00A05BA7" w:rsidP="00DE3799">
            <w:pPr>
              <w:jc w:val="center"/>
              <w:rPr>
                <w:rFonts w:cs="Segoe UI"/>
                <w:color w:val="000000"/>
                <w:sz w:val="20"/>
              </w:rPr>
            </w:pPr>
            <w:r w:rsidRPr="006004B4">
              <w:rPr>
                <w:rFonts w:cs="Segoe UI"/>
                <w:color w:val="000000"/>
                <w:sz w:val="20"/>
              </w:rPr>
              <w:t xml:space="preserve">-$ </w:t>
            </w:r>
            <w:r w:rsidR="00AB5B85">
              <w:rPr>
                <w:rFonts w:cs="Segoe UI"/>
                <w:color w:val="000000"/>
                <w:sz w:val="20"/>
              </w:rPr>
              <w:t>6,437</w:t>
            </w:r>
          </w:p>
        </w:tc>
        <w:tc>
          <w:tcPr>
            <w:tcW w:w="1842" w:type="dxa"/>
            <w:noWrap/>
            <w:tcMar>
              <w:left w:w="72" w:type="dxa"/>
              <w:right w:w="72" w:type="dxa"/>
            </w:tcMar>
            <w:vAlign w:val="center"/>
            <w:hideMark/>
          </w:tcPr>
          <w:p w14:paraId="72D56E65" w14:textId="0F7473D7" w:rsidR="00A05BA7" w:rsidRPr="006004B4" w:rsidRDefault="00A05BA7" w:rsidP="00DE3799">
            <w:pPr>
              <w:jc w:val="center"/>
              <w:rPr>
                <w:rFonts w:cs="Segoe UI"/>
                <w:color w:val="000000"/>
                <w:sz w:val="20"/>
              </w:rPr>
            </w:pPr>
            <w:r w:rsidRPr="006004B4">
              <w:rPr>
                <w:rFonts w:cs="Segoe UI"/>
                <w:color w:val="000000"/>
                <w:sz w:val="20"/>
              </w:rPr>
              <w:t xml:space="preserve">-$ </w:t>
            </w:r>
            <w:r w:rsidR="00AB5B85">
              <w:rPr>
                <w:rFonts w:cs="Segoe UI"/>
                <w:color w:val="000000"/>
                <w:sz w:val="20"/>
              </w:rPr>
              <w:t>7,277</w:t>
            </w:r>
          </w:p>
        </w:tc>
        <w:tc>
          <w:tcPr>
            <w:tcW w:w="1842" w:type="dxa"/>
          </w:tcPr>
          <w:p w14:paraId="0E8D9141" w14:textId="0F766593" w:rsidR="00A05BA7" w:rsidRPr="006004B4" w:rsidRDefault="00DE114B" w:rsidP="00DE3799">
            <w:pPr>
              <w:jc w:val="center"/>
              <w:rPr>
                <w:rFonts w:cs="Segoe UI"/>
                <w:color w:val="000000"/>
                <w:sz w:val="20"/>
              </w:rPr>
            </w:pPr>
            <w:r>
              <w:rPr>
                <w:rFonts w:cs="Segoe UI"/>
                <w:color w:val="000000"/>
                <w:sz w:val="20"/>
              </w:rPr>
              <w:t xml:space="preserve">-$ </w:t>
            </w:r>
            <w:r w:rsidR="00A05BA7">
              <w:rPr>
                <w:rFonts w:cs="Segoe UI"/>
                <w:color w:val="000000"/>
                <w:sz w:val="20"/>
              </w:rPr>
              <w:t>8,124</w:t>
            </w:r>
          </w:p>
        </w:tc>
      </w:tr>
      <w:tr w:rsidR="00A05BA7" w14:paraId="41B2473D" w14:textId="4C98C886" w:rsidTr="001C550C">
        <w:trPr>
          <w:trHeight w:val="1288"/>
        </w:trPr>
        <w:tc>
          <w:tcPr>
            <w:tcW w:w="2404" w:type="dxa"/>
            <w:noWrap/>
            <w:vAlign w:val="center"/>
          </w:tcPr>
          <w:p w14:paraId="23193BBD" w14:textId="77777777" w:rsidR="00A05BA7" w:rsidRPr="006004B4" w:rsidRDefault="00A05BA7" w:rsidP="00DE3799">
            <w:pPr>
              <w:rPr>
                <w:rFonts w:cs="Segoe UI"/>
                <w:color w:val="000000"/>
                <w:sz w:val="20"/>
              </w:rPr>
            </w:pPr>
            <w:r w:rsidRPr="006004B4">
              <w:rPr>
                <w:rFonts w:cs="Segoe UI"/>
                <w:sz w:val="20"/>
              </w:rPr>
              <w:t>Explain balance management strategy</w:t>
            </w:r>
          </w:p>
        </w:tc>
        <w:tc>
          <w:tcPr>
            <w:tcW w:w="6810" w:type="dxa"/>
            <w:gridSpan w:val="5"/>
          </w:tcPr>
          <w:p w14:paraId="1C51A189" w14:textId="0E4DC9C4" w:rsidR="00A05BA7" w:rsidRPr="006004B4" w:rsidRDefault="00A05BA7" w:rsidP="00DE3799">
            <w:pPr>
              <w:rPr>
                <w:rFonts w:cs="Segoe UI"/>
                <w:color w:val="000000"/>
                <w:sz w:val="20"/>
              </w:rPr>
            </w:pPr>
            <w:r w:rsidRPr="006004B4">
              <w:rPr>
                <w:rFonts w:cs="Segoe UI"/>
                <w:color w:val="000000"/>
                <w:sz w:val="20"/>
              </w:rPr>
              <w:t xml:space="preserve">The </w:t>
            </w:r>
            <w:r>
              <w:rPr>
                <w:rFonts w:cs="Segoe UI"/>
                <w:color w:val="000000"/>
                <w:sz w:val="20"/>
              </w:rPr>
              <w:t>d</w:t>
            </w:r>
            <w:r w:rsidRPr="006004B4">
              <w:rPr>
                <w:rFonts w:cs="Segoe UI"/>
                <w:color w:val="000000"/>
                <w:sz w:val="20"/>
              </w:rPr>
              <w:t>epartment has appropriation funding from the Australian Government to cover the cumulative balance variance resulting from partial cost recovery arrangements.</w:t>
            </w:r>
          </w:p>
        </w:tc>
      </w:tr>
    </w:tbl>
    <w:p w14:paraId="6859158B" w14:textId="77777777" w:rsidR="004223D3" w:rsidRDefault="004223D3" w:rsidP="00CB72E0">
      <w:pPr>
        <w:pStyle w:val="Heading3"/>
        <w:rPr>
          <w:rStyle w:val="Heading2Char"/>
          <w:rFonts w:eastAsia="Cambria"/>
        </w:rPr>
      </w:pPr>
    </w:p>
    <w:p w14:paraId="57DDD6E6" w14:textId="77777777" w:rsidR="004223D3" w:rsidRDefault="004223D3">
      <w:pPr>
        <w:spacing w:before="0" w:after="0" w:line="240" w:lineRule="auto"/>
        <w:rPr>
          <w:rStyle w:val="Heading2Char"/>
          <w:rFonts w:eastAsia="Cambria" w:cs="Segoe UI"/>
        </w:rPr>
      </w:pPr>
      <w:r>
        <w:rPr>
          <w:rStyle w:val="Heading2Char"/>
          <w:rFonts w:eastAsia="Cambria"/>
        </w:rPr>
        <w:br w:type="page"/>
      </w:r>
    </w:p>
    <w:p w14:paraId="7F991C43" w14:textId="31C6321F" w:rsidR="00612AB0" w:rsidRPr="00302D1F" w:rsidRDefault="00A26D4F" w:rsidP="00CB72E0">
      <w:pPr>
        <w:pStyle w:val="Heading3"/>
        <w:rPr>
          <w:rStyle w:val="Heading2Char"/>
        </w:rPr>
      </w:pPr>
      <w:bookmarkStart w:id="37" w:name="_Toc233895752"/>
      <w:r w:rsidRPr="00302D1F">
        <w:rPr>
          <w:rStyle w:val="Heading2Char"/>
          <w:rFonts w:eastAsia="Cambria"/>
        </w:rPr>
        <w:lastRenderedPageBreak/>
        <w:t xml:space="preserve">6.2 Financial </w:t>
      </w:r>
      <w:r w:rsidR="00BD59AF">
        <w:rPr>
          <w:rStyle w:val="Heading2Char"/>
          <w:rFonts w:eastAsia="Cambria"/>
        </w:rPr>
        <w:t>o</w:t>
      </w:r>
      <w:r w:rsidRPr="00302D1F">
        <w:rPr>
          <w:rStyle w:val="Heading2Char"/>
          <w:rFonts w:eastAsia="Cambria"/>
        </w:rPr>
        <w:t>utcomes</w:t>
      </w:r>
      <w:bookmarkEnd w:id="37"/>
      <w:r w:rsidRPr="00302D1F">
        <w:rPr>
          <w:rStyle w:val="Heading2Char"/>
          <w:rFonts w:eastAsia="Cambria"/>
        </w:rPr>
        <w:t xml:space="preserve"> </w:t>
      </w:r>
    </w:p>
    <w:p w14:paraId="63179F14" w14:textId="7C16E9A3" w:rsidR="00612AB0" w:rsidRDefault="00612AB0" w:rsidP="00612AB0">
      <w:r w:rsidRPr="00612AB0">
        <w:t xml:space="preserve">Previous financial performance is detailed in Table </w:t>
      </w:r>
      <w:r w:rsidR="0041147A">
        <w:t>5</w:t>
      </w:r>
      <w:r w:rsidR="00967B15">
        <w:t>.</w:t>
      </w:r>
      <w:r w:rsidRPr="00612AB0">
        <w:t xml:space="preserve"> </w:t>
      </w:r>
      <w:r w:rsidR="0067535E">
        <w:t>R</w:t>
      </w:r>
      <w:r w:rsidRPr="00612AB0">
        <w:t xml:space="preserve">eforms to the </w:t>
      </w:r>
      <w:r w:rsidR="008D4207" w:rsidRPr="00612AB0">
        <w:t xml:space="preserve">program </w:t>
      </w:r>
      <w:r w:rsidR="008D4207">
        <w:t>in</w:t>
      </w:r>
      <w:r w:rsidR="004E6069">
        <w:t xml:space="preserve"> 2022 </w:t>
      </w:r>
      <w:r w:rsidRPr="00612AB0">
        <w:t xml:space="preserve">mean that </w:t>
      </w:r>
      <w:r w:rsidR="002C5451">
        <w:t xml:space="preserve">the </w:t>
      </w:r>
      <w:r w:rsidRPr="00612AB0">
        <w:t xml:space="preserve">past financial performance </w:t>
      </w:r>
      <w:r w:rsidR="002C5451">
        <w:t xml:space="preserve">for </w:t>
      </w:r>
      <w:r w:rsidR="00967B15" w:rsidRPr="00612AB0">
        <w:t>202</w:t>
      </w:r>
      <w:r w:rsidR="00967B15">
        <w:t>1</w:t>
      </w:r>
      <w:r w:rsidRPr="00612AB0">
        <w:t>-</w:t>
      </w:r>
      <w:r w:rsidR="00967B15" w:rsidRPr="00612AB0">
        <w:t>2</w:t>
      </w:r>
      <w:r w:rsidR="00967B15">
        <w:t>2</w:t>
      </w:r>
      <w:r w:rsidRPr="00612AB0">
        <w:t xml:space="preserve">, will not be directly comparable to the transition/review </w:t>
      </w:r>
      <w:r w:rsidR="00364AD3">
        <w:t xml:space="preserve">of </w:t>
      </w:r>
      <w:r w:rsidRPr="00612AB0">
        <w:t xml:space="preserve">2022-23 financial year or </w:t>
      </w:r>
      <w:r w:rsidR="00967B15">
        <w:t>subsequent</w:t>
      </w:r>
      <w:r w:rsidRPr="00612AB0">
        <w:t xml:space="preserve"> financial year</w:t>
      </w:r>
      <w:r w:rsidR="00967B15">
        <w:t>s</w:t>
      </w:r>
      <w:r w:rsidRPr="00612AB0">
        <w:t xml:space="preserve"> and forward estimates of the Program, due to not fully recovering the regulatory costs of the Program. In addition, the structure of fees and charges also changed, as </w:t>
      </w:r>
      <w:r w:rsidR="008D4207">
        <w:t>did</w:t>
      </w:r>
      <w:r w:rsidRPr="00612AB0">
        <w:t xml:space="preserve"> the charging model.</w:t>
      </w:r>
    </w:p>
    <w:p w14:paraId="562EA398" w14:textId="3E740020" w:rsidR="00ED320F" w:rsidRDefault="00ED320F" w:rsidP="000D5072">
      <w:pPr>
        <w:pStyle w:val="Tabletitle"/>
      </w:pPr>
      <w:r w:rsidRPr="000442BC">
        <w:t xml:space="preserve">Table </w:t>
      </w:r>
      <w:r>
        <w:t>5</w:t>
      </w:r>
      <w:r w:rsidRPr="000442BC">
        <w:t xml:space="preserve">: Financial </w:t>
      </w:r>
      <w:r w:rsidR="00BD59AF">
        <w:t>o</w:t>
      </w:r>
      <w:r w:rsidRPr="000442BC">
        <w:t>utcomes for the program</w:t>
      </w:r>
    </w:p>
    <w:tbl>
      <w:tblPr>
        <w:tblW w:w="8845" w:type="dxa"/>
        <w:tblInd w:w="-5" w:type="dxa"/>
        <w:tblLook w:val="04A0" w:firstRow="1" w:lastRow="0" w:firstColumn="1" w:lastColumn="0" w:noHBand="0" w:noVBand="1"/>
      </w:tblPr>
      <w:tblGrid>
        <w:gridCol w:w="2343"/>
        <w:gridCol w:w="1660"/>
        <w:gridCol w:w="1522"/>
        <w:gridCol w:w="1523"/>
        <w:gridCol w:w="1797"/>
      </w:tblGrid>
      <w:tr w:rsidR="00B6448F" w:rsidRPr="00612AB0" w14:paraId="0A32087E" w14:textId="38FC81E9" w:rsidTr="00D4073E">
        <w:trPr>
          <w:trHeight w:val="600"/>
          <w:tblHeader/>
        </w:trPr>
        <w:tc>
          <w:tcPr>
            <w:tcW w:w="2343" w:type="dxa"/>
            <w:tcBorders>
              <w:top w:val="single" w:sz="4" w:space="0" w:color="auto"/>
              <w:left w:val="single" w:sz="4" w:space="0" w:color="auto"/>
              <w:bottom w:val="single" w:sz="4" w:space="0" w:color="auto"/>
              <w:right w:val="single" w:sz="4" w:space="0" w:color="auto"/>
            </w:tcBorders>
            <w:shd w:val="clear" w:color="auto" w:fill="CFDCE7"/>
            <w:noWrap/>
            <w:vAlign w:val="bottom"/>
            <w:hideMark/>
          </w:tcPr>
          <w:p w14:paraId="4268BA91" w14:textId="77777777" w:rsidR="00B6448F" w:rsidRPr="000442BC" w:rsidRDefault="00B6448F" w:rsidP="00DE3799">
            <w:pPr>
              <w:rPr>
                <w:rFonts w:cs="Segoe UI"/>
                <w:b/>
                <w:bCs/>
                <w:sz w:val="20"/>
              </w:rPr>
            </w:pPr>
            <w:r w:rsidRPr="000442BC">
              <w:rPr>
                <w:rFonts w:cs="Segoe UI"/>
                <w:b/>
                <w:bCs/>
                <w:sz w:val="20"/>
              </w:rPr>
              <w:t>Financial item</w:t>
            </w:r>
          </w:p>
        </w:tc>
        <w:tc>
          <w:tcPr>
            <w:tcW w:w="1660"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46CA1DF9" w14:textId="73DA547C" w:rsidR="00B6448F" w:rsidRPr="002C4335" w:rsidRDefault="00B6448F" w:rsidP="00DE3799">
            <w:pPr>
              <w:jc w:val="center"/>
              <w:rPr>
                <w:rFonts w:cs="Segoe UI"/>
                <w:b/>
                <w:bCs/>
                <w:sz w:val="20"/>
              </w:rPr>
            </w:pPr>
            <w:r w:rsidRPr="002C4335">
              <w:rPr>
                <w:rFonts w:cs="Segoe UI"/>
                <w:b/>
                <w:bCs/>
                <w:sz w:val="20"/>
              </w:rPr>
              <w:t xml:space="preserve">2021-22   </w:t>
            </w:r>
          </w:p>
          <w:p w14:paraId="52ECB65E" w14:textId="77777777" w:rsidR="00B6448F" w:rsidRPr="002C4335" w:rsidRDefault="00B6448F" w:rsidP="00DE3799">
            <w:pPr>
              <w:jc w:val="center"/>
              <w:rPr>
                <w:rFonts w:cs="Segoe UI"/>
                <w:b/>
                <w:bCs/>
                <w:sz w:val="20"/>
              </w:rPr>
            </w:pPr>
            <w:r w:rsidRPr="002C4335">
              <w:rPr>
                <w:rFonts w:cs="Segoe UI"/>
                <w:b/>
                <w:bCs/>
                <w:sz w:val="20"/>
              </w:rPr>
              <w:t>$'000</w:t>
            </w:r>
          </w:p>
        </w:tc>
        <w:tc>
          <w:tcPr>
            <w:tcW w:w="1522"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5E1D16FA" w14:textId="7B3A4F23" w:rsidR="00B6448F" w:rsidRDefault="00B6448F" w:rsidP="00DE3799">
            <w:pPr>
              <w:jc w:val="center"/>
              <w:rPr>
                <w:rFonts w:cs="Segoe UI"/>
                <w:b/>
                <w:bCs/>
                <w:sz w:val="20"/>
              </w:rPr>
            </w:pPr>
            <w:r w:rsidRPr="00700323">
              <w:rPr>
                <w:rFonts w:cs="Segoe UI"/>
                <w:b/>
                <w:bCs/>
                <w:sz w:val="20"/>
              </w:rPr>
              <w:t>202</w:t>
            </w:r>
            <w:r>
              <w:rPr>
                <w:rFonts w:cs="Segoe UI"/>
                <w:b/>
                <w:bCs/>
                <w:sz w:val="20"/>
              </w:rPr>
              <w:t>2</w:t>
            </w:r>
            <w:r w:rsidRPr="00700323">
              <w:rPr>
                <w:rFonts w:cs="Segoe UI"/>
                <w:b/>
                <w:bCs/>
                <w:sz w:val="20"/>
              </w:rPr>
              <w:t>-2</w:t>
            </w:r>
            <w:r>
              <w:rPr>
                <w:rFonts w:cs="Segoe UI"/>
                <w:b/>
                <w:bCs/>
                <w:sz w:val="20"/>
              </w:rPr>
              <w:t>3</w:t>
            </w:r>
          </w:p>
          <w:p w14:paraId="1D076511" w14:textId="77777777" w:rsidR="00B6448F" w:rsidRPr="000442BC" w:rsidRDefault="00B6448F" w:rsidP="00DE3799">
            <w:pPr>
              <w:jc w:val="center"/>
              <w:rPr>
                <w:rFonts w:cs="Segoe UI"/>
                <w:b/>
                <w:bCs/>
                <w:sz w:val="20"/>
              </w:rPr>
            </w:pPr>
            <w:r w:rsidRPr="00700323">
              <w:rPr>
                <w:rFonts w:cs="Segoe UI"/>
                <w:b/>
                <w:bCs/>
                <w:sz w:val="20"/>
              </w:rPr>
              <w:t>$'000</w:t>
            </w:r>
          </w:p>
        </w:tc>
        <w:tc>
          <w:tcPr>
            <w:tcW w:w="1523"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3FBCF466" w14:textId="585AB5D4" w:rsidR="00B6448F" w:rsidRDefault="00B6448F" w:rsidP="00DE3799">
            <w:pPr>
              <w:jc w:val="center"/>
              <w:rPr>
                <w:rFonts w:cs="Segoe UI"/>
                <w:b/>
                <w:bCs/>
                <w:sz w:val="20"/>
              </w:rPr>
            </w:pPr>
            <w:r w:rsidRPr="00700323">
              <w:rPr>
                <w:rFonts w:cs="Segoe UI"/>
                <w:b/>
                <w:bCs/>
                <w:sz w:val="20"/>
              </w:rPr>
              <w:t>202</w:t>
            </w:r>
            <w:r>
              <w:rPr>
                <w:rFonts w:cs="Segoe UI"/>
                <w:b/>
                <w:bCs/>
                <w:sz w:val="20"/>
              </w:rPr>
              <w:t>3</w:t>
            </w:r>
            <w:r w:rsidRPr="00700323">
              <w:rPr>
                <w:rFonts w:cs="Segoe UI"/>
                <w:b/>
                <w:bCs/>
                <w:sz w:val="20"/>
              </w:rPr>
              <w:t>-2</w:t>
            </w:r>
            <w:r>
              <w:rPr>
                <w:rFonts w:cs="Segoe UI"/>
                <w:b/>
                <w:bCs/>
                <w:sz w:val="20"/>
              </w:rPr>
              <w:t>4</w:t>
            </w:r>
          </w:p>
          <w:p w14:paraId="4EF8C1DF" w14:textId="77777777" w:rsidR="00B6448F" w:rsidRPr="000442BC" w:rsidRDefault="00B6448F" w:rsidP="00DE3799">
            <w:pPr>
              <w:jc w:val="center"/>
              <w:rPr>
                <w:rFonts w:cs="Segoe UI"/>
                <w:b/>
                <w:bCs/>
                <w:sz w:val="20"/>
              </w:rPr>
            </w:pPr>
            <w:r w:rsidRPr="00700323">
              <w:rPr>
                <w:rFonts w:cs="Segoe UI"/>
                <w:b/>
                <w:bCs/>
                <w:sz w:val="20"/>
              </w:rPr>
              <w:t>$'000</w:t>
            </w:r>
          </w:p>
        </w:tc>
        <w:tc>
          <w:tcPr>
            <w:tcW w:w="1797" w:type="dxa"/>
            <w:tcBorders>
              <w:top w:val="single" w:sz="4" w:space="0" w:color="auto"/>
              <w:left w:val="single" w:sz="4" w:space="0" w:color="auto"/>
              <w:bottom w:val="single" w:sz="4" w:space="0" w:color="auto"/>
              <w:right w:val="single" w:sz="4" w:space="0" w:color="auto"/>
            </w:tcBorders>
            <w:shd w:val="clear" w:color="auto" w:fill="CFDCE7"/>
            <w:vAlign w:val="bottom"/>
            <w:hideMark/>
          </w:tcPr>
          <w:p w14:paraId="38327987" w14:textId="429C6C48" w:rsidR="00B6448F" w:rsidRPr="007B6DBB" w:rsidRDefault="00B6448F" w:rsidP="00DE3799">
            <w:pPr>
              <w:jc w:val="center"/>
              <w:rPr>
                <w:rFonts w:cs="Segoe UI"/>
                <w:b/>
                <w:bCs/>
                <w:sz w:val="20"/>
              </w:rPr>
            </w:pPr>
            <w:r w:rsidRPr="007B6DBB">
              <w:rPr>
                <w:rFonts w:cs="Segoe UI"/>
                <w:b/>
                <w:bCs/>
                <w:sz w:val="20"/>
              </w:rPr>
              <w:t>202</w:t>
            </w:r>
            <w:r>
              <w:rPr>
                <w:rFonts w:cs="Segoe UI"/>
                <w:b/>
                <w:bCs/>
                <w:sz w:val="20"/>
              </w:rPr>
              <w:t>4</w:t>
            </w:r>
            <w:r w:rsidRPr="007B6DBB">
              <w:rPr>
                <w:rFonts w:cs="Segoe UI"/>
                <w:b/>
                <w:bCs/>
                <w:sz w:val="20"/>
              </w:rPr>
              <w:t>-2</w:t>
            </w:r>
            <w:r>
              <w:rPr>
                <w:rFonts w:cs="Segoe UI"/>
                <w:b/>
                <w:bCs/>
                <w:sz w:val="20"/>
              </w:rPr>
              <w:t>5</w:t>
            </w:r>
          </w:p>
          <w:p w14:paraId="036D1101" w14:textId="77777777" w:rsidR="00B6448F" w:rsidRPr="000442BC" w:rsidRDefault="00B6448F" w:rsidP="00DE3799">
            <w:pPr>
              <w:jc w:val="center"/>
              <w:rPr>
                <w:rFonts w:cs="Segoe UI"/>
                <w:b/>
                <w:bCs/>
                <w:sz w:val="20"/>
              </w:rPr>
            </w:pPr>
            <w:r w:rsidRPr="007B6DBB">
              <w:rPr>
                <w:rFonts w:cs="Segoe UI"/>
                <w:b/>
                <w:bCs/>
                <w:sz w:val="20"/>
              </w:rPr>
              <w:t>$'000</w:t>
            </w:r>
          </w:p>
        </w:tc>
      </w:tr>
      <w:tr w:rsidR="00B6448F" w:rsidRPr="00612AB0" w14:paraId="45BFE6A4" w14:textId="5CC9361E" w:rsidTr="00D4073E">
        <w:trPr>
          <w:trHeight w:val="300"/>
        </w:trPr>
        <w:tc>
          <w:tcPr>
            <w:tcW w:w="2343" w:type="dxa"/>
            <w:tcBorders>
              <w:top w:val="single" w:sz="4" w:space="0" w:color="auto"/>
              <w:left w:val="single" w:sz="4" w:space="0" w:color="auto"/>
              <w:bottom w:val="nil"/>
              <w:right w:val="nil"/>
            </w:tcBorders>
            <w:shd w:val="clear" w:color="auto" w:fill="D0CECE"/>
            <w:noWrap/>
            <w:vAlign w:val="bottom"/>
            <w:hideMark/>
          </w:tcPr>
          <w:p w14:paraId="3C7C74EF" w14:textId="77777777" w:rsidR="00B6448F" w:rsidRPr="000442BC" w:rsidRDefault="00B6448F" w:rsidP="00DE3799">
            <w:pPr>
              <w:rPr>
                <w:rFonts w:cs="Segoe UI"/>
                <w:b/>
                <w:bCs/>
                <w:color w:val="002C47" w:themeColor="text1"/>
                <w:sz w:val="20"/>
              </w:rPr>
            </w:pPr>
            <w:r w:rsidRPr="000442BC">
              <w:rPr>
                <w:rFonts w:cs="Segoe UI"/>
                <w:b/>
                <w:bCs/>
                <w:color w:val="002C47" w:themeColor="text1"/>
                <w:sz w:val="20"/>
              </w:rPr>
              <w:t>Estimates</w:t>
            </w:r>
          </w:p>
        </w:tc>
        <w:tc>
          <w:tcPr>
            <w:tcW w:w="1660" w:type="dxa"/>
            <w:tcBorders>
              <w:top w:val="single" w:sz="4" w:space="0" w:color="auto"/>
              <w:left w:val="nil"/>
              <w:bottom w:val="nil"/>
              <w:right w:val="nil"/>
            </w:tcBorders>
            <w:shd w:val="clear" w:color="000000" w:fill="D0CECE"/>
            <w:vAlign w:val="bottom"/>
            <w:hideMark/>
          </w:tcPr>
          <w:p w14:paraId="0D9EC048" w14:textId="77777777" w:rsidR="00B6448F" w:rsidRPr="002C4335" w:rsidRDefault="00B6448F" w:rsidP="00DE3799">
            <w:pPr>
              <w:rPr>
                <w:rFonts w:cs="Segoe UI"/>
                <w:b/>
                <w:bCs/>
                <w:color w:val="002C47" w:themeColor="text1"/>
                <w:sz w:val="20"/>
              </w:rPr>
            </w:pPr>
            <w:r w:rsidRPr="002C4335">
              <w:rPr>
                <w:rFonts w:cs="Segoe UI"/>
                <w:b/>
                <w:bCs/>
                <w:color w:val="002C47" w:themeColor="text1"/>
                <w:sz w:val="20"/>
              </w:rPr>
              <w:t> </w:t>
            </w:r>
          </w:p>
        </w:tc>
        <w:tc>
          <w:tcPr>
            <w:tcW w:w="1522" w:type="dxa"/>
            <w:tcBorders>
              <w:top w:val="single" w:sz="4" w:space="0" w:color="auto"/>
              <w:left w:val="nil"/>
              <w:bottom w:val="nil"/>
              <w:right w:val="nil"/>
            </w:tcBorders>
            <w:shd w:val="clear" w:color="000000" w:fill="D0CECE"/>
            <w:vAlign w:val="bottom"/>
            <w:hideMark/>
          </w:tcPr>
          <w:p w14:paraId="1E433A43" w14:textId="77777777" w:rsidR="00B6448F" w:rsidRPr="000442BC" w:rsidRDefault="00B6448F" w:rsidP="00DE3799">
            <w:pPr>
              <w:rPr>
                <w:rFonts w:cs="Segoe UI"/>
                <w:b/>
                <w:bCs/>
                <w:sz w:val="20"/>
              </w:rPr>
            </w:pPr>
            <w:r w:rsidRPr="000442BC">
              <w:rPr>
                <w:rFonts w:cs="Segoe UI"/>
                <w:b/>
                <w:bCs/>
                <w:sz w:val="20"/>
              </w:rPr>
              <w:t> </w:t>
            </w:r>
          </w:p>
        </w:tc>
        <w:tc>
          <w:tcPr>
            <w:tcW w:w="1523" w:type="dxa"/>
            <w:tcBorders>
              <w:top w:val="single" w:sz="4" w:space="0" w:color="auto"/>
              <w:left w:val="nil"/>
              <w:bottom w:val="nil"/>
              <w:right w:val="nil"/>
            </w:tcBorders>
            <w:shd w:val="clear" w:color="000000" w:fill="D0CECE"/>
            <w:vAlign w:val="bottom"/>
            <w:hideMark/>
          </w:tcPr>
          <w:p w14:paraId="141EE759" w14:textId="77777777" w:rsidR="00B6448F" w:rsidRPr="000442BC" w:rsidRDefault="00B6448F" w:rsidP="00DE3799">
            <w:pPr>
              <w:rPr>
                <w:rFonts w:cs="Segoe UI"/>
                <w:b/>
                <w:bCs/>
                <w:sz w:val="20"/>
              </w:rPr>
            </w:pPr>
            <w:r w:rsidRPr="000442BC">
              <w:rPr>
                <w:rFonts w:cs="Segoe UI"/>
                <w:b/>
                <w:bCs/>
                <w:sz w:val="20"/>
              </w:rPr>
              <w:t> </w:t>
            </w:r>
          </w:p>
        </w:tc>
        <w:tc>
          <w:tcPr>
            <w:tcW w:w="1797" w:type="dxa"/>
            <w:tcBorders>
              <w:top w:val="single" w:sz="4" w:space="0" w:color="auto"/>
              <w:left w:val="nil"/>
              <w:bottom w:val="nil"/>
              <w:right w:val="single" w:sz="4" w:space="0" w:color="auto"/>
            </w:tcBorders>
            <w:shd w:val="clear" w:color="000000" w:fill="D0CECE"/>
            <w:vAlign w:val="bottom"/>
            <w:hideMark/>
          </w:tcPr>
          <w:p w14:paraId="009DEDFE" w14:textId="77777777" w:rsidR="00B6448F" w:rsidRPr="000442BC" w:rsidRDefault="00B6448F" w:rsidP="00DE3799">
            <w:pPr>
              <w:rPr>
                <w:rFonts w:cs="Segoe UI"/>
                <w:b/>
                <w:bCs/>
                <w:sz w:val="20"/>
              </w:rPr>
            </w:pPr>
            <w:r w:rsidRPr="000442BC">
              <w:rPr>
                <w:rFonts w:cs="Segoe UI"/>
                <w:b/>
                <w:bCs/>
                <w:sz w:val="20"/>
              </w:rPr>
              <w:t> </w:t>
            </w:r>
          </w:p>
        </w:tc>
      </w:tr>
      <w:tr w:rsidR="00B6448F" w:rsidRPr="00612AB0" w14:paraId="02180340" w14:textId="6BD84CDE" w:rsidTr="00D4073E">
        <w:trPr>
          <w:trHeight w:val="300"/>
        </w:trPr>
        <w:tc>
          <w:tcPr>
            <w:tcW w:w="2343" w:type="dxa"/>
            <w:tcBorders>
              <w:top w:val="single" w:sz="4" w:space="0" w:color="auto"/>
              <w:left w:val="single" w:sz="4" w:space="0" w:color="auto"/>
              <w:bottom w:val="single" w:sz="4" w:space="0" w:color="auto"/>
              <w:right w:val="single" w:sz="4" w:space="0" w:color="auto"/>
            </w:tcBorders>
            <w:noWrap/>
            <w:vAlign w:val="bottom"/>
            <w:hideMark/>
          </w:tcPr>
          <w:p w14:paraId="6DFFF259" w14:textId="77777777" w:rsidR="00B6448F" w:rsidRPr="000442BC" w:rsidRDefault="00B6448F" w:rsidP="00DE3799">
            <w:pPr>
              <w:rPr>
                <w:rFonts w:cs="Segoe UI"/>
                <w:sz w:val="20"/>
              </w:rPr>
            </w:pPr>
            <w:r w:rsidRPr="000442BC">
              <w:rPr>
                <w:rFonts w:cs="Segoe UI"/>
                <w:sz w:val="20"/>
              </w:rPr>
              <w:t>Revenue (X)</w:t>
            </w:r>
          </w:p>
        </w:tc>
        <w:tc>
          <w:tcPr>
            <w:tcW w:w="1660" w:type="dxa"/>
            <w:tcBorders>
              <w:top w:val="single" w:sz="4" w:space="0" w:color="auto"/>
              <w:left w:val="nil"/>
              <w:bottom w:val="single" w:sz="4" w:space="0" w:color="auto"/>
              <w:right w:val="single" w:sz="4" w:space="0" w:color="auto"/>
            </w:tcBorders>
            <w:vAlign w:val="bottom"/>
            <w:hideMark/>
          </w:tcPr>
          <w:p w14:paraId="0F0144A9" w14:textId="5454C75A" w:rsidR="00B6448F" w:rsidRPr="002C4335" w:rsidRDefault="00B6448F" w:rsidP="00DE3799">
            <w:pPr>
              <w:rPr>
                <w:rFonts w:cs="Segoe UI"/>
                <w:sz w:val="20"/>
              </w:rPr>
            </w:pPr>
            <w:r w:rsidRPr="002C4335">
              <w:rPr>
                <w:rFonts w:cs="Segoe UI"/>
                <w:sz w:val="20"/>
              </w:rPr>
              <w:t xml:space="preserve"> $     4,906   </w:t>
            </w:r>
          </w:p>
        </w:tc>
        <w:tc>
          <w:tcPr>
            <w:tcW w:w="1522" w:type="dxa"/>
            <w:tcBorders>
              <w:top w:val="single" w:sz="4" w:space="0" w:color="auto"/>
              <w:left w:val="nil"/>
              <w:bottom w:val="single" w:sz="4" w:space="0" w:color="auto"/>
              <w:right w:val="single" w:sz="4" w:space="0" w:color="auto"/>
            </w:tcBorders>
            <w:vAlign w:val="bottom"/>
            <w:hideMark/>
          </w:tcPr>
          <w:p w14:paraId="3EB3B27B" w14:textId="27CDCCBA" w:rsidR="00B6448F" w:rsidRPr="000442BC" w:rsidRDefault="00B6448F" w:rsidP="00DE3799">
            <w:pPr>
              <w:rPr>
                <w:rFonts w:cs="Segoe UI"/>
                <w:sz w:val="20"/>
              </w:rPr>
            </w:pPr>
            <w:r w:rsidRPr="000442BC">
              <w:rPr>
                <w:rFonts w:cs="Segoe UI"/>
                <w:sz w:val="20"/>
              </w:rPr>
              <w:t xml:space="preserve"> $      </w:t>
            </w:r>
            <w:r>
              <w:rPr>
                <w:rFonts w:cs="Segoe UI"/>
                <w:sz w:val="20"/>
              </w:rPr>
              <w:t>7,467</w:t>
            </w:r>
            <w:r w:rsidRPr="000442BC">
              <w:rPr>
                <w:rFonts w:cs="Segoe UI"/>
                <w:sz w:val="20"/>
              </w:rPr>
              <w:t xml:space="preserve">   </w:t>
            </w:r>
          </w:p>
        </w:tc>
        <w:tc>
          <w:tcPr>
            <w:tcW w:w="1523" w:type="dxa"/>
            <w:tcBorders>
              <w:top w:val="single" w:sz="4" w:space="0" w:color="auto"/>
              <w:left w:val="nil"/>
              <w:bottom w:val="single" w:sz="4" w:space="0" w:color="auto"/>
              <w:right w:val="single" w:sz="4" w:space="0" w:color="auto"/>
            </w:tcBorders>
            <w:vAlign w:val="bottom"/>
            <w:hideMark/>
          </w:tcPr>
          <w:p w14:paraId="0ED2DD2C" w14:textId="683D7ABC" w:rsidR="00B6448F" w:rsidRPr="000442BC" w:rsidRDefault="00B6448F" w:rsidP="00DE3799">
            <w:pPr>
              <w:rPr>
                <w:rFonts w:cs="Segoe UI"/>
                <w:sz w:val="20"/>
              </w:rPr>
            </w:pPr>
            <w:r w:rsidRPr="000442BC">
              <w:rPr>
                <w:rFonts w:cs="Segoe UI"/>
                <w:sz w:val="20"/>
              </w:rPr>
              <w:t xml:space="preserve"> $      </w:t>
            </w:r>
            <w:r>
              <w:rPr>
                <w:rFonts w:cs="Segoe UI"/>
                <w:sz w:val="20"/>
              </w:rPr>
              <w:t>4,553</w:t>
            </w:r>
            <w:r w:rsidRPr="000442BC">
              <w:rPr>
                <w:rFonts w:cs="Segoe UI"/>
                <w:sz w:val="20"/>
              </w:rPr>
              <w:t xml:space="preserve">    </w:t>
            </w:r>
          </w:p>
        </w:tc>
        <w:tc>
          <w:tcPr>
            <w:tcW w:w="1797" w:type="dxa"/>
            <w:tcBorders>
              <w:top w:val="single" w:sz="4" w:space="0" w:color="auto"/>
              <w:left w:val="nil"/>
              <w:bottom w:val="single" w:sz="4" w:space="0" w:color="auto"/>
              <w:right w:val="single" w:sz="4" w:space="0" w:color="auto"/>
            </w:tcBorders>
            <w:vAlign w:val="bottom"/>
            <w:hideMark/>
          </w:tcPr>
          <w:p w14:paraId="4A7B9536" w14:textId="2FA40096" w:rsidR="00B6448F" w:rsidRPr="000442BC" w:rsidRDefault="00B6448F" w:rsidP="00DE3799">
            <w:pPr>
              <w:rPr>
                <w:rFonts w:cs="Segoe UI"/>
                <w:sz w:val="20"/>
              </w:rPr>
            </w:pPr>
            <w:r w:rsidRPr="000442BC">
              <w:rPr>
                <w:rFonts w:cs="Segoe UI"/>
                <w:sz w:val="20"/>
              </w:rPr>
              <w:t xml:space="preserve"> $         </w:t>
            </w:r>
            <w:r>
              <w:rPr>
                <w:rFonts w:cs="Segoe UI"/>
                <w:sz w:val="20"/>
              </w:rPr>
              <w:t>4,821</w:t>
            </w:r>
          </w:p>
        </w:tc>
      </w:tr>
      <w:tr w:rsidR="00B6448F" w:rsidRPr="00612AB0" w14:paraId="205104C5" w14:textId="76F72FC3" w:rsidTr="00D4073E">
        <w:trPr>
          <w:trHeight w:val="300"/>
        </w:trPr>
        <w:tc>
          <w:tcPr>
            <w:tcW w:w="2343" w:type="dxa"/>
            <w:tcBorders>
              <w:top w:val="nil"/>
              <w:left w:val="single" w:sz="4" w:space="0" w:color="auto"/>
              <w:bottom w:val="single" w:sz="4" w:space="0" w:color="auto"/>
              <w:right w:val="single" w:sz="4" w:space="0" w:color="auto"/>
            </w:tcBorders>
            <w:noWrap/>
            <w:vAlign w:val="bottom"/>
            <w:hideMark/>
          </w:tcPr>
          <w:p w14:paraId="6E415E6D" w14:textId="77777777" w:rsidR="00B6448F" w:rsidRPr="000442BC" w:rsidRDefault="00B6448F" w:rsidP="00DE3799">
            <w:pPr>
              <w:rPr>
                <w:rFonts w:cs="Segoe UI"/>
                <w:sz w:val="20"/>
              </w:rPr>
            </w:pPr>
            <w:r w:rsidRPr="000442BC">
              <w:rPr>
                <w:rFonts w:cs="Segoe UI"/>
                <w:sz w:val="20"/>
              </w:rPr>
              <w:t>Expenses (Y)</w:t>
            </w:r>
          </w:p>
        </w:tc>
        <w:tc>
          <w:tcPr>
            <w:tcW w:w="1660" w:type="dxa"/>
            <w:tcBorders>
              <w:top w:val="nil"/>
              <w:left w:val="nil"/>
              <w:bottom w:val="single" w:sz="4" w:space="0" w:color="auto"/>
              <w:right w:val="single" w:sz="4" w:space="0" w:color="auto"/>
            </w:tcBorders>
            <w:vAlign w:val="bottom"/>
            <w:hideMark/>
          </w:tcPr>
          <w:p w14:paraId="5CD073EF" w14:textId="6D5AA2A3" w:rsidR="00B6448F" w:rsidRPr="002C4335" w:rsidRDefault="00B6448F" w:rsidP="00DE3799">
            <w:pPr>
              <w:rPr>
                <w:rFonts w:cs="Segoe UI"/>
                <w:sz w:val="20"/>
              </w:rPr>
            </w:pPr>
            <w:r w:rsidRPr="002C4335">
              <w:rPr>
                <w:rFonts w:cs="Segoe UI"/>
                <w:sz w:val="20"/>
              </w:rPr>
              <w:t xml:space="preserve"> $     5,188   </w:t>
            </w:r>
          </w:p>
        </w:tc>
        <w:tc>
          <w:tcPr>
            <w:tcW w:w="1522" w:type="dxa"/>
            <w:tcBorders>
              <w:top w:val="nil"/>
              <w:left w:val="nil"/>
              <w:bottom w:val="single" w:sz="4" w:space="0" w:color="auto"/>
              <w:right w:val="single" w:sz="4" w:space="0" w:color="auto"/>
            </w:tcBorders>
            <w:vAlign w:val="bottom"/>
            <w:hideMark/>
          </w:tcPr>
          <w:p w14:paraId="43FC7DCD" w14:textId="7092CE25" w:rsidR="00B6448F" w:rsidRPr="000442BC" w:rsidRDefault="00B6448F" w:rsidP="00DE3799">
            <w:pPr>
              <w:rPr>
                <w:rFonts w:cs="Segoe UI"/>
                <w:sz w:val="20"/>
              </w:rPr>
            </w:pPr>
            <w:r w:rsidRPr="000442BC">
              <w:rPr>
                <w:rFonts w:cs="Segoe UI"/>
                <w:sz w:val="20"/>
              </w:rPr>
              <w:t xml:space="preserve"> $        </w:t>
            </w:r>
            <w:r>
              <w:rPr>
                <w:rFonts w:cs="Segoe UI"/>
                <w:sz w:val="20"/>
              </w:rPr>
              <w:t>7,506</w:t>
            </w:r>
            <w:r w:rsidRPr="007F63AD">
              <w:rPr>
                <w:rFonts w:cs="Segoe UI"/>
                <w:sz w:val="20"/>
              </w:rPr>
              <w:t xml:space="preserve"> </w:t>
            </w:r>
            <w:r w:rsidRPr="000442BC">
              <w:rPr>
                <w:rFonts w:cs="Segoe UI"/>
                <w:sz w:val="20"/>
              </w:rPr>
              <w:t xml:space="preserve">  </w:t>
            </w:r>
          </w:p>
        </w:tc>
        <w:tc>
          <w:tcPr>
            <w:tcW w:w="1523" w:type="dxa"/>
            <w:tcBorders>
              <w:top w:val="nil"/>
              <w:left w:val="nil"/>
              <w:bottom w:val="single" w:sz="4" w:space="0" w:color="auto"/>
              <w:right w:val="single" w:sz="4" w:space="0" w:color="auto"/>
            </w:tcBorders>
            <w:vAlign w:val="bottom"/>
            <w:hideMark/>
          </w:tcPr>
          <w:p w14:paraId="4873037B" w14:textId="71430D63" w:rsidR="00B6448F" w:rsidRPr="000442BC" w:rsidRDefault="00B6448F" w:rsidP="00DE3799">
            <w:pPr>
              <w:rPr>
                <w:rFonts w:cs="Segoe UI"/>
                <w:sz w:val="20"/>
              </w:rPr>
            </w:pPr>
            <w:r w:rsidRPr="000442BC">
              <w:rPr>
                <w:rFonts w:cs="Segoe UI"/>
                <w:sz w:val="20"/>
              </w:rPr>
              <w:t xml:space="preserve"> $      </w:t>
            </w:r>
            <w:r>
              <w:rPr>
                <w:rFonts w:cs="Segoe UI"/>
                <w:sz w:val="20"/>
              </w:rPr>
              <w:t>5,298</w:t>
            </w:r>
            <w:r w:rsidRPr="000442BC">
              <w:rPr>
                <w:rFonts w:cs="Segoe UI"/>
                <w:sz w:val="20"/>
              </w:rPr>
              <w:t xml:space="preserve">   </w:t>
            </w:r>
          </w:p>
        </w:tc>
        <w:tc>
          <w:tcPr>
            <w:tcW w:w="1797" w:type="dxa"/>
            <w:tcBorders>
              <w:top w:val="nil"/>
              <w:left w:val="nil"/>
              <w:bottom w:val="single" w:sz="4" w:space="0" w:color="auto"/>
              <w:right w:val="single" w:sz="4" w:space="0" w:color="auto"/>
            </w:tcBorders>
            <w:vAlign w:val="bottom"/>
            <w:hideMark/>
          </w:tcPr>
          <w:p w14:paraId="7F594FA2" w14:textId="7B3B7F8D" w:rsidR="00B6448F" w:rsidRPr="000442BC" w:rsidRDefault="00B6448F" w:rsidP="00DE3799">
            <w:pPr>
              <w:rPr>
                <w:rFonts w:cs="Segoe UI"/>
                <w:sz w:val="20"/>
              </w:rPr>
            </w:pPr>
            <w:r w:rsidRPr="000442BC">
              <w:rPr>
                <w:rFonts w:cs="Segoe UI"/>
                <w:sz w:val="20"/>
              </w:rPr>
              <w:t xml:space="preserve"> $        </w:t>
            </w:r>
            <w:r>
              <w:rPr>
                <w:rFonts w:cs="Segoe UI"/>
                <w:sz w:val="20"/>
              </w:rPr>
              <w:t>5,600</w:t>
            </w:r>
          </w:p>
        </w:tc>
      </w:tr>
      <w:tr w:rsidR="00B6448F" w:rsidRPr="00612AB0" w14:paraId="5F47D426" w14:textId="20F314AA" w:rsidTr="00D4073E">
        <w:trPr>
          <w:trHeight w:val="300"/>
        </w:trPr>
        <w:tc>
          <w:tcPr>
            <w:tcW w:w="2343" w:type="dxa"/>
            <w:tcBorders>
              <w:top w:val="nil"/>
              <w:left w:val="single" w:sz="4" w:space="0" w:color="auto"/>
              <w:bottom w:val="single" w:sz="4" w:space="0" w:color="auto"/>
              <w:right w:val="single" w:sz="4" w:space="0" w:color="auto"/>
            </w:tcBorders>
            <w:noWrap/>
            <w:vAlign w:val="bottom"/>
          </w:tcPr>
          <w:p w14:paraId="1CFDCE3C" w14:textId="36AD7084" w:rsidR="00B6448F" w:rsidRPr="000442BC" w:rsidRDefault="00B6448F" w:rsidP="000D5072">
            <w:pPr>
              <w:rPr>
                <w:rFonts w:cs="Segoe UI"/>
                <w:sz w:val="20"/>
              </w:rPr>
            </w:pPr>
            <w:r w:rsidRPr="000442BC">
              <w:rPr>
                <w:rFonts w:cs="Segoe UI"/>
                <w:sz w:val="20"/>
              </w:rPr>
              <w:t>Balance (X-Y)</w:t>
            </w:r>
          </w:p>
        </w:tc>
        <w:tc>
          <w:tcPr>
            <w:tcW w:w="1660" w:type="dxa"/>
            <w:tcBorders>
              <w:top w:val="nil"/>
              <w:left w:val="nil"/>
              <w:bottom w:val="single" w:sz="4" w:space="0" w:color="auto"/>
              <w:right w:val="single" w:sz="4" w:space="0" w:color="auto"/>
            </w:tcBorders>
            <w:vAlign w:val="bottom"/>
          </w:tcPr>
          <w:p w14:paraId="4FDD8DF1" w14:textId="293C4A7B" w:rsidR="00B6448F" w:rsidRPr="002C4335" w:rsidRDefault="00B6448F" w:rsidP="000D5072">
            <w:pPr>
              <w:rPr>
                <w:rFonts w:cs="Segoe UI"/>
                <w:sz w:val="20"/>
              </w:rPr>
            </w:pPr>
            <w:r w:rsidRPr="002C4335">
              <w:rPr>
                <w:rFonts w:cs="Segoe UI"/>
                <w:sz w:val="20"/>
              </w:rPr>
              <w:t xml:space="preserve">-$       282       </w:t>
            </w:r>
          </w:p>
        </w:tc>
        <w:tc>
          <w:tcPr>
            <w:tcW w:w="1522" w:type="dxa"/>
            <w:tcBorders>
              <w:top w:val="nil"/>
              <w:left w:val="nil"/>
              <w:bottom w:val="single" w:sz="4" w:space="0" w:color="auto"/>
              <w:right w:val="single" w:sz="4" w:space="0" w:color="auto"/>
            </w:tcBorders>
            <w:vAlign w:val="bottom"/>
          </w:tcPr>
          <w:p w14:paraId="019B2E98" w14:textId="64FDA858" w:rsidR="00B6448F" w:rsidRPr="000442BC" w:rsidRDefault="00B6448F" w:rsidP="000D5072">
            <w:pPr>
              <w:rPr>
                <w:rFonts w:cs="Segoe UI"/>
                <w:sz w:val="20"/>
              </w:rPr>
            </w:pPr>
            <w:r w:rsidRPr="000442BC">
              <w:rPr>
                <w:rFonts w:cs="Segoe UI"/>
                <w:sz w:val="20"/>
              </w:rPr>
              <w:t xml:space="preserve">-$         </w:t>
            </w:r>
            <w:r>
              <w:rPr>
                <w:rFonts w:cs="Segoe UI"/>
                <w:sz w:val="20"/>
              </w:rPr>
              <w:t>39</w:t>
            </w:r>
            <w:r w:rsidRPr="007F63AD">
              <w:rPr>
                <w:rFonts w:cs="Segoe UI"/>
                <w:sz w:val="20"/>
              </w:rPr>
              <w:t xml:space="preserve"> </w:t>
            </w:r>
            <w:r w:rsidRPr="000442BC">
              <w:rPr>
                <w:rFonts w:cs="Segoe UI"/>
                <w:sz w:val="20"/>
              </w:rPr>
              <w:t xml:space="preserve">    </w:t>
            </w:r>
          </w:p>
        </w:tc>
        <w:tc>
          <w:tcPr>
            <w:tcW w:w="1523" w:type="dxa"/>
            <w:tcBorders>
              <w:top w:val="nil"/>
              <w:left w:val="nil"/>
              <w:bottom w:val="single" w:sz="4" w:space="0" w:color="auto"/>
              <w:right w:val="single" w:sz="4" w:space="0" w:color="auto"/>
            </w:tcBorders>
            <w:vAlign w:val="bottom"/>
          </w:tcPr>
          <w:p w14:paraId="3957411B" w14:textId="557EF9C2" w:rsidR="00B6448F" w:rsidRPr="000442BC" w:rsidRDefault="00B6448F" w:rsidP="000D5072">
            <w:pPr>
              <w:rPr>
                <w:rFonts w:cs="Segoe UI"/>
                <w:sz w:val="20"/>
              </w:rPr>
            </w:pPr>
            <w:r w:rsidRPr="000442BC">
              <w:rPr>
                <w:rFonts w:cs="Segoe UI"/>
                <w:sz w:val="20"/>
              </w:rPr>
              <w:t xml:space="preserve">-$      </w:t>
            </w:r>
            <w:r>
              <w:rPr>
                <w:rFonts w:cs="Segoe UI"/>
                <w:sz w:val="20"/>
              </w:rPr>
              <w:t>745</w:t>
            </w:r>
            <w:r w:rsidRPr="000442BC">
              <w:rPr>
                <w:rFonts w:cs="Segoe UI"/>
                <w:sz w:val="20"/>
              </w:rPr>
              <w:t xml:space="preserve">    </w:t>
            </w:r>
          </w:p>
        </w:tc>
        <w:tc>
          <w:tcPr>
            <w:tcW w:w="1797" w:type="dxa"/>
            <w:tcBorders>
              <w:top w:val="nil"/>
              <w:left w:val="nil"/>
              <w:bottom w:val="single" w:sz="4" w:space="0" w:color="auto"/>
              <w:right w:val="single" w:sz="4" w:space="0" w:color="auto"/>
            </w:tcBorders>
            <w:vAlign w:val="bottom"/>
          </w:tcPr>
          <w:p w14:paraId="63697203" w14:textId="15434C24" w:rsidR="00B6448F" w:rsidRPr="000442BC" w:rsidRDefault="00B6448F" w:rsidP="000D5072">
            <w:pPr>
              <w:rPr>
                <w:rFonts w:cs="Segoe UI"/>
                <w:sz w:val="20"/>
              </w:rPr>
            </w:pPr>
            <w:r w:rsidRPr="000442BC">
              <w:rPr>
                <w:rFonts w:cs="Segoe UI"/>
                <w:sz w:val="20"/>
              </w:rPr>
              <w:t xml:space="preserve">-$        </w:t>
            </w:r>
            <w:r>
              <w:rPr>
                <w:rFonts w:cs="Segoe UI"/>
                <w:sz w:val="20"/>
              </w:rPr>
              <w:t>779</w:t>
            </w:r>
          </w:p>
        </w:tc>
      </w:tr>
      <w:tr w:rsidR="00B6448F" w:rsidRPr="00612AB0" w14:paraId="6146543B" w14:textId="7C3FA889" w:rsidTr="00D4073E">
        <w:trPr>
          <w:trHeight w:val="300"/>
        </w:trPr>
        <w:tc>
          <w:tcPr>
            <w:tcW w:w="8845" w:type="dxa"/>
            <w:gridSpan w:val="5"/>
            <w:tcBorders>
              <w:top w:val="single" w:sz="4" w:space="0" w:color="auto"/>
              <w:left w:val="single" w:sz="4" w:space="0" w:color="auto"/>
              <w:bottom w:val="single" w:sz="4" w:space="0" w:color="auto"/>
              <w:right w:val="single" w:sz="4" w:space="0" w:color="auto"/>
            </w:tcBorders>
            <w:shd w:val="clear" w:color="auto" w:fill="D0CECE"/>
            <w:noWrap/>
            <w:vAlign w:val="bottom"/>
          </w:tcPr>
          <w:p w14:paraId="0B2338CA" w14:textId="5379D8A5" w:rsidR="00B6448F" w:rsidRPr="008364FA" w:rsidRDefault="00B6448F" w:rsidP="000D5072">
            <w:pPr>
              <w:rPr>
                <w:rFonts w:cs="Segoe UI"/>
                <w:b/>
                <w:bCs/>
                <w:sz w:val="20"/>
              </w:rPr>
            </w:pPr>
            <w:r w:rsidRPr="008364FA">
              <w:rPr>
                <w:rFonts w:cs="Segoe UI"/>
                <w:b/>
                <w:bCs/>
                <w:sz w:val="20"/>
              </w:rPr>
              <w:t>Actuals</w:t>
            </w:r>
          </w:p>
        </w:tc>
      </w:tr>
      <w:tr w:rsidR="00B6448F" w:rsidRPr="00612AB0" w14:paraId="480CBC05" w14:textId="3025B97E" w:rsidTr="00D4073E">
        <w:trPr>
          <w:trHeight w:val="300"/>
        </w:trPr>
        <w:tc>
          <w:tcPr>
            <w:tcW w:w="2343" w:type="dxa"/>
            <w:tcBorders>
              <w:top w:val="single" w:sz="4" w:space="0" w:color="auto"/>
              <w:left w:val="single" w:sz="4" w:space="0" w:color="auto"/>
              <w:bottom w:val="single" w:sz="4" w:space="0" w:color="auto"/>
              <w:right w:val="single" w:sz="4" w:space="0" w:color="auto"/>
            </w:tcBorders>
            <w:noWrap/>
            <w:vAlign w:val="bottom"/>
          </w:tcPr>
          <w:p w14:paraId="5EE652B9" w14:textId="4EDDE659" w:rsidR="00B6448F" w:rsidRPr="000442BC" w:rsidRDefault="00B6448F" w:rsidP="008364FA">
            <w:pPr>
              <w:rPr>
                <w:rFonts w:cs="Segoe UI"/>
                <w:sz w:val="20"/>
              </w:rPr>
            </w:pPr>
            <w:r w:rsidRPr="000442BC">
              <w:rPr>
                <w:rFonts w:cs="Segoe UI"/>
                <w:sz w:val="20"/>
              </w:rPr>
              <w:t>Revenue (X)</w:t>
            </w:r>
          </w:p>
        </w:tc>
        <w:tc>
          <w:tcPr>
            <w:tcW w:w="1660" w:type="dxa"/>
            <w:tcBorders>
              <w:top w:val="single" w:sz="4" w:space="0" w:color="auto"/>
              <w:left w:val="nil"/>
              <w:bottom w:val="single" w:sz="4" w:space="0" w:color="auto"/>
              <w:right w:val="single" w:sz="4" w:space="0" w:color="auto"/>
            </w:tcBorders>
            <w:vAlign w:val="bottom"/>
          </w:tcPr>
          <w:p w14:paraId="45005CBF" w14:textId="170AAA44" w:rsidR="00B6448F" w:rsidRPr="000442BC" w:rsidRDefault="00B6448F" w:rsidP="008364FA">
            <w:pPr>
              <w:rPr>
                <w:rFonts w:cs="Segoe UI"/>
                <w:sz w:val="20"/>
              </w:rPr>
            </w:pPr>
            <w:r w:rsidRPr="000442BC">
              <w:rPr>
                <w:rFonts w:cs="Segoe UI"/>
                <w:sz w:val="20"/>
              </w:rPr>
              <w:t xml:space="preserve"> $      </w:t>
            </w:r>
            <w:r w:rsidRPr="00D44763">
              <w:rPr>
                <w:rFonts w:cs="Segoe UI"/>
                <w:sz w:val="20"/>
              </w:rPr>
              <w:t>3,1</w:t>
            </w:r>
            <w:r>
              <w:rPr>
                <w:rFonts w:cs="Segoe UI"/>
                <w:sz w:val="20"/>
              </w:rPr>
              <w:t>62</w:t>
            </w:r>
            <w:r w:rsidRPr="00D44763">
              <w:rPr>
                <w:rFonts w:cs="Segoe UI"/>
                <w:sz w:val="20"/>
              </w:rPr>
              <w:t xml:space="preserve"> </w:t>
            </w:r>
            <w:r w:rsidRPr="000442BC">
              <w:rPr>
                <w:rFonts w:cs="Segoe UI"/>
                <w:sz w:val="20"/>
              </w:rPr>
              <w:t xml:space="preserve">    </w:t>
            </w:r>
          </w:p>
        </w:tc>
        <w:tc>
          <w:tcPr>
            <w:tcW w:w="1522" w:type="dxa"/>
            <w:tcBorders>
              <w:top w:val="single" w:sz="4" w:space="0" w:color="auto"/>
              <w:left w:val="nil"/>
              <w:bottom w:val="single" w:sz="4" w:space="0" w:color="auto"/>
              <w:right w:val="single" w:sz="4" w:space="0" w:color="auto"/>
            </w:tcBorders>
            <w:vAlign w:val="bottom"/>
          </w:tcPr>
          <w:p w14:paraId="39F2E78D" w14:textId="232182B5" w:rsidR="00B6448F" w:rsidRPr="000442BC" w:rsidRDefault="00B6448F" w:rsidP="008364FA">
            <w:pPr>
              <w:rPr>
                <w:rFonts w:cs="Segoe UI"/>
                <w:sz w:val="20"/>
              </w:rPr>
            </w:pPr>
            <w:r w:rsidRPr="000442BC">
              <w:rPr>
                <w:rFonts w:cs="Segoe UI"/>
                <w:sz w:val="20"/>
              </w:rPr>
              <w:t xml:space="preserve"> $          </w:t>
            </w:r>
            <w:r>
              <w:rPr>
                <w:rFonts w:cs="Segoe UI"/>
                <w:sz w:val="20"/>
              </w:rPr>
              <w:t>1,894</w:t>
            </w:r>
          </w:p>
        </w:tc>
        <w:tc>
          <w:tcPr>
            <w:tcW w:w="1523" w:type="dxa"/>
            <w:tcBorders>
              <w:top w:val="single" w:sz="4" w:space="0" w:color="auto"/>
              <w:left w:val="nil"/>
              <w:bottom w:val="single" w:sz="4" w:space="0" w:color="auto"/>
              <w:right w:val="single" w:sz="4" w:space="0" w:color="auto"/>
            </w:tcBorders>
            <w:vAlign w:val="bottom"/>
          </w:tcPr>
          <w:p w14:paraId="36A9CFBC" w14:textId="3E5BE204" w:rsidR="00B6448F" w:rsidRPr="000442BC" w:rsidRDefault="00B6448F" w:rsidP="008364FA">
            <w:pPr>
              <w:rPr>
                <w:rFonts w:cs="Segoe UI"/>
                <w:sz w:val="20"/>
              </w:rPr>
            </w:pPr>
            <w:r w:rsidRPr="000442BC">
              <w:rPr>
                <w:rFonts w:cs="Segoe UI"/>
                <w:sz w:val="20"/>
              </w:rPr>
              <w:t xml:space="preserve"> $         </w:t>
            </w:r>
            <w:r>
              <w:rPr>
                <w:rFonts w:cs="Segoe UI"/>
                <w:sz w:val="20"/>
              </w:rPr>
              <w:t>3,198</w:t>
            </w:r>
          </w:p>
        </w:tc>
        <w:tc>
          <w:tcPr>
            <w:tcW w:w="1797" w:type="dxa"/>
            <w:tcBorders>
              <w:top w:val="single" w:sz="4" w:space="0" w:color="auto"/>
              <w:left w:val="nil"/>
              <w:bottom w:val="single" w:sz="4" w:space="0" w:color="auto"/>
              <w:right w:val="single" w:sz="4" w:space="0" w:color="auto"/>
            </w:tcBorders>
            <w:vAlign w:val="bottom"/>
          </w:tcPr>
          <w:p w14:paraId="2B932C06" w14:textId="7D5D26D4" w:rsidR="00B6448F" w:rsidRPr="000442BC" w:rsidRDefault="00B6448F" w:rsidP="008364FA">
            <w:pPr>
              <w:rPr>
                <w:rFonts w:cs="Segoe UI"/>
                <w:sz w:val="20"/>
              </w:rPr>
            </w:pPr>
            <w:r w:rsidRPr="007B6DBB">
              <w:rPr>
                <w:rFonts w:cs="Segoe UI"/>
                <w:sz w:val="20"/>
              </w:rPr>
              <w:t xml:space="preserve"> $         3,1</w:t>
            </w:r>
            <w:r>
              <w:rPr>
                <w:rFonts w:cs="Segoe UI"/>
                <w:sz w:val="20"/>
              </w:rPr>
              <w:t>34</w:t>
            </w:r>
            <w:r w:rsidRPr="007B6DBB">
              <w:rPr>
                <w:rFonts w:cs="Segoe UI"/>
                <w:sz w:val="20"/>
              </w:rPr>
              <w:t xml:space="preserve"> </w:t>
            </w:r>
          </w:p>
        </w:tc>
      </w:tr>
      <w:tr w:rsidR="00B6448F" w:rsidRPr="00612AB0" w14:paraId="515E7265" w14:textId="5A4200BF" w:rsidTr="00D4073E">
        <w:trPr>
          <w:trHeight w:val="300"/>
        </w:trPr>
        <w:tc>
          <w:tcPr>
            <w:tcW w:w="2343" w:type="dxa"/>
            <w:tcBorders>
              <w:top w:val="single" w:sz="4" w:space="0" w:color="auto"/>
              <w:left w:val="single" w:sz="4" w:space="0" w:color="auto"/>
              <w:bottom w:val="single" w:sz="4" w:space="0" w:color="auto"/>
              <w:right w:val="single" w:sz="4" w:space="0" w:color="auto"/>
            </w:tcBorders>
            <w:noWrap/>
            <w:vAlign w:val="bottom"/>
          </w:tcPr>
          <w:p w14:paraId="386E74BC" w14:textId="424EBB83" w:rsidR="00B6448F" w:rsidRPr="000442BC" w:rsidRDefault="00B6448F" w:rsidP="008364FA">
            <w:pPr>
              <w:rPr>
                <w:rFonts w:cs="Segoe UI"/>
                <w:sz w:val="20"/>
              </w:rPr>
            </w:pPr>
            <w:r w:rsidRPr="000442BC">
              <w:rPr>
                <w:rFonts w:cs="Segoe UI"/>
                <w:sz w:val="20"/>
              </w:rPr>
              <w:t>Expenses (Y)</w:t>
            </w:r>
          </w:p>
        </w:tc>
        <w:tc>
          <w:tcPr>
            <w:tcW w:w="1660" w:type="dxa"/>
            <w:tcBorders>
              <w:top w:val="single" w:sz="4" w:space="0" w:color="auto"/>
              <w:left w:val="nil"/>
              <w:bottom w:val="single" w:sz="4" w:space="0" w:color="auto"/>
              <w:right w:val="single" w:sz="4" w:space="0" w:color="auto"/>
            </w:tcBorders>
            <w:vAlign w:val="bottom"/>
          </w:tcPr>
          <w:p w14:paraId="008124E5" w14:textId="63E25E2D" w:rsidR="00B6448F" w:rsidRPr="000442BC" w:rsidRDefault="00B6448F" w:rsidP="008364FA">
            <w:pPr>
              <w:rPr>
                <w:rFonts w:cs="Segoe UI"/>
                <w:sz w:val="20"/>
              </w:rPr>
            </w:pPr>
            <w:r w:rsidRPr="000442BC">
              <w:rPr>
                <w:rFonts w:cs="Segoe UI"/>
                <w:sz w:val="20"/>
              </w:rPr>
              <w:t xml:space="preserve"> $       </w:t>
            </w:r>
            <w:r>
              <w:rPr>
                <w:rFonts w:cs="Segoe UI"/>
                <w:sz w:val="20"/>
              </w:rPr>
              <w:t>5,397</w:t>
            </w:r>
            <w:r w:rsidRPr="00D44763">
              <w:rPr>
                <w:rFonts w:cs="Segoe UI"/>
                <w:sz w:val="20"/>
              </w:rPr>
              <w:t xml:space="preserve"> </w:t>
            </w:r>
            <w:r w:rsidRPr="000442BC">
              <w:rPr>
                <w:rFonts w:cs="Segoe UI"/>
                <w:sz w:val="20"/>
              </w:rPr>
              <w:t xml:space="preserve"> </w:t>
            </w:r>
          </w:p>
        </w:tc>
        <w:tc>
          <w:tcPr>
            <w:tcW w:w="1522" w:type="dxa"/>
            <w:tcBorders>
              <w:top w:val="single" w:sz="4" w:space="0" w:color="auto"/>
              <w:left w:val="nil"/>
              <w:bottom w:val="single" w:sz="4" w:space="0" w:color="auto"/>
              <w:right w:val="single" w:sz="4" w:space="0" w:color="auto"/>
            </w:tcBorders>
            <w:vAlign w:val="bottom"/>
          </w:tcPr>
          <w:p w14:paraId="75711B70" w14:textId="7AF6211B" w:rsidR="00B6448F" w:rsidRPr="000442BC" w:rsidRDefault="00B6448F" w:rsidP="008364FA">
            <w:pPr>
              <w:rPr>
                <w:rFonts w:cs="Segoe UI"/>
                <w:sz w:val="20"/>
              </w:rPr>
            </w:pPr>
            <w:r w:rsidRPr="000442BC">
              <w:rPr>
                <w:rFonts w:cs="Segoe UI"/>
                <w:sz w:val="20"/>
              </w:rPr>
              <w:t xml:space="preserve"> $          </w:t>
            </w:r>
            <w:r w:rsidRPr="00AF02C2">
              <w:rPr>
                <w:rFonts w:cs="Segoe UI"/>
                <w:sz w:val="20"/>
              </w:rPr>
              <w:t>5,3</w:t>
            </w:r>
            <w:r>
              <w:rPr>
                <w:rFonts w:cs="Segoe UI"/>
                <w:sz w:val="20"/>
              </w:rPr>
              <w:t>40</w:t>
            </w:r>
          </w:p>
        </w:tc>
        <w:tc>
          <w:tcPr>
            <w:tcW w:w="1523" w:type="dxa"/>
            <w:tcBorders>
              <w:top w:val="single" w:sz="4" w:space="0" w:color="auto"/>
              <w:left w:val="nil"/>
              <w:bottom w:val="single" w:sz="4" w:space="0" w:color="auto"/>
              <w:right w:val="single" w:sz="4" w:space="0" w:color="auto"/>
            </w:tcBorders>
            <w:vAlign w:val="bottom"/>
          </w:tcPr>
          <w:p w14:paraId="0F368503" w14:textId="26CD9894" w:rsidR="00B6448F" w:rsidRPr="000442BC" w:rsidRDefault="00B6448F" w:rsidP="008364FA">
            <w:pPr>
              <w:rPr>
                <w:rFonts w:cs="Segoe UI"/>
                <w:sz w:val="20"/>
              </w:rPr>
            </w:pPr>
            <w:r w:rsidRPr="000442BC">
              <w:rPr>
                <w:rFonts w:cs="Segoe UI"/>
                <w:sz w:val="20"/>
              </w:rPr>
              <w:t xml:space="preserve"> $          </w:t>
            </w:r>
            <w:r>
              <w:rPr>
                <w:rFonts w:cs="Segoe UI"/>
                <w:sz w:val="20"/>
              </w:rPr>
              <w:t>4,867</w:t>
            </w:r>
          </w:p>
        </w:tc>
        <w:tc>
          <w:tcPr>
            <w:tcW w:w="1797" w:type="dxa"/>
            <w:tcBorders>
              <w:top w:val="single" w:sz="4" w:space="0" w:color="auto"/>
              <w:left w:val="nil"/>
              <w:bottom w:val="single" w:sz="4" w:space="0" w:color="auto"/>
              <w:right w:val="single" w:sz="4" w:space="0" w:color="auto"/>
            </w:tcBorders>
            <w:vAlign w:val="bottom"/>
          </w:tcPr>
          <w:p w14:paraId="399983B4" w14:textId="627AD513" w:rsidR="00B6448F" w:rsidRPr="000442BC" w:rsidRDefault="00B6448F" w:rsidP="008364FA">
            <w:pPr>
              <w:rPr>
                <w:rFonts w:cs="Segoe UI"/>
                <w:sz w:val="20"/>
              </w:rPr>
            </w:pPr>
            <w:r w:rsidRPr="007B6DBB">
              <w:rPr>
                <w:rFonts w:cs="Segoe UI"/>
                <w:sz w:val="20"/>
              </w:rPr>
              <w:t xml:space="preserve"> $          </w:t>
            </w:r>
            <w:r>
              <w:rPr>
                <w:rFonts w:cs="Segoe UI"/>
                <w:sz w:val="20"/>
              </w:rPr>
              <w:t>5,429</w:t>
            </w:r>
          </w:p>
        </w:tc>
      </w:tr>
      <w:tr w:rsidR="00B6448F" w:rsidRPr="00612AB0" w14:paraId="50B7BD95" w14:textId="6D9A5CDD" w:rsidTr="00D4073E">
        <w:trPr>
          <w:trHeight w:val="300"/>
        </w:trPr>
        <w:tc>
          <w:tcPr>
            <w:tcW w:w="2343" w:type="dxa"/>
            <w:tcBorders>
              <w:top w:val="single" w:sz="4" w:space="0" w:color="auto"/>
              <w:left w:val="single" w:sz="4" w:space="0" w:color="auto"/>
              <w:bottom w:val="single" w:sz="4" w:space="0" w:color="auto"/>
              <w:right w:val="single" w:sz="4" w:space="0" w:color="auto"/>
            </w:tcBorders>
            <w:noWrap/>
            <w:vAlign w:val="bottom"/>
          </w:tcPr>
          <w:p w14:paraId="4C2141AA" w14:textId="107916D0" w:rsidR="00B6448F" w:rsidRPr="000442BC" w:rsidRDefault="00B6448F" w:rsidP="008364FA">
            <w:pPr>
              <w:rPr>
                <w:rFonts w:cs="Segoe UI"/>
                <w:sz w:val="20"/>
              </w:rPr>
            </w:pPr>
            <w:r w:rsidRPr="000442BC">
              <w:rPr>
                <w:rFonts w:cs="Segoe UI"/>
                <w:sz w:val="20"/>
              </w:rPr>
              <w:t>Balance (X-Y)</w:t>
            </w:r>
          </w:p>
        </w:tc>
        <w:tc>
          <w:tcPr>
            <w:tcW w:w="1660" w:type="dxa"/>
            <w:tcBorders>
              <w:top w:val="single" w:sz="4" w:space="0" w:color="auto"/>
              <w:left w:val="nil"/>
              <w:bottom w:val="single" w:sz="4" w:space="0" w:color="auto"/>
              <w:right w:val="single" w:sz="4" w:space="0" w:color="auto"/>
            </w:tcBorders>
            <w:vAlign w:val="bottom"/>
          </w:tcPr>
          <w:p w14:paraId="32E1061A" w14:textId="35D8701A" w:rsidR="00B6448F" w:rsidRPr="000442BC" w:rsidRDefault="00B6448F" w:rsidP="008364FA">
            <w:pPr>
              <w:rPr>
                <w:rFonts w:cs="Segoe UI"/>
                <w:sz w:val="20"/>
              </w:rPr>
            </w:pPr>
            <w:r w:rsidRPr="000442BC">
              <w:rPr>
                <w:rFonts w:cs="Segoe UI"/>
                <w:sz w:val="20"/>
              </w:rPr>
              <w:t xml:space="preserve">-$         </w:t>
            </w:r>
            <w:r>
              <w:rPr>
                <w:rFonts w:cs="Segoe UI"/>
                <w:sz w:val="20"/>
              </w:rPr>
              <w:t>2,235</w:t>
            </w:r>
          </w:p>
        </w:tc>
        <w:tc>
          <w:tcPr>
            <w:tcW w:w="1522" w:type="dxa"/>
            <w:tcBorders>
              <w:top w:val="single" w:sz="4" w:space="0" w:color="auto"/>
              <w:left w:val="nil"/>
              <w:bottom w:val="single" w:sz="4" w:space="0" w:color="auto"/>
              <w:right w:val="single" w:sz="4" w:space="0" w:color="auto"/>
            </w:tcBorders>
            <w:vAlign w:val="bottom"/>
          </w:tcPr>
          <w:p w14:paraId="7DB3EA22" w14:textId="6DB0B4A9" w:rsidR="00B6448F" w:rsidRPr="000442BC" w:rsidRDefault="00B6448F" w:rsidP="008364FA">
            <w:pPr>
              <w:rPr>
                <w:rFonts w:cs="Segoe UI"/>
                <w:sz w:val="20"/>
              </w:rPr>
            </w:pPr>
            <w:r w:rsidRPr="000442BC">
              <w:rPr>
                <w:rFonts w:cs="Segoe UI"/>
                <w:sz w:val="20"/>
              </w:rPr>
              <w:t xml:space="preserve">-$         </w:t>
            </w:r>
            <w:r>
              <w:rPr>
                <w:rFonts w:cs="Segoe UI"/>
                <w:sz w:val="20"/>
              </w:rPr>
              <w:t>3,446</w:t>
            </w:r>
            <w:r w:rsidRPr="00AF02C2">
              <w:rPr>
                <w:rFonts w:cs="Segoe UI"/>
                <w:sz w:val="20"/>
              </w:rPr>
              <w:t xml:space="preserve"> </w:t>
            </w:r>
            <w:r w:rsidRPr="000442BC">
              <w:rPr>
                <w:rFonts w:cs="Segoe UI"/>
                <w:sz w:val="20"/>
              </w:rPr>
              <w:t xml:space="preserve"> </w:t>
            </w:r>
          </w:p>
        </w:tc>
        <w:tc>
          <w:tcPr>
            <w:tcW w:w="1523" w:type="dxa"/>
            <w:tcBorders>
              <w:top w:val="single" w:sz="4" w:space="0" w:color="auto"/>
              <w:left w:val="nil"/>
              <w:bottom w:val="single" w:sz="4" w:space="0" w:color="auto"/>
              <w:right w:val="single" w:sz="4" w:space="0" w:color="auto"/>
            </w:tcBorders>
            <w:vAlign w:val="bottom"/>
          </w:tcPr>
          <w:p w14:paraId="7A2A209F" w14:textId="7A50D285" w:rsidR="00B6448F" w:rsidRPr="000442BC" w:rsidRDefault="00B6448F" w:rsidP="008364FA">
            <w:pPr>
              <w:rPr>
                <w:rFonts w:cs="Segoe UI"/>
                <w:sz w:val="20"/>
              </w:rPr>
            </w:pPr>
            <w:r w:rsidRPr="000442BC">
              <w:rPr>
                <w:rFonts w:cs="Segoe UI"/>
                <w:sz w:val="20"/>
              </w:rPr>
              <w:t xml:space="preserve">-$          </w:t>
            </w:r>
            <w:r>
              <w:rPr>
                <w:rFonts w:cs="Segoe UI"/>
                <w:sz w:val="20"/>
              </w:rPr>
              <w:t>1,669</w:t>
            </w:r>
          </w:p>
        </w:tc>
        <w:tc>
          <w:tcPr>
            <w:tcW w:w="1797" w:type="dxa"/>
            <w:tcBorders>
              <w:top w:val="single" w:sz="4" w:space="0" w:color="auto"/>
              <w:left w:val="nil"/>
              <w:bottom w:val="single" w:sz="4" w:space="0" w:color="auto"/>
              <w:right w:val="single" w:sz="4" w:space="0" w:color="auto"/>
            </w:tcBorders>
            <w:vAlign w:val="bottom"/>
          </w:tcPr>
          <w:p w14:paraId="3D3260C8" w14:textId="230D3E4C" w:rsidR="00B6448F" w:rsidRPr="000442BC" w:rsidRDefault="00B6448F" w:rsidP="008364FA">
            <w:pPr>
              <w:rPr>
                <w:rFonts w:cs="Segoe UI"/>
                <w:sz w:val="20"/>
              </w:rPr>
            </w:pPr>
            <w:r w:rsidRPr="007B6DBB">
              <w:rPr>
                <w:rFonts w:cs="Segoe UI"/>
                <w:sz w:val="20"/>
              </w:rPr>
              <w:t xml:space="preserve">-$          </w:t>
            </w:r>
            <w:r>
              <w:rPr>
                <w:rFonts w:cs="Segoe UI"/>
                <w:sz w:val="20"/>
              </w:rPr>
              <w:t>2,295</w:t>
            </w:r>
          </w:p>
        </w:tc>
      </w:tr>
      <w:tr w:rsidR="00B6448F" w:rsidRPr="00612AB0" w14:paraId="3E25F708" w14:textId="60A36186" w:rsidTr="00D4073E">
        <w:trPr>
          <w:trHeight w:val="300"/>
        </w:trPr>
        <w:tc>
          <w:tcPr>
            <w:tcW w:w="2343" w:type="dxa"/>
            <w:tcBorders>
              <w:top w:val="single" w:sz="4" w:space="0" w:color="auto"/>
              <w:left w:val="single" w:sz="4" w:space="0" w:color="auto"/>
              <w:bottom w:val="single" w:sz="4" w:space="0" w:color="auto"/>
              <w:right w:val="single" w:sz="4" w:space="0" w:color="auto"/>
            </w:tcBorders>
            <w:noWrap/>
            <w:vAlign w:val="bottom"/>
          </w:tcPr>
          <w:p w14:paraId="66C4BD81" w14:textId="2B6DC261" w:rsidR="00B6448F" w:rsidRPr="000442BC" w:rsidRDefault="00B6448F" w:rsidP="008364FA">
            <w:pPr>
              <w:rPr>
                <w:rFonts w:cs="Segoe UI"/>
                <w:sz w:val="20"/>
              </w:rPr>
            </w:pPr>
            <w:r w:rsidRPr="000442BC">
              <w:rPr>
                <w:rFonts w:cs="Segoe UI"/>
                <w:sz w:val="20"/>
              </w:rPr>
              <w:t>Cumulative balance</w:t>
            </w:r>
          </w:p>
        </w:tc>
        <w:tc>
          <w:tcPr>
            <w:tcW w:w="1660" w:type="dxa"/>
            <w:tcBorders>
              <w:top w:val="single" w:sz="4" w:space="0" w:color="auto"/>
              <w:left w:val="nil"/>
              <w:bottom w:val="single" w:sz="4" w:space="0" w:color="auto"/>
              <w:right w:val="single" w:sz="4" w:space="0" w:color="auto"/>
            </w:tcBorders>
            <w:vAlign w:val="bottom"/>
          </w:tcPr>
          <w:p w14:paraId="24A6FB85" w14:textId="4663B8A1" w:rsidR="00B6448F" w:rsidRPr="000442BC" w:rsidRDefault="00B6448F" w:rsidP="008364FA">
            <w:pPr>
              <w:rPr>
                <w:rFonts w:cs="Segoe UI"/>
                <w:sz w:val="20"/>
              </w:rPr>
            </w:pPr>
            <w:r w:rsidRPr="000442BC">
              <w:rPr>
                <w:rFonts w:cs="Segoe UI"/>
                <w:sz w:val="20"/>
              </w:rPr>
              <w:t xml:space="preserve">-$          </w:t>
            </w:r>
            <w:r>
              <w:rPr>
                <w:rFonts w:cs="Segoe UI"/>
                <w:sz w:val="20"/>
              </w:rPr>
              <w:t>3,646</w:t>
            </w:r>
          </w:p>
        </w:tc>
        <w:tc>
          <w:tcPr>
            <w:tcW w:w="1522" w:type="dxa"/>
            <w:tcBorders>
              <w:top w:val="single" w:sz="4" w:space="0" w:color="auto"/>
              <w:left w:val="nil"/>
              <w:bottom w:val="single" w:sz="4" w:space="0" w:color="auto"/>
              <w:right w:val="single" w:sz="4" w:space="0" w:color="auto"/>
            </w:tcBorders>
            <w:vAlign w:val="bottom"/>
          </w:tcPr>
          <w:p w14:paraId="350BE83F" w14:textId="31980886" w:rsidR="00B6448F" w:rsidRPr="000442BC" w:rsidRDefault="00B6448F" w:rsidP="008364FA">
            <w:pPr>
              <w:rPr>
                <w:rFonts w:cs="Segoe UI"/>
                <w:sz w:val="20"/>
              </w:rPr>
            </w:pPr>
            <w:r w:rsidRPr="000442BC">
              <w:rPr>
                <w:rFonts w:cs="Segoe UI"/>
                <w:sz w:val="20"/>
              </w:rPr>
              <w:t xml:space="preserve">-$          </w:t>
            </w:r>
            <w:r>
              <w:rPr>
                <w:rFonts w:cs="Segoe UI"/>
                <w:sz w:val="20"/>
              </w:rPr>
              <w:t>7,092</w:t>
            </w:r>
          </w:p>
        </w:tc>
        <w:tc>
          <w:tcPr>
            <w:tcW w:w="1523" w:type="dxa"/>
            <w:tcBorders>
              <w:top w:val="single" w:sz="4" w:space="0" w:color="auto"/>
              <w:left w:val="nil"/>
              <w:bottom w:val="single" w:sz="4" w:space="0" w:color="auto"/>
              <w:right w:val="single" w:sz="4" w:space="0" w:color="auto"/>
            </w:tcBorders>
            <w:vAlign w:val="bottom"/>
          </w:tcPr>
          <w:p w14:paraId="24D984F1" w14:textId="34ADFFA4" w:rsidR="00B6448F" w:rsidRPr="000442BC" w:rsidRDefault="00B6448F" w:rsidP="008364FA">
            <w:pPr>
              <w:rPr>
                <w:rFonts w:cs="Segoe UI"/>
                <w:sz w:val="20"/>
              </w:rPr>
            </w:pPr>
            <w:r w:rsidRPr="000442BC">
              <w:rPr>
                <w:rFonts w:cs="Segoe UI"/>
                <w:sz w:val="20"/>
              </w:rPr>
              <w:t xml:space="preserve">-$          </w:t>
            </w:r>
            <w:r>
              <w:rPr>
                <w:rFonts w:cs="Segoe UI"/>
                <w:sz w:val="20"/>
              </w:rPr>
              <w:t>1,669*</w:t>
            </w:r>
          </w:p>
        </w:tc>
        <w:tc>
          <w:tcPr>
            <w:tcW w:w="1797" w:type="dxa"/>
            <w:tcBorders>
              <w:top w:val="single" w:sz="4" w:space="0" w:color="auto"/>
              <w:left w:val="nil"/>
              <w:bottom w:val="single" w:sz="4" w:space="0" w:color="auto"/>
              <w:right w:val="single" w:sz="4" w:space="0" w:color="auto"/>
            </w:tcBorders>
            <w:vAlign w:val="bottom"/>
          </w:tcPr>
          <w:p w14:paraId="47CDD30A" w14:textId="51480445" w:rsidR="00B6448F" w:rsidRPr="000442BC" w:rsidRDefault="00B6448F" w:rsidP="008364FA">
            <w:pPr>
              <w:rPr>
                <w:rFonts w:cs="Segoe UI"/>
                <w:sz w:val="20"/>
              </w:rPr>
            </w:pPr>
            <w:r w:rsidRPr="007B6DBB">
              <w:rPr>
                <w:rFonts w:cs="Segoe UI"/>
                <w:sz w:val="20"/>
              </w:rPr>
              <w:t xml:space="preserve">-$           </w:t>
            </w:r>
            <w:r>
              <w:rPr>
                <w:rFonts w:cs="Segoe UI"/>
                <w:sz w:val="20"/>
              </w:rPr>
              <w:t>3,964</w:t>
            </w:r>
            <w:r w:rsidRPr="007B6DBB">
              <w:rPr>
                <w:rFonts w:cs="Segoe UI"/>
                <w:sz w:val="20"/>
              </w:rPr>
              <w:t xml:space="preserve">  </w:t>
            </w:r>
          </w:p>
        </w:tc>
      </w:tr>
    </w:tbl>
    <w:p w14:paraId="6790A37D" w14:textId="49965819" w:rsidR="00612AB0" w:rsidRDefault="00744650" w:rsidP="008364FA">
      <w:pPr>
        <w:pStyle w:val="Tabledescription"/>
      </w:pPr>
      <w:r w:rsidRPr="00744650">
        <w:t>*</w:t>
      </w:r>
      <w:r w:rsidR="00CB25BD" w:rsidRPr="00744650">
        <w:t>Note:</w:t>
      </w:r>
      <w:r w:rsidR="00E70BBB" w:rsidRPr="00744650">
        <w:t xml:space="preserve"> The cumulative balance </w:t>
      </w:r>
      <w:r w:rsidRPr="00744650">
        <w:t xml:space="preserve">for </w:t>
      </w:r>
      <w:r w:rsidR="00E11CDB" w:rsidRPr="00744650">
        <w:t>202</w:t>
      </w:r>
      <w:r w:rsidR="00E11CDB">
        <w:t>3</w:t>
      </w:r>
      <w:r w:rsidRPr="00744650">
        <w:t>-</w:t>
      </w:r>
      <w:r w:rsidR="00E11CDB" w:rsidRPr="00744650">
        <w:t>2</w:t>
      </w:r>
      <w:r w:rsidR="00E11CDB">
        <w:t>4</w:t>
      </w:r>
      <w:r w:rsidR="00E11CDB" w:rsidRPr="00744650">
        <w:t xml:space="preserve"> </w:t>
      </w:r>
      <w:r w:rsidR="00EE309B">
        <w:t>was</w:t>
      </w:r>
      <w:r w:rsidR="00E70BBB" w:rsidRPr="00744650">
        <w:t xml:space="preserve"> reset </w:t>
      </w:r>
      <w:r w:rsidRPr="00744650">
        <w:t>following the review of the charging model</w:t>
      </w:r>
      <w:r w:rsidR="00777CFB">
        <w:t>.</w:t>
      </w:r>
    </w:p>
    <w:p w14:paraId="15BD2573" w14:textId="5F380E91" w:rsidR="0080629C" w:rsidRPr="00173C81" w:rsidRDefault="0080629C" w:rsidP="0080629C">
      <w:r w:rsidRPr="00173C81">
        <w:t>The forecasted revenue for the 202</w:t>
      </w:r>
      <w:r w:rsidR="00E77BE0" w:rsidRPr="00173C81">
        <w:t>4</w:t>
      </w:r>
      <w:r w:rsidRPr="00173C81">
        <w:t>-2</w:t>
      </w:r>
      <w:r w:rsidR="00E77BE0" w:rsidRPr="00173C81">
        <w:t>5</w:t>
      </w:r>
      <w:r w:rsidRPr="00173C81">
        <w:t xml:space="preserve"> financial year was projected to be $4</w:t>
      </w:r>
      <w:r w:rsidR="00E77BE0" w:rsidRPr="00173C81">
        <w:t>,821</w:t>
      </w:r>
      <w:r w:rsidRPr="00173C81">
        <w:t xml:space="preserve"> million, with forecasted expenses of $5</w:t>
      </w:r>
      <w:r w:rsidR="000028A7" w:rsidRPr="00173C81">
        <w:t>,600</w:t>
      </w:r>
      <w:r w:rsidRPr="00173C81">
        <w:t xml:space="preserve"> million. </w:t>
      </w:r>
      <w:r w:rsidR="002C4896" w:rsidRPr="00173C81">
        <w:t>A</w:t>
      </w:r>
      <w:r w:rsidRPr="00173C81">
        <w:t>ctual revenue was $3</w:t>
      </w:r>
      <w:r w:rsidR="006B2FC3" w:rsidRPr="00173C81">
        <w:t>,</w:t>
      </w:r>
      <w:r w:rsidRPr="00173C81">
        <w:t>1</w:t>
      </w:r>
      <w:r w:rsidR="002B5C53" w:rsidRPr="00173C81">
        <w:t>34</w:t>
      </w:r>
      <w:r w:rsidRPr="00173C81">
        <w:t xml:space="preserve"> million</w:t>
      </w:r>
      <w:r w:rsidR="002366C1" w:rsidRPr="00173C81">
        <w:t>, and a</w:t>
      </w:r>
      <w:r w:rsidRPr="00173C81">
        <w:t>ctual expenses were $</w:t>
      </w:r>
      <w:r w:rsidR="002B5C53" w:rsidRPr="00173C81">
        <w:t>5,429</w:t>
      </w:r>
      <w:r w:rsidRPr="00173C81">
        <w:t xml:space="preserve"> million. </w:t>
      </w:r>
    </w:p>
    <w:p w14:paraId="6748A71B" w14:textId="544F9D9A" w:rsidR="002E3C68" w:rsidRDefault="0080629C" w:rsidP="0080629C">
      <w:r w:rsidRPr="00B652A0">
        <w:t xml:space="preserve">The variance between forecasted and actual revenue primarily </w:t>
      </w:r>
      <w:r w:rsidR="002366C1" w:rsidRPr="00B652A0">
        <w:t>reflects</w:t>
      </w:r>
      <w:r w:rsidRPr="00B652A0">
        <w:t xml:space="preserve"> lower volumes </w:t>
      </w:r>
      <w:r w:rsidR="002E3C68" w:rsidRPr="00B652A0">
        <w:t xml:space="preserve">than anticipated </w:t>
      </w:r>
      <w:r w:rsidRPr="00B652A0">
        <w:t xml:space="preserve">of </w:t>
      </w:r>
      <w:r w:rsidR="009E3A9F" w:rsidRPr="00B652A0">
        <w:t xml:space="preserve">new </w:t>
      </w:r>
      <w:r w:rsidRPr="00B652A0">
        <w:t>licence</w:t>
      </w:r>
      <w:r w:rsidR="002E3C68" w:rsidRPr="00B652A0">
        <w:t>, and new permit applications.</w:t>
      </w:r>
      <w:r w:rsidR="0018422A" w:rsidRPr="00B652A0">
        <w:t xml:space="preserve"> This also leads to fewer than planned inspections</w:t>
      </w:r>
      <w:r w:rsidR="00CA30D5" w:rsidRPr="00B652A0">
        <w:t xml:space="preserve"> outlined in section 7 below</w:t>
      </w:r>
      <w:r w:rsidR="0018422A" w:rsidRPr="00B652A0">
        <w:t>.</w:t>
      </w:r>
      <w:r w:rsidR="0018422A">
        <w:t xml:space="preserve"> </w:t>
      </w:r>
    </w:p>
    <w:p w14:paraId="260B9B49" w14:textId="28965CB5" w:rsidR="00E05185" w:rsidRDefault="00E05185" w:rsidP="0080629C">
      <w:r>
        <w:t>While similar trends were observed in 2023-24, the underlying drivers</w:t>
      </w:r>
      <w:r w:rsidR="0080629C">
        <w:t xml:space="preserve"> remain </w:t>
      </w:r>
      <w:r>
        <w:t>under review</w:t>
      </w:r>
      <w:r w:rsidR="002C4896">
        <w:t>.</w:t>
      </w:r>
      <w:r w:rsidR="0080629C">
        <w:t xml:space="preserve"> </w:t>
      </w:r>
      <w:r>
        <w:t>Possible</w:t>
      </w:r>
      <w:r w:rsidR="0080629C">
        <w:t xml:space="preserve"> factors</w:t>
      </w:r>
      <w:r w:rsidR="002C4896">
        <w:t xml:space="preserve"> </w:t>
      </w:r>
      <w:r>
        <w:t xml:space="preserve">include </w:t>
      </w:r>
      <w:r w:rsidR="0080629C">
        <w:t>industry maturity, with most parties having already obtained the necessary licence</w:t>
      </w:r>
      <w:r>
        <w:t xml:space="preserve">, </w:t>
      </w:r>
      <w:r w:rsidR="0080629C">
        <w:t>temporary market fluctuation</w:t>
      </w:r>
      <w:r>
        <w:t xml:space="preserve">s, </w:t>
      </w:r>
      <w:r w:rsidR="00572132">
        <w:t>or</w:t>
      </w:r>
      <w:r>
        <w:t xml:space="preserve"> changes in</w:t>
      </w:r>
      <w:r w:rsidR="0080629C">
        <w:t xml:space="preserve"> business entry </w:t>
      </w:r>
      <w:r>
        <w:t>strategies</w:t>
      </w:r>
      <w:r w:rsidR="009E3A9F">
        <w:t xml:space="preserve">. </w:t>
      </w:r>
    </w:p>
    <w:p w14:paraId="1BAF4701" w14:textId="033EC1BB" w:rsidR="00572132" w:rsidRPr="00572132" w:rsidRDefault="00052929" w:rsidP="00572132">
      <w:r>
        <w:t>As t</w:t>
      </w:r>
      <w:r w:rsidR="00E05185">
        <w:t>he</w:t>
      </w:r>
      <w:r w:rsidR="00E05185" w:rsidRPr="00E05185">
        <w:t xml:space="preserve"> revised cost recovery arrangements </w:t>
      </w:r>
      <w:r w:rsidR="00E05185">
        <w:t xml:space="preserve">approved in the 2023-24 </w:t>
      </w:r>
      <w:r w:rsidR="00572132">
        <w:t>b</w:t>
      </w:r>
      <w:r w:rsidR="00E05185">
        <w:t xml:space="preserve">udget have been in place for </w:t>
      </w:r>
      <w:r w:rsidR="00490E2A">
        <w:t xml:space="preserve">three </w:t>
      </w:r>
      <w:r w:rsidR="00E05185">
        <w:t>years, t</w:t>
      </w:r>
      <w:r w:rsidR="009E3A9F">
        <w:t xml:space="preserve">he </w:t>
      </w:r>
      <w:r w:rsidR="0080629C">
        <w:t xml:space="preserve">ODC </w:t>
      </w:r>
      <w:r>
        <w:t xml:space="preserve">has in 2026 undertaken to </w:t>
      </w:r>
      <w:r w:rsidR="00DC1782">
        <w:t xml:space="preserve">review </w:t>
      </w:r>
      <w:r w:rsidR="00E05185" w:rsidRPr="00E05185">
        <w:t xml:space="preserve">application volumes and financial performance to inform future planning. </w:t>
      </w:r>
      <w:r w:rsidR="00DC1782">
        <w:t xml:space="preserve">This </w:t>
      </w:r>
      <w:r w:rsidR="00E05185" w:rsidRPr="00E05185">
        <w:t>analysis will guide any future decisions.</w:t>
      </w:r>
      <w:r w:rsidR="00E05185" w:rsidRPr="00E05185" w:rsidDel="00E05185">
        <w:t xml:space="preserve"> </w:t>
      </w:r>
    </w:p>
    <w:p w14:paraId="2FF5F321" w14:textId="5E2A96FA" w:rsidR="007E68B3" w:rsidRDefault="007E68B3" w:rsidP="003D4B8D">
      <w:pPr>
        <w:pStyle w:val="Heading2"/>
      </w:pPr>
      <w:bookmarkStart w:id="38" w:name="_Toc233895753"/>
      <w:r>
        <w:lastRenderedPageBreak/>
        <w:t>7.</w:t>
      </w:r>
      <w:r w:rsidR="00013821">
        <w:t xml:space="preserve"> </w:t>
      </w:r>
      <w:r w:rsidR="00612AB0">
        <w:t>Non-</w:t>
      </w:r>
      <w:r w:rsidR="00BD59AF">
        <w:t>financial perf</w:t>
      </w:r>
      <w:r>
        <w:t>ormance</w:t>
      </w:r>
      <w:bookmarkEnd w:id="38"/>
    </w:p>
    <w:p w14:paraId="79AA988C" w14:textId="40FEDE19" w:rsidR="00CC1B6C" w:rsidRPr="00945DB3" w:rsidRDefault="00CC1B6C" w:rsidP="002825D5">
      <w:pPr>
        <w:pStyle w:val="Tabletitle"/>
        <w:tabs>
          <w:tab w:val="left" w:pos="1560"/>
        </w:tabs>
      </w:pPr>
      <w:r w:rsidRPr="00945DB3">
        <w:t>Non-</w:t>
      </w:r>
      <w:r w:rsidR="00BD59AF">
        <w:t>f</w:t>
      </w:r>
      <w:r w:rsidRPr="00945DB3">
        <w:t xml:space="preserve">inancial performance of regulatory activity over </w:t>
      </w:r>
      <w:r w:rsidR="00E05185" w:rsidRPr="00945DB3">
        <w:t>2024</w:t>
      </w:r>
      <w:r w:rsidR="00A61FDD" w:rsidRPr="00945DB3">
        <w:t>-</w:t>
      </w:r>
      <w:r w:rsidR="00E05185" w:rsidRPr="00945DB3">
        <w:t>25</w:t>
      </w:r>
      <w:r w:rsidRPr="00945DB3">
        <w:t>– Volumes</w:t>
      </w:r>
    </w:p>
    <w:tbl>
      <w:tblPr>
        <w:tblStyle w:val="TableODC"/>
        <w:tblW w:w="8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559"/>
        <w:gridCol w:w="1754"/>
        <w:gridCol w:w="1559"/>
      </w:tblGrid>
      <w:tr w:rsidR="006B09AF" w:rsidRPr="00FD1DB9" w14:paraId="7A33E7EC" w14:textId="77777777" w:rsidTr="006E5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CB511D" w14:textId="77777777" w:rsidR="00A5400A" w:rsidRPr="00141749" w:rsidRDefault="00A5400A" w:rsidP="00DE3799">
            <w:pPr>
              <w:rPr>
                <w:rFonts w:cs="Segoe UI"/>
                <w:sz w:val="20"/>
                <w:szCs w:val="20"/>
              </w:rPr>
            </w:pPr>
            <w:r w:rsidRPr="00141749">
              <w:rPr>
                <w:rFonts w:cs="Segoe UI"/>
                <w:sz w:val="20"/>
              </w:rPr>
              <w:t>Activity</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F3A777" w14:textId="2E538EE5" w:rsidR="00A5400A" w:rsidRPr="00141749" w:rsidRDefault="00A5400A" w:rsidP="00DE3799">
            <w:pPr>
              <w:cnfStyle w:val="100000000000" w:firstRow="1" w:lastRow="0" w:firstColumn="0" w:lastColumn="0" w:oddVBand="0" w:evenVBand="0" w:oddHBand="0" w:evenHBand="0" w:firstRowFirstColumn="0" w:firstRowLastColumn="0" w:lastRowFirstColumn="0" w:lastRowLastColumn="0"/>
              <w:rPr>
                <w:rFonts w:cs="Segoe UI"/>
                <w:sz w:val="20"/>
                <w:szCs w:val="20"/>
              </w:rPr>
            </w:pPr>
            <w:r w:rsidRPr="00141749">
              <w:rPr>
                <w:rFonts w:cs="Segoe UI"/>
                <w:sz w:val="20"/>
              </w:rPr>
              <w:t>202</w:t>
            </w:r>
            <w:r w:rsidR="00C71C19" w:rsidRPr="00141749">
              <w:rPr>
                <w:rFonts w:cs="Segoe UI"/>
                <w:sz w:val="20"/>
              </w:rPr>
              <w:t>4</w:t>
            </w:r>
            <w:r w:rsidRPr="00141749">
              <w:rPr>
                <w:rFonts w:cs="Segoe UI"/>
                <w:sz w:val="20"/>
              </w:rPr>
              <w:t>-2</w:t>
            </w:r>
            <w:r w:rsidR="00C71C19" w:rsidRPr="00141749">
              <w:rPr>
                <w:rFonts w:cs="Segoe UI"/>
                <w:sz w:val="20"/>
              </w:rPr>
              <w:t>5</w:t>
            </w:r>
            <w:r w:rsidRPr="00141749">
              <w:rPr>
                <w:rFonts w:cs="Segoe UI"/>
                <w:sz w:val="20"/>
              </w:rPr>
              <w:t xml:space="preserve"> Estimated</w:t>
            </w:r>
          </w:p>
        </w:tc>
        <w:tc>
          <w:tcPr>
            <w:tcW w:w="17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1B3B71" w14:textId="4C992ED5" w:rsidR="00A5400A" w:rsidRPr="00141749" w:rsidRDefault="00A5400A" w:rsidP="00DE3799">
            <w:pPr>
              <w:cnfStyle w:val="100000000000" w:firstRow="1" w:lastRow="0" w:firstColumn="0" w:lastColumn="0" w:oddVBand="0" w:evenVBand="0" w:oddHBand="0" w:evenHBand="0" w:firstRowFirstColumn="0" w:firstRowLastColumn="0" w:lastRowFirstColumn="0" w:lastRowLastColumn="0"/>
              <w:rPr>
                <w:rFonts w:cs="Segoe UI"/>
                <w:sz w:val="20"/>
                <w:szCs w:val="20"/>
              </w:rPr>
            </w:pPr>
            <w:r w:rsidRPr="00141749">
              <w:rPr>
                <w:rFonts w:cs="Segoe UI"/>
                <w:bCs/>
                <w:sz w:val="20"/>
              </w:rPr>
              <w:t>202</w:t>
            </w:r>
            <w:r w:rsidR="00C71C19" w:rsidRPr="00141749">
              <w:rPr>
                <w:rFonts w:cs="Segoe UI"/>
                <w:bCs/>
                <w:sz w:val="20"/>
              </w:rPr>
              <w:t>4</w:t>
            </w:r>
            <w:r w:rsidRPr="00141749">
              <w:rPr>
                <w:rFonts w:cs="Segoe UI"/>
                <w:bCs/>
                <w:sz w:val="20"/>
              </w:rPr>
              <w:t>-2</w:t>
            </w:r>
            <w:r w:rsidR="00C71C19" w:rsidRPr="00141749">
              <w:rPr>
                <w:rFonts w:cs="Segoe UI"/>
                <w:bCs/>
                <w:sz w:val="20"/>
              </w:rPr>
              <w:t>5</w:t>
            </w:r>
            <w:r w:rsidRPr="00141749">
              <w:rPr>
                <w:rFonts w:cs="Segoe UI"/>
                <w:bCs/>
                <w:sz w:val="20"/>
              </w:rPr>
              <w:t xml:space="preserve"> Actual</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C42E60" w14:textId="660615F6" w:rsidR="00A5400A" w:rsidRPr="00141749" w:rsidRDefault="00A5400A" w:rsidP="00DE3799">
            <w:pPr>
              <w:cnfStyle w:val="100000000000" w:firstRow="1" w:lastRow="0" w:firstColumn="0" w:lastColumn="0" w:oddVBand="0" w:evenVBand="0" w:oddHBand="0" w:evenHBand="0" w:firstRowFirstColumn="0" w:firstRowLastColumn="0" w:lastRowFirstColumn="0" w:lastRowLastColumn="0"/>
              <w:rPr>
                <w:rFonts w:cs="Segoe UI"/>
                <w:sz w:val="20"/>
                <w:szCs w:val="20"/>
              </w:rPr>
            </w:pPr>
            <w:r w:rsidRPr="00141749">
              <w:rPr>
                <w:rFonts w:cs="Segoe UI"/>
                <w:bCs/>
                <w:sz w:val="20"/>
              </w:rPr>
              <w:t>202</w:t>
            </w:r>
            <w:r w:rsidR="00C71C19" w:rsidRPr="00141749">
              <w:rPr>
                <w:rFonts w:cs="Segoe UI"/>
                <w:bCs/>
                <w:sz w:val="20"/>
              </w:rPr>
              <w:t>4</w:t>
            </w:r>
            <w:r w:rsidRPr="00141749">
              <w:rPr>
                <w:rFonts w:cs="Segoe UI"/>
                <w:bCs/>
                <w:sz w:val="20"/>
              </w:rPr>
              <w:t>-2</w:t>
            </w:r>
            <w:r w:rsidR="00B61AEC" w:rsidRPr="00141749">
              <w:rPr>
                <w:rFonts w:cs="Segoe UI"/>
                <w:bCs/>
                <w:sz w:val="20"/>
              </w:rPr>
              <w:t>5</w:t>
            </w:r>
            <w:r w:rsidRPr="00141749">
              <w:rPr>
                <w:rFonts w:cs="Segoe UI"/>
                <w:bCs/>
                <w:sz w:val="20"/>
              </w:rPr>
              <w:t>Variance</w:t>
            </w:r>
          </w:p>
        </w:tc>
      </w:tr>
      <w:tr w:rsidR="006B09AF" w:rsidRPr="00FD1DB9" w14:paraId="62270A4D" w14:textId="77777777" w:rsidTr="006E548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34553AC7" w14:textId="77777777" w:rsidR="00A5400A" w:rsidRPr="00141749" w:rsidRDefault="00A5400A" w:rsidP="00DE3799">
            <w:pPr>
              <w:rPr>
                <w:rFonts w:cs="Segoe UI"/>
                <w:sz w:val="20"/>
                <w:szCs w:val="20"/>
              </w:rPr>
            </w:pPr>
            <w:r w:rsidRPr="00141749">
              <w:rPr>
                <w:rFonts w:cs="Segoe UI"/>
                <w:sz w:val="20"/>
              </w:rPr>
              <w:t>Cannabis licence applications</w:t>
            </w:r>
          </w:p>
        </w:tc>
        <w:tc>
          <w:tcPr>
            <w:tcW w:w="1559" w:type="dxa"/>
          </w:tcPr>
          <w:p w14:paraId="44BCA974" w14:textId="0F41C98C" w:rsidR="00A5400A" w:rsidRPr="00141749" w:rsidRDefault="00BC7FA0" w:rsidP="0067506B">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141749">
              <w:rPr>
                <w:rFonts w:cs="Segoe UI"/>
                <w:sz w:val="20"/>
              </w:rPr>
              <w:t>25</w:t>
            </w:r>
          </w:p>
        </w:tc>
        <w:tc>
          <w:tcPr>
            <w:tcW w:w="1754" w:type="dxa"/>
          </w:tcPr>
          <w:p w14:paraId="14BD93B8" w14:textId="30297ACA" w:rsidR="00A5400A" w:rsidRPr="00141749" w:rsidRDefault="00E83012" w:rsidP="0067506B">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141749">
              <w:rPr>
                <w:rFonts w:cs="Segoe UI"/>
                <w:sz w:val="20"/>
              </w:rPr>
              <w:t xml:space="preserve">10 </w:t>
            </w:r>
          </w:p>
        </w:tc>
        <w:tc>
          <w:tcPr>
            <w:tcW w:w="1559" w:type="dxa"/>
          </w:tcPr>
          <w:p w14:paraId="47D8C5BF" w14:textId="0C022BA5" w:rsidR="00A5400A" w:rsidRPr="00141749" w:rsidRDefault="00921DAE" w:rsidP="00546F8D">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141749">
              <w:rPr>
                <w:rFonts w:cs="Segoe UI"/>
                <w:sz w:val="20"/>
              </w:rPr>
              <w:t>-15</w:t>
            </w:r>
          </w:p>
        </w:tc>
      </w:tr>
      <w:tr w:rsidR="006B09AF" w:rsidRPr="00FD1DB9" w14:paraId="5CD5479B" w14:textId="77777777" w:rsidTr="006E548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0EC3049E" w14:textId="77777777" w:rsidR="00A5400A" w:rsidRPr="00141749" w:rsidRDefault="00A5400A" w:rsidP="00DE3799">
            <w:pPr>
              <w:rPr>
                <w:rFonts w:cs="Segoe UI"/>
                <w:sz w:val="20"/>
                <w:szCs w:val="20"/>
              </w:rPr>
            </w:pPr>
            <w:r w:rsidRPr="00141749">
              <w:rPr>
                <w:rFonts w:cs="Segoe UI"/>
                <w:sz w:val="20"/>
              </w:rPr>
              <w:t>Cannabis permit applications</w:t>
            </w:r>
          </w:p>
        </w:tc>
        <w:tc>
          <w:tcPr>
            <w:tcW w:w="1559" w:type="dxa"/>
          </w:tcPr>
          <w:p w14:paraId="6A94D04D" w14:textId="5C2A1CD0" w:rsidR="00A5400A" w:rsidRPr="00141749" w:rsidRDefault="00660022" w:rsidP="0067506B">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141749">
              <w:rPr>
                <w:rFonts w:cs="Segoe UI"/>
                <w:sz w:val="20"/>
              </w:rPr>
              <w:t>63</w:t>
            </w:r>
          </w:p>
        </w:tc>
        <w:tc>
          <w:tcPr>
            <w:tcW w:w="1754" w:type="dxa"/>
          </w:tcPr>
          <w:p w14:paraId="6A080EEF" w14:textId="08B89F77" w:rsidR="00A5400A" w:rsidRPr="00141749" w:rsidRDefault="00B61AEC" w:rsidP="0067506B">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141749">
              <w:rPr>
                <w:rFonts w:cs="Segoe UI"/>
                <w:sz w:val="20"/>
              </w:rPr>
              <w:t>41</w:t>
            </w:r>
          </w:p>
        </w:tc>
        <w:tc>
          <w:tcPr>
            <w:tcW w:w="1559" w:type="dxa"/>
          </w:tcPr>
          <w:p w14:paraId="5231D56B" w14:textId="44CCF02B" w:rsidR="00A5400A" w:rsidRPr="00141749" w:rsidRDefault="004A50D9" w:rsidP="00546F8D">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141749">
              <w:rPr>
                <w:rFonts w:cs="Segoe UI"/>
                <w:sz w:val="20"/>
              </w:rPr>
              <w:t>-</w:t>
            </w:r>
            <w:r w:rsidR="005C4476" w:rsidRPr="00141749">
              <w:rPr>
                <w:rFonts w:cs="Segoe UI"/>
                <w:sz w:val="20"/>
              </w:rPr>
              <w:t>2</w:t>
            </w:r>
            <w:r w:rsidR="00B61AEC" w:rsidRPr="00141749">
              <w:rPr>
                <w:rFonts w:cs="Segoe UI"/>
                <w:sz w:val="20"/>
              </w:rPr>
              <w:t>2</w:t>
            </w:r>
          </w:p>
        </w:tc>
      </w:tr>
      <w:tr w:rsidR="006B09AF" w:rsidRPr="00FD1DB9" w14:paraId="4B454D86" w14:textId="77777777" w:rsidTr="006E548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7D28E810" w14:textId="77777777" w:rsidR="00A5400A" w:rsidRPr="00141749" w:rsidRDefault="00A5400A" w:rsidP="00DE3799">
            <w:pPr>
              <w:rPr>
                <w:rFonts w:cs="Segoe UI"/>
                <w:sz w:val="20"/>
                <w:szCs w:val="20"/>
              </w:rPr>
            </w:pPr>
            <w:r w:rsidRPr="00141749">
              <w:rPr>
                <w:rFonts w:cs="Segoe UI"/>
                <w:sz w:val="20"/>
              </w:rPr>
              <w:t>Application for a variation to a cannabis licence</w:t>
            </w:r>
          </w:p>
        </w:tc>
        <w:tc>
          <w:tcPr>
            <w:tcW w:w="1559" w:type="dxa"/>
          </w:tcPr>
          <w:p w14:paraId="255B9717" w14:textId="048D771B" w:rsidR="00A5400A" w:rsidRPr="00141749" w:rsidRDefault="00C80FC4" w:rsidP="009E6E91">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141749">
              <w:rPr>
                <w:rFonts w:cs="Segoe UI"/>
                <w:sz w:val="20"/>
              </w:rPr>
              <w:t>1</w:t>
            </w:r>
            <w:r w:rsidR="005A5A5E" w:rsidRPr="00141749">
              <w:rPr>
                <w:rFonts w:cs="Segoe UI"/>
                <w:sz w:val="20"/>
              </w:rPr>
              <w:t>04</w:t>
            </w:r>
          </w:p>
        </w:tc>
        <w:tc>
          <w:tcPr>
            <w:tcW w:w="1754" w:type="dxa"/>
          </w:tcPr>
          <w:p w14:paraId="45C008C6" w14:textId="6B352D87" w:rsidR="00A5400A" w:rsidRPr="00141749" w:rsidRDefault="008D762B" w:rsidP="009E6E91">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141749">
              <w:rPr>
                <w:rFonts w:cs="Segoe UI"/>
                <w:sz w:val="20"/>
              </w:rPr>
              <w:t>1</w:t>
            </w:r>
            <w:r w:rsidR="00FD49FC" w:rsidRPr="00141749">
              <w:rPr>
                <w:rFonts w:cs="Segoe UI"/>
                <w:sz w:val="20"/>
              </w:rPr>
              <w:t>45</w:t>
            </w:r>
          </w:p>
        </w:tc>
        <w:tc>
          <w:tcPr>
            <w:tcW w:w="1559" w:type="dxa"/>
          </w:tcPr>
          <w:p w14:paraId="731D6F57" w14:textId="0FDFE0EA" w:rsidR="00A5400A" w:rsidRPr="00141749" w:rsidRDefault="0063624F" w:rsidP="00546F8D">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141749">
              <w:rPr>
                <w:rFonts w:cs="Segoe UI"/>
                <w:sz w:val="20"/>
              </w:rPr>
              <w:t>+</w:t>
            </w:r>
            <w:r w:rsidR="00FD49FC" w:rsidRPr="00141749">
              <w:rPr>
                <w:rFonts w:cs="Segoe UI"/>
                <w:sz w:val="20"/>
              </w:rPr>
              <w:t>41</w:t>
            </w:r>
          </w:p>
        </w:tc>
      </w:tr>
      <w:tr w:rsidR="006B09AF" w:rsidRPr="00FD1DB9" w14:paraId="75906B18" w14:textId="77777777" w:rsidTr="006E548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3CBBDD54" w14:textId="77777777" w:rsidR="00A5400A" w:rsidRPr="00141749" w:rsidRDefault="00A5400A" w:rsidP="00DE3799">
            <w:pPr>
              <w:rPr>
                <w:rFonts w:cs="Segoe UI"/>
                <w:sz w:val="20"/>
                <w:szCs w:val="20"/>
              </w:rPr>
            </w:pPr>
            <w:r w:rsidRPr="00141749">
              <w:rPr>
                <w:rFonts w:cs="Segoe UI"/>
                <w:sz w:val="20"/>
              </w:rPr>
              <w:t>Application for a variation to a cannabis permit</w:t>
            </w:r>
          </w:p>
        </w:tc>
        <w:tc>
          <w:tcPr>
            <w:tcW w:w="1559" w:type="dxa"/>
          </w:tcPr>
          <w:p w14:paraId="0E26BC94" w14:textId="72A70FFB" w:rsidR="00A5400A" w:rsidRPr="00141749" w:rsidRDefault="002461A3" w:rsidP="009E6E91">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141749">
              <w:rPr>
                <w:rFonts w:cs="Segoe UI"/>
                <w:sz w:val="20"/>
              </w:rPr>
              <w:t>5</w:t>
            </w:r>
            <w:r w:rsidR="00FD49FC" w:rsidRPr="00141749">
              <w:rPr>
                <w:rFonts w:cs="Segoe UI"/>
                <w:sz w:val="20"/>
              </w:rPr>
              <w:t>6</w:t>
            </w:r>
          </w:p>
        </w:tc>
        <w:tc>
          <w:tcPr>
            <w:tcW w:w="1754" w:type="dxa"/>
          </w:tcPr>
          <w:p w14:paraId="7F1D442A" w14:textId="5227F72B" w:rsidR="00A5400A" w:rsidRPr="00141749" w:rsidRDefault="00160144" w:rsidP="009E6E91">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141749">
              <w:rPr>
                <w:rFonts w:cs="Segoe UI"/>
                <w:sz w:val="20"/>
              </w:rPr>
              <w:t>10</w:t>
            </w:r>
          </w:p>
        </w:tc>
        <w:tc>
          <w:tcPr>
            <w:tcW w:w="1559" w:type="dxa"/>
          </w:tcPr>
          <w:p w14:paraId="20CD0DA0" w14:textId="4FE95CF9" w:rsidR="00A5400A" w:rsidRPr="00141749" w:rsidRDefault="004A50D9" w:rsidP="00546F8D">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141749">
              <w:rPr>
                <w:rFonts w:cs="Segoe UI"/>
                <w:sz w:val="20"/>
              </w:rPr>
              <w:t>-</w:t>
            </w:r>
            <w:r w:rsidR="00160144" w:rsidRPr="00141749">
              <w:rPr>
                <w:rFonts w:cs="Segoe UI"/>
                <w:sz w:val="20"/>
              </w:rPr>
              <w:t>46</w:t>
            </w:r>
          </w:p>
        </w:tc>
      </w:tr>
      <w:tr w:rsidR="006B09AF" w:rsidRPr="00FD1DB9" w14:paraId="14A0585F" w14:textId="77777777" w:rsidTr="006E5488">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40696BDC" w14:textId="77777777" w:rsidR="00A5400A" w:rsidRPr="00141749" w:rsidRDefault="00A5400A" w:rsidP="00DE3799">
            <w:pPr>
              <w:rPr>
                <w:rFonts w:cs="Segoe UI"/>
                <w:sz w:val="20"/>
                <w:szCs w:val="20"/>
              </w:rPr>
            </w:pPr>
            <w:r w:rsidRPr="00141749">
              <w:rPr>
                <w:rFonts w:cs="Segoe UI"/>
                <w:sz w:val="20"/>
              </w:rPr>
              <w:t xml:space="preserve">Planned inspections </w:t>
            </w:r>
          </w:p>
        </w:tc>
        <w:tc>
          <w:tcPr>
            <w:tcW w:w="1559" w:type="dxa"/>
          </w:tcPr>
          <w:p w14:paraId="275B9F61" w14:textId="55BF75B3" w:rsidR="00A5400A" w:rsidRPr="00141749" w:rsidRDefault="00B56319" w:rsidP="00FB25A8">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141749">
              <w:rPr>
                <w:rFonts w:cs="Segoe UI"/>
                <w:sz w:val="20"/>
              </w:rPr>
              <w:t>6</w:t>
            </w:r>
            <w:r w:rsidR="003D367B" w:rsidRPr="00141749">
              <w:rPr>
                <w:rFonts w:cs="Segoe UI"/>
                <w:sz w:val="20"/>
              </w:rPr>
              <w:t>8</w:t>
            </w:r>
          </w:p>
        </w:tc>
        <w:tc>
          <w:tcPr>
            <w:tcW w:w="1754" w:type="dxa"/>
          </w:tcPr>
          <w:p w14:paraId="00FE1885" w14:textId="1C19D79C" w:rsidR="00A5400A" w:rsidRPr="00141749" w:rsidRDefault="000F2AA2" w:rsidP="008822E8">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141749">
              <w:rPr>
                <w:rFonts w:cs="Segoe UI"/>
                <w:sz w:val="20"/>
              </w:rPr>
              <w:t>3</w:t>
            </w:r>
            <w:r w:rsidR="00160144" w:rsidRPr="00141749">
              <w:rPr>
                <w:rFonts w:cs="Segoe UI"/>
                <w:sz w:val="20"/>
              </w:rPr>
              <w:t>4</w:t>
            </w:r>
          </w:p>
        </w:tc>
        <w:tc>
          <w:tcPr>
            <w:tcW w:w="1559" w:type="dxa"/>
          </w:tcPr>
          <w:p w14:paraId="2EFF5659" w14:textId="5F2A967A" w:rsidR="00A5400A" w:rsidRPr="00141749" w:rsidRDefault="00546F8D" w:rsidP="00546F8D">
            <w:pPr>
              <w:jc w:val="center"/>
              <w:cnfStyle w:val="000000100000" w:firstRow="0" w:lastRow="0" w:firstColumn="0" w:lastColumn="0" w:oddVBand="0" w:evenVBand="0" w:oddHBand="1" w:evenHBand="0" w:firstRowFirstColumn="0" w:firstRowLastColumn="0" w:lastRowFirstColumn="0" w:lastRowLastColumn="0"/>
              <w:rPr>
                <w:rFonts w:cs="Segoe UI"/>
                <w:sz w:val="20"/>
                <w:szCs w:val="20"/>
              </w:rPr>
            </w:pPr>
            <w:r w:rsidRPr="00141749">
              <w:rPr>
                <w:rFonts w:cs="Segoe UI"/>
                <w:sz w:val="20"/>
              </w:rPr>
              <w:t>-</w:t>
            </w:r>
            <w:r w:rsidR="004577DE" w:rsidRPr="00141749">
              <w:rPr>
                <w:rFonts w:cs="Segoe UI"/>
                <w:sz w:val="20"/>
              </w:rPr>
              <w:t>3</w:t>
            </w:r>
            <w:r w:rsidR="00160144" w:rsidRPr="00141749">
              <w:rPr>
                <w:rFonts w:cs="Segoe UI"/>
                <w:sz w:val="20"/>
              </w:rPr>
              <w:t>4</w:t>
            </w:r>
          </w:p>
        </w:tc>
      </w:tr>
      <w:tr w:rsidR="006B09AF" w:rsidRPr="00472D2B" w14:paraId="4AC22429" w14:textId="77777777" w:rsidTr="006E548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256" w:type="dxa"/>
          </w:tcPr>
          <w:p w14:paraId="666AF0CA" w14:textId="77777777" w:rsidR="00A5400A" w:rsidRPr="00141749" w:rsidRDefault="00A5400A" w:rsidP="00DE3799">
            <w:pPr>
              <w:rPr>
                <w:rFonts w:cs="Segoe UI"/>
                <w:sz w:val="20"/>
                <w:szCs w:val="20"/>
              </w:rPr>
            </w:pPr>
            <w:r w:rsidRPr="00141749">
              <w:rPr>
                <w:rFonts w:cs="Segoe UI"/>
                <w:sz w:val="20"/>
              </w:rPr>
              <w:t>Annual licence charge</w:t>
            </w:r>
          </w:p>
        </w:tc>
        <w:tc>
          <w:tcPr>
            <w:tcW w:w="1559" w:type="dxa"/>
          </w:tcPr>
          <w:p w14:paraId="2FA46763" w14:textId="24577E6F" w:rsidR="00A5400A" w:rsidRPr="00141749" w:rsidRDefault="00CE0D42" w:rsidP="00CE0D42">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141749">
              <w:rPr>
                <w:rFonts w:cs="Segoe UI"/>
                <w:sz w:val="20"/>
              </w:rPr>
              <w:t>9</w:t>
            </w:r>
            <w:r w:rsidR="000C7399" w:rsidRPr="00141749">
              <w:rPr>
                <w:rFonts w:cs="Segoe UI"/>
                <w:sz w:val="20"/>
              </w:rPr>
              <w:t>6</w:t>
            </w:r>
          </w:p>
        </w:tc>
        <w:tc>
          <w:tcPr>
            <w:tcW w:w="1754" w:type="dxa"/>
          </w:tcPr>
          <w:p w14:paraId="511F15A2" w14:textId="278AD758" w:rsidR="00A5400A" w:rsidRPr="00141749" w:rsidRDefault="00160144" w:rsidP="00CE0D42">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141749">
              <w:rPr>
                <w:rFonts w:cs="Segoe UI"/>
                <w:sz w:val="20"/>
              </w:rPr>
              <w:t>7</w:t>
            </w:r>
            <w:r w:rsidR="00675B6B" w:rsidRPr="00141749">
              <w:rPr>
                <w:rFonts w:cs="Segoe UI"/>
                <w:sz w:val="20"/>
              </w:rPr>
              <w:t>7</w:t>
            </w:r>
          </w:p>
        </w:tc>
        <w:tc>
          <w:tcPr>
            <w:tcW w:w="1559" w:type="dxa"/>
          </w:tcPr>
          <w:p w14:paraId="308DCB6F" w14:textId="76B584C4" w:rsidR="00A5400A" w:rsidRPr="00141749" w:rsidRDefault="00546F8D" w:rsidP="00546F8D">
            <w:pPr>
              <w:jc w:val="center"/>
              <w:cnfStyle w:val="000000010000" w:firstRow="0" w:lastRow="0" w:firstColumn="0" w:lastColumn="0" w:oddVBand="0" w:evenVBand="0" w:oddHBand="0" w:evenHBand="1" w:firstRowFirstColumn="0" w:firstRowLastColumn="0" w:lastRowFirstColumn="0" w:lastRowLastColumn="0"/>
              <w:rPr>
                <w:rFonts w:cs="Segoe UI"/>
                <w:sz w:val="20"/>
                <w:szCs w:val="20"/>
              </w:rPr>
            </w:pPr>
            <w:r w:rsidRPr="00141749">
              <w:rPr>
                <w:rFonts w:cs="Segoe UI"/>
                <w:sz w:val="20"/>
              </w:rPr>
              <w:t>-</w:t>
            </w:r>
            <w:r w:rsidR="00376D40" w:rsidRPr="00141749">
              <w:rPr>
                <w:rFonts w:cs="Segoe UI"/>
                <w:sz w:val="20"/>
              </w:rPr>
              <w:t>1</w:t>
            </w:r>
            <w:r w:rsidR="000C7399" w:rsidRPr="00141749">
              <w:rPr>
                <w:rFonts w:cs="Segoe UI"/>
                <w:sz w:val="20"/>
              </w:rPr>
              <w:t>9</w:t>
            </w:r>
          </w:p>
        </w:tc>
      </w:tr>
    </w:tbl>
    <w:p w14:paraId="5FD38C5E" w14:textId="147A74AB" w:rsidR="002E3C68" w:rsidRPr="00F8037B" w:rsidRDefault="002E3C68" w:rsidP="008364FA">
      <w:pPr>
        <w:pStyle w:val="Tabledescription"/>
      </w:pPr>
      <w:r w:rsidRPr="00F8037B">
        <w:t xml:space="preserve">The volumes listed above exclude applications that were withdrawn prior to the application fee being paid.  </w:t>
      </w:r>
    </w:p>
    <w:p w14:paraId="6B705124" w14:textId="439285BE" w:rsidR="009F5B36" w:rsidRDefault="009F5B36" w:rsidP="005E1242">
      <w:pPr>
        <w:pStyle w:val="Heading4"/>
      </w:pPr>
      <w:bookmarkStart w:id="39" w:name="_Toc233895754"/>
      <w:r>
        <w:t>Performance measures</w:t>
      </w:r>
      <w:bookmarkEnd w:id="39"/>
    </w:p>
    <w:p w14:paraId="4EE5B881" w14:textId="7F93DE0C" w:rsidR="009F5B36" w:rsidRDefault="009F5B36" w:rsidP="0002791C">
      <w:pPr>
        <w:keepNext/>
      </w:pPr>
      <w:r>
        <w:t xml:space="preserve">The Act does not include statutory timeframes for decision-making or application processing. The </w:t>
      </w:r>
      <w:r w:rsidR="00A8097C">
        <w:t>d</w:t>
      </w:r>
      <w:r>
        <w:t xml:space="preserve">epartment provides an indicative timeline for processing applications on the ODC website, from the date of receipt. However, this </w:t>
      </w:r>
      <w:r w:rsidRPr="000F187B">
        <w:t>excludes any time where the application is referred back to the applicant for further information</w:t>
      </w:r>
      <w:r w:rsidR="002751E1" w:rsidRPr="000F187B">
        <w:t>, or due to delays in receiving information requested from external Commonwealth, State and Territory agencies (including law enforcement agencies)</w:t>
      </w:r>
      <w:r w:rsidRPr="000F187B">
        <w:t>.</w:t>
      </w:r>
      <w:r w:rsidR="005E1242">
        <w:t xml:space="preserve"> These published timeframes are currently:</w:t>
      </w:r>
    </w:p>
    <w:p w14:paraId="11A264E4" w14:textId="011DD268" w:rsidR="009F5B36" w:rsidRDefault="000A1D3A" w:rsidP="0002791C">
      <w:pPr>
        <w:pStyle w:val="ListBullet"/>
        <w:keepNext/>
      </w:pPr>
      <w:r>
        <w:t xml:space="preserve">medicinal </w:t>
      </w:r>
      <w:r w:rsidR="00602B47">
        <w:t>c</w:t>
      </w:r>
      <w:r w:rsidR="009F5B36">
        <w:t xml:space="preserve">annabis licence application - approximately </w:t>
      </w:r>
      <w:r>
        <w:t>205 working</w:t>
      </w:r>
      <w:r w:rsidR="00AE384F">
        <w:t> </w:t>
      </w:r>
      <w:r w:rsidR="009F5B36">
        <w:t>days</w:t>
      </w:r>
      <w:r w:rsidR="000F187B">
        <w:t xml:space="preserve"> (including </w:t>
      </w:r>
      <w:r w:rsidR="00E10C58">
        <w:t>receipting</w:t>
      </w:r>
      <w:r w:rsidR="000F187B">
        <w:t xml:space="preserve"> and </w:t>
      </w:r>
      <w:r>
        <w:t>generating invoices</w:t>
      </w:r>
      <w:r w:rsidR="000F187B">
        <w:t>)</w:t>
      </w:r>
    </w:p>
    <w:p w14:paraId="1E053B26" w14:textId="793CD6D8" w:rsidR="009F5B36" w:rsidRDefault="00602B47" w:rsidP="0002791C">
      <w:pPr>
        <w:pStyle w:val="ListBullet"/>
        <w:keepNext/>
      </w:pPr>
      <w:r>
        <w:t>a</w:t>
      </w:r>
      <w:r w:rsidR="009F5B36">
        <w:t xml:space="preserve">pplication to vary a </w:t>
      </w:r>
      <w:r w:rsidR="000A1D3A">
        <w:t xml:space="preserve">medicinal </w:t>
      </w:r>
      <w:r w:rsidR="009F5B36">
        <w:t>cannabis licence: approximately 70</w:t>
      </w:r>
      <w:r w:rsidR="00AE384F">
        <w:t> </w:t>
      </w:r>
      <w:r w:rsidR="000A1D3A">
        <w:t xml:space="preserve">working </w:t>
      </w:r>
      <w:r w:rsidR="009F5B36">
        <w:t>days</w:t>
      </w:r>
      <w:r w:rsidR="000A1D3A">
        <w:t xml:space="preserve"> to 205 working days depending on the complexity of the variation </w:t>
      </w:r>
      <w:r w:rsidR="00961F70">
        <w:t>submitted.</w:t>
      </w:r>
    </w:p>
    <w:p w14:paraId="46C3ED72" w14:textId="1C3F9336" w:rsidR="006B5650" w:rsidRDefault="000F187B" w:rsidP="009F5B36">
      <w:r w:rsidRPr="000F187B">
        <w:t>In 2022</w:t>
      </w:r>
      <w:r w:rsidR="00A8097C">
        <w:t>,</w:t>
      </w:r>
      <w:r w:rsidRPr="000F187B">
        <w:t xml:space="preserve"> the ODC undertook a business process and systems transformation review to identify both system and process improvements </w:t>
      </w:r>
      <w:r w:rsidR="00A8097C">
        <w:t xml:space="preserve">to </w:t>
      </w:r>
      <w:r w:rsidRPr="000F187B">
        <w:t xml:space="preserve">allow the ODC to perform its functions in a more effective and efficient manner. Industry representatives </w:t>
      </w:r>
      <w:r w:rsidR="005E1242">
        <w:t xml:space="preserve">and other stakeholders </w:t>
      </w:r>
      <w:r w:rsidRPr="000F187B">
        <w:t xml:space="preserve">were consulted as part of the review. The </w:t>
      </w:r>
      <w:r>
        <w:t xml:space="preserve">review made </w:t>
      </w:r>
      <w:r w:rsidR="00920554">
        <w:t>several</w:t>
      </w:r>
      <w:r w:rsidRPr="000F187B">
        <w:t xml:space="preserve"> recommendations on the possible future state of the ODC’s processes and systems. </w:t>
      </w:r>
      <w:r w:rsidR="00A60DE6">
        <w:t xml:space="preserve">Government </w:t>
      </w:r>
      <w:r w:rsidR="00FD6692">
        <w:t xml:space="preserve">funding was provided in </w:t>
      </w:r>
      <w:r w:rsidR="00A60DE6">
        <w:t>the 2023</w:t>
      </w:r>
      <w:r w:rsidR="001544BA">
        <w:t>-24</w:t>
      </w:r>
      <w:r w:rsidR="00A60DE6">
        <w:t xml:space="preserve"> </w:t>
      </w:r>
      <w:r w:rsidR="001544BA">
        <w:t>B</w:t>
      </w:r>
      <w:r w:rsidR="00A60DE6">
        <w:t xml:space="preserve">udget </w:t>
      </w:r>
      <w:r w:rsidR="00920554">
        <w:t xml:space="preserve">to progress an </w:t>
      </w:r>
      <w:r>
        <w:t>ODC digital transformation and process reform</w:t>
      </w:r>
      <w:r w:rsidR="00FD6692">
        <w:t xml:space="preserve"> program of work resulting from the transformation review</w:t>
      </w:r>
      <w:r w:rsidR="001544BA">
        <w:t>. Th</w:t>
      </w:r>
      <w:r w:rsidR="00920554">
        <w:t>is</w:t>
      </w:r>
      <w:r w:rsidR="001544BA">
        <w:t xml:space="preserve"> </w:t>
      </w:r>
      <w:r w:rsidR="00FD6692">
        <w:t>program of work</w:t>
      </w:r>
      <w:r w:rsidR="001544BA">
        <w:t xml:space="preserve"> </w:t>
      </w:r>
      <w:r w:rsidR="00D74F30">
        <w:t>is currently under</w:t>
      </w:r>
      <w:r w:rsidR="006E5488">
        <w:t xml:space="preserve"> </w:t>
      </w:r>
      <w:r w:rsidR="00D74F30">
        <w:t xml:space="preserve">way and </w:t>
      </w:r>
      <w:r w:rsidR="001544BA">
        <w:t>will</w:t>
      </w:r>
      <w:r w:rsidR="00FD77C5">
        <w:t xml:space="preserve"> </w:t>
      </w:r>
      <w:r w:rsidR="00D74F30">
        <w:t xml:space="preserve">result in </w:t>
      </w:r>
      <w:r w:rsidRPr="000F187B">
        <w:t xml:space="preserve">the replacement of manual application submissions with smart forms, a case management system for the tracking of applications and regulatory actions, effective sharing of information across multiple software systems and data transferability, and </w:t>
      </w:r>
      <w:r w:rsidR="007E2A4C" w:rsidRPr="000F187B">
        <w:t>several</w:t>
      </w:r>
      <w:r w:rsidRPr="000F187B">
        <w:t xml:space="preserve"> other system and process improvements to </w:t>
      </w:r>
      <w:r w:rsidR="00DB5D15">
        <w:t>better support</w:t>
      </w:r>
      <w:r w:rsidRPr="000F187B">
        <w:t xml:space="preserve"> both industry and ODC staff.</w:t>
      </w:r>
      <w:r w:rsidR="00A60DE6">
        <w:t xml:space="preserve"> </w:t>
      </w:r>
    </w:p>
    <w:p w14:paraId="7112B520" w14:textId="77777777" w:rsidR="004223D3" w:rsidRDefault="004223D3">
      <w:pPr>
        <w:spacing w:before="0" w:after="0" w:line="240" w:lineRule="auto"/>
        <w:rPr>
          <w:rFonts w:cs="Segoe UI"/>
          <w:b/>
          <w:bCs/>
          <w:iCs/>
          <w:color w:val="3A5772"/>
          <w:szCs w:val="22"/>
        </w:rPr>
      </w:pPr>
      <w:r>
        <w:br w:type="page"/>
      </w:r>
    </w:p>
    <w:p w14:paraId="08B307EC" w14:textId="3A5C7A52" w:rsidR="009F5B36" w:rsidRDefault="009F5B36" w:rsidP="005E1242">
      <w:pPr>
        <w:pStyle w:val="Heading4"/>
      </w:pPr>
      <w:bookmarkStart w:id="40" w:name="_Toc233895755"/>
      <w:r>
        <w:lastRenderedPageBreak/>
        <w:t xml:space="preserve">International </w:t>
      </w:r>
      <w:r w:rsidR="00BD59AF">
        <w:t>s</w:t>
      </w:r>
      <w:r>
        <w:t>crutiny</w:t>
      </w:r>
      <w:bookmarkEnd w:id="40"/>
      <w:r>
        <w:t xml:space="preserve"> </w:t>
      </w:r>
    </w:p>
    <w:p w14:paraId="5743A62D" w14:textId="77777777" w:rsidR="009F5B36" w:rsidRDefault="009F5B36" w:rsidP="009F5B36">
      <w:r>
        <w:t xml:space="preserve">The progress of the Scheme will be the subject of scrutiny from the INCB. Australia is required to provide annual datasets to the INCB outlining the quantities of cannabis plants cultivated, cannabis and cannabis resin that has been produced and cannabis drugs that have been manufactured in a calendar year. </w:t>
      </w:r>
    </w:p>
    <w:p w14:paraId="594AE416" w14:textId="2F81BC46" w:rsidR="00CD3CF8" w:rsidRDefault="009F5B36" w:rsidP="009F5B36">
      <w:r>
        <w:t>The INCB then makes comments in its annual report on the performance of Australia against the requirements of the Single Convention. If the INCB make</w:t>
      </w:r>
      <w:r w:rsidR="00F716BE">
        <w:t>s</w:t>
      </w:r>
      <w:r>
        <w:t xml:space="preserve"> a negative comment on Australia’s performance, for example that production of cannabis resin has exceeded the medical need, then remedial action may need to be considered. Such an event could impact on the data provided in this document.</w:t>
      </w:r>
    </w:p>
    <w:p w14:paraId="33EA668E" w14:textId="77777777" w:rsidR="00C14253" w:rsidRDefault="00C14253" w:rsidP="009F5B36"/>
    <w:p w14:paraId="23A340FD" w14:textId="0DDFAD96" w:rsidR="00B014E5" w:rsidRDefault="009F5B36" w:rsidP="00C14253">
      <w:pPr>
        <w:pStyle w:val="Heading2"/>
      </w:pPr>
      <w:bookmarkStart w:id="41" w:name="_Toc233895756"/>
      <w:r>
        <w:t>8</w:t>
      </w:r>
      <w:r w:rsidR="00013821">
        <w:t xml:space="preserve"> </w:t>
      </w:r>
      <w:r>
        <w:t>Key forward dates and events</w:t>
      </w:r>
      <w:bookmarkEnd w:id="41"/>
    </w:p>
    <w:p w14:paraId="5B78D4DD" w14:textId="17A737B8" w:rsidR="00C14253" w:rsidRPr="00C14253" w:rsidRDefault="00C14253" w:rsidP="00634387">
      <w:pPr>
        <w:pStyle w:val="ListParagraph"/>
        <w:numPr>
          <w:ilvl w:val="0"/>
          <w:numId w:val="20"/>
        </w:numPr>
      </w:pPr>
      <w:r w:rsidRPr="00C14253">
        <w:t>November 2026 –</w:t>
      </w:r>
      <w:r w:rsidR="005C462C">
        <w:t xml:space="preserve"> </w:t>
      </w:r>
      <w:r w:rsidRPr="00C14253">
        <w:t xml:space="preserve">Update of 2025-26 financial results  </w:t>
      </w:r>
    </w:p>
    <w:p w14:paraId="422EFE10" w14:textId="33EDC964" w:rsidR="00566ECE" w:rsidRPr="00B014E5" w:rsidRDefault="009F5B36" w:rsidP="00634387">
      <w:pPr>
        <w:pStyle w:val="ListBullet"/>
        <w:pageBreakBefore/>
        <w:numPr>
          <w:ilvl w:val="0"/>
          <w:numId w:val="0"/>
        </w:numPr>
        <w:rPr>
          <w:rFonts w:ascii="Segoe UI Semibold" w:hAnsi="Segoe UI Semibold" w:cs="Segoe UI Semibold"/>
          <w:color w:val="016665" w:themeColor="accent3"/>
          <w:sz w:val="28"/>
          <w:szCs w:val="28"/>
        </w:rPr>
      </w:pPr>
      <w:r w:rsidRPr="00B014E5">
        <w:rPr>
          <w:rFonts w:ascii="Segoe UI Semibold" w:hAnsi="Segoe UI Semibold" w:cs="Segoe UI Semibold"/>
          <w:color w:val="016665" w:themeColor="accent3"/>
          <w:sz w:val="28"/>
          <w:szCs w:val="28"/>
        </w:rPr>
        <w:lastRenderedPageBreak/>
        <w:t>9.</w:t>
      </w:r>
      <w:r w:rsidR="00013821" w:rsidRPr="00B014E5">
        <w:rPr>
          <w:rFonts w:ascii="Segoe UI Semibold" w:hAnsi="Segoe UI Semibold" w:cs="Segoe UI Semibold"/>
          <w:color w:val="016665" w:themeColor="accent3"/>
          <w:sz w:val="28"/>
          <w:szCs w:val="28"/>
        </w:rPr>
        <w:t xml:space="preserve"> </w:t>
      </w:r>
      <w:r w:rsidRPr="00B014E5">
        <w:rPr>
          <w:rFonts w:ascii="Segoe UI Semibold" w:hAnsi="Segoe UI Semibold" w:cs="Segoe UI Semibold"/>
          <w:color w:val="016665" w:themeColor="accent3"/>
          <w:sz w:val="28"/>
          <w:szCs w:val="28"/>
        </w:rPr>
        <w:t>CRIS approval and change register</w:t>
      </w:r>
    </w:p>
    <w:tbl>
      <w:tblPr>
        <w:tblStyle w:val="TableODC"/>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396"/>
        <w:gridCol w:w="2387"/>
        <w:gridCol w:w="2755"/>
      </w:tblGrid>
      <w:tr w:rsidR="00566ECE" w14:paraId="47BD8880" w14:textId="77777777" w:rsidTr="00247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D57E9C" w14:textId="77777777" w:rsidR="00566ECE" w:rsidRPr="001C4B2B" w:rsidRDefault="00566ECE" w:rsidP="00566ECE">
            <w:pPr>
              <w:rPr>
                <w:sz w:val="20"/>
                <w:szCs w:val="20"/>
              </w:rPr>
            </w:pPr>
            <w:r w:rsidRPr="001C4B2B">
              <w:rPr>
                <w:sz w:val="20"/>
              </w:rPr>
              <w:t>Date of CRIS change</w:t>
            </w:r>
          </w:p>
        </w:tc>
        <w:tc>
          <w:tcPr>
            <w:tcW w:w="23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66F57F" w14:textId="77777777" w:rsidR="00566ECE" w:rsidRPr="001C4B2B" w:rsidRDefault="00566ECE" w:rsidP="00566ECE">
            <w:pPr>
              <w:cnfStyle w:val="100000000000" w:firstRow="1" w:lastRow="0" w:firstColumn="0" w:lastColumn="0" w:oddVBand="0" w:evenVBand="0" w:oddHBand="0" w:evenHBand="0" w:firstRowFirstColumn="0" w:firstRowLastColumn="0" w:lastRowFirstColumn="0" w:lastRowLastColumn="0"/>
              <w:rPr>
                <w:sz w:val="20"/>
                <w:szCs w:val="20"/>
              </w:rPr>
            </w:pPr>
            <w:r w:rsidRPr="001C4B2B">
              <w:rPr>
                <w:sz w:val="20"/>
              </w:rPr>
              <w:t>CRIS change</w:t>
            </w:r>
          </w:p>
        </w:tc>
        <w:tc>
          <w:tcPr>
            <w:tcW w:w="23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E4E645" w14:textId="77777777" w:rsidR="00566ECE" w:rsidRPr="001C4B2B" w:rsidRDefault="00566ECE" w:rsidP="00566ECE">
            <w:pPr>
              <w:cnfStyle w:val="100000000000" w:firstRow="1" w:lastRow="0" w:firstColumn="0" w:lastColumn="0" w:oddVBand="0" w:evenVBand="0" w:oddHBand="0" w:evenHBand="0" w:firstRowFirstColumn="0" w:firstRowLastColumn="0" w:lastRowFirstColumn="0" w:lastRowLastColumn="0"/>
              <w:rPr>
                <w:sz w:val="20"/>
                <w:szCs w:val="20"/>
              </w:rPr>
            </w:pPr>
            <w:r w:rsidRPr="001C4B2B">
              <w:rPr>
                <w:sz w:val="20"/>
              </w:rPr>
              <w:t>Approver</w:t>
            </w:r>
          </w:p>
        </w:tc>
        <w:tc>
          <w:tcPr>
            <w:tcW w:w="27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62DCCE" w14:textId="77777777" w:rsidR="00566ECE" w:rsidRPr="001C4B2B" w:rsidRDefault="00566ECE" w:rsidP="00566ECE">
            <w:pPr>
              <w:cnfStyle w:val="100000000000" w:firstRow="1" w:lastRow="0" w:firstColumn="0" w:lastColumn="0" w:oddVBand="0" w:evenVBand="0" w:oddHBand="0" w:evenHBand="0" w:firstRowFirstColumn="0" w:firstRowLastColumn="0" w:lastRowFirstColumn="0" w:lastRowLastColumn="0"/>
              <w:rPr>
                <w:sz w:val="20"/>
                <w:szCs w:val="20"/>
              </w:rPr>
            </w:pPr>
            <w:r w:rsidRPr="001C4B2B">
              <w:rPr>
                <w:sz w:val="20"/>
              </w:rPr>
              <w:t>Basis of change</w:t>
            </w:r>
          </w:p>
        </w:tc>
      </w:tr>
      <w:tr w:rsidR="00566ECE" w14:paraId="11403059" w14:textId="77777777" w:rsidTr="00247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4D2A8325" w14:textId="12E3B919" w:rsidR="00E11F47" w:rsidRPr="00302D1F" w:rsidRDefault="00566ECE" w:rsidP="008364FA">
            <w:pPr>
              <w:rPr>
                <w:sz w:val="20"/>
                <w:szCs w:val="20"/>
              </w:rPr>
            </w:pPr>
            <w:r w:rsidRPr="00302D1F">
              <w:rPr>
                <w:sz w:val="20"/>
              </w:rPr>
              <w:t>21 October 2016</w:t>
            </w:r>
          </w:p>
        </w:tc>
        <w:tc>
          <w:tcPr>
            <w:tcW w:w="2396" w:type="dxa"/>
            <w:tcBorders>
              <w:top w:val="none" w:sz="0" w:space="0" w:color="auto"/>
              <w:bottom w:val="none" w:sz="0" w:space="0" w:color="auto"/>
            </w:tcBorders>
          </w:tcPr>
          <w:p w14:paraId="72F60AD0" w14:textId="45489DB5" w:rsidR="00E11F47" w:rsidRPr="00302D1F" w:rsidRDefault="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Certification of the CRIS</w:t>
            </w:r>
          </w:p>
        </w:tc>
        <w:tc>
          <w:tcPr>
            <w:tcW w:w="2387" w:type="dxa"/>
            <w:tcBorders>
              <w:top w:val="none" w:sz="0" w:space="0" w:color="auto"/>
              <w:bottom w:val="none" w:sz="0" w:space="0" w:color="auto"/>
            </w:tcBorders>
          </w:tcPr>
          <w:p w14:paraId="6409CEBD"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 xml:space="preserve">Secretary </w:t>
            </w:r>
            <w:r w:rsidR="00602B47" w:rsidRPr="00302D1F">
              <w:rPr>
                <w:sz w:val="20"/>
              </w:rPr>
              <w:br/>
            </w:r>
            <w:r w:rsidRPr="00302D1F">
              <w:rPr>
                <w:sz w:val="20"/>
              </w:rPr>
              <w:t>Department of Health</w:t>
            </w:r>
          </w:p>
        </w:tc>
        <w:tc>
          <w:tcPr>
            <w:tcW w:w="2755" w:type="dxa"/>
            <w:tcBorders>
              <w:top w:val="none" w:sz="0" w:space="0" w:color="auto"/>
              <w:bottom w:val="none" w:sz="0" w:space="0" w:color="auto"/>
            </w:tcBorders>
          </w:tcPr>
          <w:p w14:paraId="674D0831"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 xml:space="preserve">New regulatory charging activity </w:t>
            </w:r>
          </w:p>
        </w:tc>
      </w:tr>
      <w:tr w:rsidR="00566ECE" w14:paraId="2B0952A3" w14:textId="77777777" w:rsidTr="00247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668B7310" w14:textId="66BA7C73" w:rsidR="00E11F47" w:rsidRPr="00302D1F" w:rsidRDefault="00566ECE">
            <w:pPr>
              <w:rPr>
                <w:sz w:val="20"/>
                <w:szCs w:val="20"/>
              </w:rPr>
            </w:pPr>
            <w:r w:rsidRPr="00302D1F">
              <w:rPr>
                <w:sz w:val="20"/>
              </w:rPr>
              <w:t>2 November 2016</w:t>
            </w:r>
          </w:p>
        </w:tc>
        <w:tc>
          <w:tcPr>
            <w:tcW w:w="2396" w:type="dxa"/>
            <w:tcBorders>
              <w:top w:val="none" w:sz="0" w:space="0" w:color="auto"/>
              <w:bottom w:val="none" w:sz="0" w:space="0" w:color="auto"/>
              <w:tr2bl w:val="none" w:sz="0" w:space="0" w:color="auto"/>
            </w:tcBorders>
          </w:tcPr>
          <w:p w14:paraId="0ECA1784"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Agreement of the CRIS</w:t>
            </w:r>
          </w:p>
        </w:tc>
        <w:tc>
          <w:tcPr>
            <w:tcW w:w="2387" w:type="dxa"/>
            <w:tcBorders>
              <w:top w:val="none" w:sz="0" w:space="0" w:color="auto"/>
              <w:bottom w:val="none" w:sz="0" w:space="0" w:color="auto"/>
              <w:tr2bl w:val="none" w:sz="0" w:space="0" w:color="auto"/>
            </w:tcBorders>
          </w:tcPr>
          <w:p w14:paraId="79F4C93D"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Minister for Health</w:t>
            </w:r>
          </w:p>
        </w:tc>
        <w:tc>
          <w:tcPr>
            <w:tcW w:w="2755" w:type="dxa"/>
            <w:tcBorders>
              <w:top w:val="none" w:sz="0" w:space="0" w:color="auto"/>
              <w:bottom w:val="none" w:sz="0" w:space="0" w:color="auto"/>
              <w:tr2bl w:val="none" w:sz="0" w:space="0" w:color="auto"/>
            </w:tcBorders>
          </w:tcPr>
          <w:p w14:paraId="3ED92265"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New regulatory charging activity </w:t>
            </w:r>
          </w:p>
        </w:tc>
      </w:tr>
      <w:tr w:rsidR="00566ECE" w14:paraId="343759DA" w14:textId="77777777" w:rsidTr="00247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1FB3F7CE" w14:textId="27F72ACF" w:rsidR="00E11F47" w:rsidRPr="00302D1F" w:rsidRDefault="00566ECE">
            <w:pPr>
              <w:rPr>
                <w:sz w:val="20"/>
                <w:szCs w:val="20"/>
              </w:rPr>
            </w:pPr>
            <w:r w:rsidRPr="00302D1F">
              <w:rPr>
                <w:sz w:val="20"/>
              </w:rPr>
              <w:t>10 November 2016</w:t>
            </w:r>
          </w:p>
        </w:tc>
        <w:tc>
          <w:tcPr>
            <w:tcW w:w="2396" w:type="dxa"/>
            <w:tcBorders>
              <w:top w:val="none" w:sz="0" w:space="0" w:color="auto"/>
              <w:bottom w:val="none" w:sz="0" w:space="0" w:color="auto"/>
            </w:tcBorders>
          </w:tcPr>
          <w:p w14:paraId="56366357"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Approval for the CRIS release</w:t>
            </w:r>
          </w:p>
        </w:tc>
        <w:tc>
          <w:tcPr>
            <w:tcW w:w="2387" w:type="dxa"/>
            <w:tcBorders>
              <w:top w:val="none" w:sz="0" w:space="0" w:color="auto"/>
              <w:bottom w:val="none" w:sz="0" w:space="0" w:color="auto"/>
            </w:tcBorders>
          </w:tcPr>
          <w:p w14:paraId="7F8DE1B5"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Finance Minister</w:t>
            </w:r>
          </w:p>
        </w:tc>
        <w:tc>
          <w:tcPr>
            <w:tcW w:w="2755" w:type="dxa"/>
            <w:tcBorders>
              <w:top w:val="none" w:sz="0" w:space="0" w:color="auto"/>
              <w:bottom w:val="none" w:sz="0" w:space="0" w:color="auto"/>
            </w:tcBorders>
          </w:tcPr>
          <w:p w14:paraId="0118EC8C"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High risk rating for the new regulatory charging activity</w:t>
            </w:r>
          </w:p>
        </w:tc>
      </w:tr>
      <w:tr w:rsidR="00566ECE" w14:paraId="3CB85B5A" w14:textId="77777777" w:rsidTr="00247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4A7ED35E" w14:textId="77777777" w:rsidR="00566ECE" w:rsidRPr="00302D1F" w:rsidRDefault="00566ECE" w:rsidP="00566ECE">
            <w:pPr>
              <w:rPr>
                <w:sz w:val="20"/>
                <w:szCs w:val="20"/>
              </w:rPr>
            </w:pPr>
            <w:r w:rsidRPr="00302D1F">
              <w:rPr>
                <w:sz w:val="20"/>
              </w:rPr>
              <w:t>16 April 2019</w:t>
            </w:r>
          </w:p>
        </w:tc>
        <w:tc>
          <w:tcPr>
            <w:tcW w:w="2396" w:type="dxa"/>
            <w:tcBorders>
              <w:top w:val="none" w:sz="0" w:space="0" w:color="auto"/>
              <w:bottom w:val="none" w:sz="0" w:space="0" w:color="auto"/>
              <w:tr2bl w:val="none" w:sz="0" w:space="0" w:color="auto"/>
            </w:tcBorders>
          </w:tcPr>
          <w:p w14:paraId="7E7F93F3" w14:textId="1B453EFE"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Update of financial results and estimates</w:t>
            </w:r>
          </w:p>
        </w:tc>
        <w:tc>
          <w:tcPr>
            <w:tcW w:w="2387" w:type="dxa"/>
            <w:tcBorders>
              <w:top w:val="none" w:sz="0" w:space="0" w:color="auto"/>
              <w:bottom w:val="none" w:sz="0" w:space="0" w:color="auto"/>
              <w:tr2bl w:val="none" w:sz="0" w:space="0" w:color="auto"/>
            </w:tcBorders>
          </w:tcPr>
          <w:p w14:paraId="7F5BCEDB"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Secretary </w:t>
            </w:r>
            <w:r w:rsidR="00602B47" w:rsidRPr="00302D1F">
              <w:rPr>
                <w:sz w:val="20"/>
              </w:rPr>
              <w:br/>
            </w:r>
            <w:r w:rsidRPr="00302D1F">
              <w:rPr>
                <w:sz w:val="20"/>
              </w:rPr>
              <w:t>Department of Health</w:t>
            </w:r>
          </w:p>
        </w:tc>
        <w:tc>
          <w:tcPr>
            <w:tcW w:w="2755" w:type="dxa"/>
            <w:tcBorders>
              <w:top w:val="none" w:sz="0" w:space="0" w:color="auto"/>
              <w:bottom w:val="none" w:sz="0" w:space="0" w:color="auto"/>
              <w:tr2bl w:val="none" w:sz="0" w:space="0" w:color="auto"/>
            </w:tcBorders>
          </w:tcPr>
          <w:p w14:paraId="001B91E3"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2016-17 and 2017-18 financial results reported. 2018-19 and forward estimates updated.</w:t>
            </w:r>
          </w:p>
        </w:tc>
      </w:tr>
      <w:tr w:rsidR="00566ECE" w14:paraId="111B171A" w14:textId="77777777" w:rsidTr="00247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079553C8" w14:textId="77777777" w:rsidR="00566ECE" w:rsidRPr="00302D1F" w:rsidRDefault="00566ECE" w:rsidP="00566ECE">
            <w:pPr>
              <w:rPr>
                <w:sz w:val="20"/>
                <w:szCs w:val="20"/>
              </w:rPr>
            </w:pPr>
            <w:r w:rsidRPr="00302D1F">
              <w:rPr>
                <w:sz w:val="20"/>
              </w:rPr>
              <w:t>20 March 2020</w:t>
            </w:r>
          </w:p>
        </w:tc>
        <w:tc>
          <w:tcPr>
            <w:tcW w:w="2396" w:type="dxa"/>
            <w:tcBorders>
              <w:top w:val="none" w:sz="0" w:space="0" w:color="auto"/>
              <w:bottom w:val="none" w:sz="0" w:space="0" w:color="auto"/>
            </w:tcBorders>
          </w:tcPr>
          <w:p w14:paraId="06BBD77B" w14:textId="3C54AE15"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Update of 2018</w:t>
            </w:r>
            <w:r w:rsidR="005C462C">
              <w:rPr>
                <w:sz w:val="20"/>
              </w:rPr>
              <w:t>-</w:t>
            </w:r>
            <w:r w:rsidRPr="00302D1F">
              <w:rPr>
                <w:sz w:val="20"/>
              </w:rPr>
              <w:t>19 financial results</w:t>
            </w:r>
          </w:p>
        </w:tc>
        <w:tc>
          <w:tcPr>
            <w:tcW w:w="2387" w:type="dxa"/>
            <w:tcBorders>
              <w:top w:val="none" w:sz="0" w:space="0" w:color="auto"/>
              <w:bottom w:val="none" w:sz="0" w:space="0" w:color="auto"/>
            </w:tcBorders>
          </w:tcPr>
          <w:p w14:paraId="6F464985" w14:textId="77777777"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First Assistant Secretary – Regulatory Practice and Support Division</w:t>
            </w:r>
          </w:p>
        </w:tc>
        <w:tc>
          <w:tcPr>
            <w:tcW w:w="2755" w:type="dxa"/>
            <w:tcBorders>
              <w:top w:val="none" w:sz="0" w:space="0" w:color="auto"/>
              <w:bottom w:val="none" w:sz="0" w:space="0" w:color="auto"/>
            </w:tcBorders>
          </w:tcPr>
          <w:p w14:paraId="767F6A3A" w14:textId="2B1C3B09" w:rsidR="00566ECE" w:rsidRPr="00302D1F"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302D1F">
              <w:rPr>
                <w:sz w:val="20"/>
              </w:rPr>
              <w:t>2018</w:t>
            </w:r>
            <w:r w:rsidR="005C462C">
              <w:rPr>
                <w:sz w:val="20"/>
              </w:rPr>
              <w:t>-</w:t>
            </w:r>
            <w:r w:rsidRPr="00302D1F">
              <w:rPr>
                <w:sz w:val="20"/>
              </w:rPr>
              <w:t xml:space="preserve">19 financial results reported </w:t>
            </w:r>
          </w:p>
        </w:tc>
      </w:tr>
      <w:tr w:rsidR="00566ECE" w14:paraId="7D3472DB" w14:textId="77777777" w:rsidTr="00247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575206CD" w14:textId="77777777" w:rsidR="00566ECE" w:rsidRPr="00302D1F" w:rsidRDefault="00566ECE" w:rsidP="00566ECE">
            <w:pPr>
              <w:rPr>
                <w:sz w:val="20"/>
                <w:szCs w:val="20"/>
              </w:rPr>
            </w:pPr>
            <w:r w:rsidRPr="00302D1F">
              <w:rPr>
                <w:sz w:val="20"/>
              </w:rPr>
              <w:t>October 2020</w:t>
            </w:r>
          </w:p>
        </w:tc>
        <w:tc>
          <w:tcPr>
            <w:tcW w:w="2396" w:type="dxa"/>
            <w:tcBorders>
              <w:top w:val="none" w:sz="0" w:space="0" w:color="auto"/>
              <w:bottom w:val="none" w:sz="0" w:space="0" w:color="auto"/>
              <w:tr2bl w:val="none" w:sz="0" w:space="0" w:color="auto"/>
            </w:tcBorders>
          </w:tcPr>
          <w:p w14:paraId="00DBD5D2" w14:textId="4FA1BD11"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Revision of fees and charges to reflect review of cost recovery arrangements and changes announced in 2020-21 Budget </w:t>
            </w:r>
          </w:p>
        </w:tc>
        <w:tc>
          <w:tcPr>
            <w:tcW w:w="2387" w:type="dxa"/>
            <w:tcBorders>
              <w:top w:val="none" w:sz="0" w:space="0" w:color="auto"/>
              <w:bottom w:val="none" w:sz="0" w:space="0" w:color="auto"/>
              <w:tr2bl w:val="none" w:sz="0" w:space="0" w:color="auto"/>
            </w:tcBorders>
          </w:tcPr>
          <w:p w14:paraId="0CA6899F" w14:textId="77777777"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Minister for Health  </w:t>
            </w:r>
          </w:p>
        </w:tc>
        <w:tc>
          <w:tcPr>
            <w:tcW w:w="2755" w:type="dxa"/>
            <w:tcBorders>
              <w:top w:val="none" w:sz="0" w:space="0" w:color="auto"/>
              <w:bottom w:val="none" w:sz="0" w:space="0" w:color="auto"/>
              <w:tr2bl w:val="none" w:sz="0" w:space="0" w:color="auto"/>
            </w:tcBorders>
          </w:tcPr>
          <w:p w14:paraId="6BFA524E" w14:textId="0ADF232D" w:rsidR="00566ECE" w:rsidRPr="00302D1F" w:rsidRDefault="00566ECE" w:rsidP="00566ECE">
            <w:pPr>
              <w:cnfStyle w:val="000000010000" w:firstRow="0" w:lastRow="0" w:firstColumn="0" w:lastColumn="0" w:oddVBand="0" w:evenVBand="0" w:oddHBand="0" w:evenHBand="1" w:firstRowFirstColumn="0" w:firstRowLastColumn="0" w:lastRowFirstColumn="0" w:lastRowLastColumn="0"/>
              <w:rPr>
                <w:sz w:val="20"/>
                <w:szCs w:val="20"/>
              </w:rPr>
            </w:pPr>
            <w:r w:rsidRPr="00302D1F">
              <w:rPr>
                <w:sz w:val="20"/>
              </w:rPr>
              <w:t xml:space="preserve">Review of cost recovery arrangements. </w:t>
            </w:r>
            <w:r w:rsidRPr="00302D1F">
              <w:rPr>
                <w:sz w:val="20"/>
              </w:rPr>
              <w:br/>
              <w:t>Revised and new fees and charges.</w:t>
            </w:r>
          </w:p>
        </w:tc>
      </w:tr>
      <w:tr w:rsidR="00566ECE" w14:paraId="3506881C" w14:textId="77777777" w:rsidTr="00247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60272F2C" w14:textId="77777777" w:rsidR="00566ECE" w:rsidRPr="001C4B2B" w:rsidRDefault="00566ECE" w:rsidP="00566ECE">
            <w:pPr>
              <w:rPr>
                <w:sz w:val="20"/>
                <w:szCs w:val="20"/>
              </w:rPr>
            </w:pPr>
            <w:r w:rsidRPr="001C4B2B">
              <w:rPr>
                <w:sz w:val="20"/>
              </w:rPr>
              <w:t>July 2021</w:t>
            </w:r>
          </w:p>
        </w:tc>
        <w:tc>
          <w:tcPr>
            <w:tcW w:w="2396" w:type="dxa"/>
            <w:tcBorders>
              <w:top w:val="none" w:sz="0" w:space="0" w:color="auto"/>
              <w:bottom w:val="none" w:sz="0" w:space="0" w:color="auto"/>
            </w:tcBorders>
          </w:tcPr>
          <w:p w14:paraId="5A498F50" w14:textId="77777777" w:rsidR="00566ECE" w:rsidRPr="001C4B2B"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update of CRIS and application of indexation to fees and charges for the 2021-22 financial year</w:t>
            </w:r>
          </w:p>
        </w:tc>
        <w:tc>
          <w:tcPr>
            <w:tcW w:w="2387" w:type="dxa"/>
            <w:tcBorders>
              <w:top w:val="none" w:sz="0" w:space="0" w:color="auto"/>
              <w:bottom w:val="none" w:sz="0" w:space="0" w:color="auto"/>
            </w:tcBorders>
          </w:tcPr>
          <w:p w14:paraId="530BD238" w14:textId="2D551B56" w:rsidR="00566ECE" w:rsidRPr="001C4B2B"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 xml:space="preserve">Minister </w:t>
            </w:r>
            <w:r w:rsidR="00873B18">
              <w:rPr>
                <w:sz w:val="20"/>
              </w:rPr>
              <w:t>for</w:t>
            </w:r>
            <w:r w:rsidR="00873B18" w:rsidRPr="001C4B2B">
              <w:rPr>
                <w:sz w:val="20"/>
              </w:rPr>
              <w:t xml:space="preserve"> </w:t>
            </w:r>
            <w:r w:rsidRPr="001C4B2B">
              <w:rPr>
                <w:sz w:val="20"/>
              </w:rPr>
              <w:t>Health and Aged Care</w:t>
            </w:r>
          </w:p>
        </w:tc>
        <w:tc>
          <w:tcPr>
            <w:tcW w:w="2755" w:type="dxa"/>
            <w:tcBorders>
              <w:top w:val="none" w:sz="0" w:space="0" w:color="auto"/>
              <w:bottom w:val="none" w:sz="0" w:space="0" w:color="auto"/>
            </w:tcBorders>
          </w:tcPr>
          <w:p w14:paraId="078C863D" w14:textId="35068F9B" w:rsidR="00566ECE" w:rsidRPr="001C4B2B" w:rsidRDefault="00566EC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update and review</w:t>
            </w:r>
          </w:p>
        </w:tc>
      </w:tr>
      <w:tr w:rsidR="00D80B3E" w14:paraId="4B8200D2" w14:textId="77777777" w:rsidTr="002474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56A06B9E" w14:textId="77777777" w:rsidR="00D80B3E" w:rsidRPr="001C4B2B" w:rsidRDefault="006C4B15" w:rsidP="00566ECE">
            <w:pPr>
              <w:rPr>
                <w:sz w:val="20"/>
                <w:szCs w:val="20"/>
              </w:rPr>
            </w:pPr>
            <w:r w:rsidRPr="001C4B2B">
              <w:rPr>
                <w:sz w:val="20"/>
              </w:rPr>
              <w:t>Dec</w:t>
            </w:r>
            <w:r w:rsidR="00D80B3E" w:rsidRPr="001C4B2B">
              <w:rPr>
                <w:sz w:val="20"/>
              </w:rPr>
              <w:t>ember 2021</w:t>
            </w:r>
          </w:p>
        </w:tc>
        <w:tc>
          <w:tcPr>
            <w:tcW w:w="2396" w:type="dxa"/>
            <w:tcBorders>
              <w:top w:val="none" w:sz="0" w:space="0" w:color="auto"/>
              <w:bottom w:val="none" w:sz="0" w:space="0" w:color="auto"/>
              <w:tr2bl w:val="none" w:sz="0" w:space="0" w:color="auto"/>
            </w:tcBorders>
          </w:tcPr>
          <w:p w14:paraId="634D773F" w14:textId="77777777" w:rsidR="00D80B3E" w:rsidRPr="001C4B2B" w:rsidRDefault="00D80B3E"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Update of 2020-21 financial results</w:t>
            </w:r>
          </w:p>
        </w:tc>
        <w:tc>
          <w:tcPr>
            <w:tcW w:w="2387" w:type="dxa"/>
            <w:tcBorders>
              <w:top w:val="none" w:sz="0" w:space="0" w:color="auto"/>
              <w:bottom w:val="none" w:sz="0" w:space="0" w:color="auto"/>
              <w:tr2bl w:val="none" w:sz="0" w:space="0" w:color="auto"/>
            </w:tcBorders>
          </w:tcPr>
          <w:p w14:paraId="2DE4867A" w14:textId="77777777" w:rsidR="00D80B3E" w:rsidRPr="001C4B2B" w:rsidRDefault="00D80B3E"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First Assistant Secretary – Regulatory Practice and Support Division</w:t>
            </w:r>
          </w:p>
        </w:tc>
        <w:tc>
          <w:tcPr>
            <w:tcW w:w="2755" w:type="dxa"/>
            <w:tcBorders>
              <w:top w:val="none" w:sz="0" w:space="0" w:color="auto"/>
              <w:bottom w:val="none" w:sz="0" w:space="0" w:color="auto"/>
              <w:tr2bl w:val="none" w:sz="0" w:space="0" w:color="auto"/>
            </w:tcBorders>
          </w:tcPr>
          <w:p w14:paraId="3307C0F3" w14:textId="2DD2A6B2" w:rsidR="00D80B3E" w:rsidRPr="001C4B2B" w:rsidRDefault="00D80B3E"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2020</w:t>
            </w:r>
            <w:r w:rsidR="005C462C">
              <w:rPr>
                <w:sz w:val="20"/>
              </w:rPr>
              <w:t>-</w:t>
            </w:r>
            <w:r w:rsidRPr="001C4B2B">
              <w:rPr>
                <w:sz w:val="20"/>
              </w:rPr>
              <w:t>21 financial results reported</w:t>
            </w:r>
          </w:p>
        </w:tc>
      </w:tr>
      <w:tr w:rsidR="00E72FA8" w14:paraId="3526A2EE"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cBorders>
          </w:tcPr>
          <w:p w14:paraId="52C23D3B" w14:textId="7999112F" w:rsidR="00EB6AF7" w:rsidRPr="001C4B2B" w:rsidRDefault="006B6242" w:rsidP="00566ECE">
            <w:pPr>
              <w:rPr>
                <w:sz w:val="20"/>
                <w:szCs w:val="20"/>
              </w:rPr>
            </w:pPr>
            <w:r w:rsidRPr="001C4B2B">
              <w:rPr>
                <w:sz w:val="20"/>
              </w:rPr>
              <w:t xml:space="preserve">April </w:t>
            </w:r>
            <w:r w:rsidR="00EB6AF7" w:rsidRPr="001C4B2B">
              <w:rPr>
                <w:sz w:val="20"/>
              </w:rPr>
              <w:t>202</w:t>
            </w:r>
            <w:r w:rsidR="00E11F47" w:rsidRPr="001C4B2B">
              <w:rPr>
                <w:sz w:val="20"/>
              </w:rPr>
              <w:t>3</w:t>
            </w:r>
          </w:p>
        </w:tc>
        <w:tc>
          <w:tcPr>
            <w:tcW w:w="2396" w:type="dxa"/>
            <w:tcBorders>
              <w:top w:val="none" w:sz="0" w:space="0" w:color="auto"/>
              <w:bottom w:val="none" w:sz="0" w:space="0" w:color="auto"/>
            </w:tcBorders>
          </w:tcPr>
          <w:p w14:paraId="00B3D4E2" w14:textId="51D532D2" w:rsidR="00EB6AF7" w:rsidRPr="001C4B2B" w:rsidRDefault="001534F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w:t>
            </w:r>
            <w:r w:rsidR="00EB6AF7" w:rsidRPr="001C4B2B">
              <w:rPr>
                <w:sz w:val="20"/>
              </w:rPr>
              <w:t xml:space="preserve">pdate of </w:t>
            </w:r>
            <w:r w:rsidRPr="001C4B2B">
              <w:rPr>
                <w:sz w:val="20"/>
              </w:rPr>
              <w:t xml:space="preserve">CRIS for the 2022-23 financial year, including </w:t>
            </w:r>
            <w:r w:rsidR="00943C3B" w:rsidRPr="001C4B2B">
              <w:rPr>
                <w:sz w:val="20"/>
              </w:rPr>
              <w:t xml:space="preserve">actual financial results for the </w:t>
            </w:r>
            <w:r w:rsidR="00EB6AF7" w:rsidRPr="001C4B2B">
              <w:rPr>
                <w:sz w:val="20"/>
              </w:rPr>
              <w:t>202</w:t>
            </w:r>
            <w:r w:rsidR="00580ACB" w:rsidRPr="001C4B2B">
              <w:rPr>
                <w:sz w:val="20"/>
              </w:rPr>
              <w:t>1</w:t>
            </w:r>
            <w:r w:rsidR="00EB6AF7" w:rsidRPr="001C4B2B">
              <w:rPr>
                <w:sz w:val="20"/>
              </w:rPr>
              <w:t>-2</w:t>
            </w:r>
            <w:r w:rsidR="00580ACB" w:rsidRPr="001C4B2B">
              <w:rPr>
                <w:sz w:val="20"/>
              </w:rPr>
              <w:t>2</w:t>
            </w:r>
            <w:r w:rsidR="00EB6AF7" w:rsidRPr="001C4B2B">
              <w:rPr>
                <w:sz w:val="20"/>
              </w:rPr>
              <w:t xml:space="preserve"> financial </w:t>
            </w:r>
            <w:r w:rsidR="00943C3B" w:rsidRPr="001C4B2B">
              <w:rPr>
                <w:sz w:val="20"/>
              </w:rPr>
              <w:t>year</w:t>
            </w:r>
          </w:p>
        </w:tc>
        <w:tc>
          <w:tcPr>
            <w:tcW w:w="2387" w:type="dxa"/>
            <w:tcBorders>
              <w:top w:val="none" w:sz="0" w:space="0" w:color="auto"/>
              <w:bottom w:val="none" w:sz="0" w:space="0" w:color="auto"/>
            </w:tcBorders>
          </w:tcPr>
          <w:p w14:paraId="0DFA8A6B" w14:textId="72F10D74" w:rsidR="00EB6AF7" w:rsidRPr="001C4B2B" w:rsidRDefault="0073067B"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First Assistant Secretary – Regulatory Practice and Support Division</w:t>
            </w:r>
          </w:p>
        </w:tc>
        <w:tc>
          <w:tcPr>
            <w:tcW w:w="2755" w:type="dxa"/>
            <w:tcBorders>
              <w:top w:val="none" w:sz="0" w:space="0" w:color="auto"/>
              <w:bottom w:val="none" w:sz="0" w:space="0" w:color="auto"/>
            </w:tcBorders>
          </w:tcPr>
          <w:p w14:paraId="5F9CD3B5" w14:textId="78FC7B38" w:rsidR="00EB6AF7" w:rsidRPr="001C4B2B" w:rsidRDefault="00EB6AF7"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Annual update and review</w:t>
            </w:r>
          </w:p>
        </w:tc>
      </w:tr>
      <w:tr w:rsidR="00BE6CDC" w14:paraId="1E236A3F"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Borders>
              <w:top w:val="none" w:sz="0" w:space="0" w:color="auto"/>
              <w:bottom w:val="none" w:sz="0" w:space="0" w:color="auto"/>
              <w:tr2bl w:val="none" w:sz="0" w:space="0" w:color="auto"/>
            </w:tcBorders>
          </w:tcPr>
          <w:p w14:paraId="09A56A93" w14:textId="72C5B9BD" w:rsidR="00BE6CDC" w:rsidRPr="001C4B2B" w:rsidDel="006B6242" w:rsidRDefault="003E70AA" w:rsidP="00566ECE">
            <w:pPr>
              <w:rPr>
                <w:sz w:val="20"/>
                <w:szCs w:val="20"/>
              </w:rPr>
            </w:pPr>
            <w:r w:rsidRPr="001C4B2B">
              <w:rPr>
                <w:sz w:val="20"/>
              </w:rPr>
              <w:t xml:space="preserve">July </w:t>
            </w:r>
            <w:r w:rsidR="00BE6CDC" w:rsidRPr="001C4B2B">
              <w:rPr>
                <w:sz w:val="20"/>
              </w:rPr>
              <w:t>2023</w:t>
            </w:r>
          </w:p>
        </w:tc>
        <w:tc>
          <w:tcPr>
            <w:tcW w:w="2396" w:type="dxa"/>
            <w:tcBorders>
              <w:top w:val="none" w:sz="0" w:space="0" w:color="auto"/>
              <w:bottom w:val="none" w:sz="0" w:space="0" w:color="auto"/>
              <w:tr2bl w:val="none" w:sz="0" w:space="0" w:color="auto"/>
            </w:tcBorders>
          </w:tcPr>
          <w:p w14:paraId="29F6335D" w14:textId="3AF4911A" w:rsidR="00BE6CDC" w:rsidRPr="001C4B2B" w:rsidRDefault="00BE6CDC"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Revision of fees and charges to reflect review of cost recovery arrangements and changes </w:t>
            </w:r>
          </w:p>
        </w:tc>
        <w:tc>
          <w:tcPr>
            <w:tcW w:w="2387" w:type="dxa"/>
            <w:tcBorders>
              <w:top w:val="none" w:sz="0" w:space="0" w:color="auto"/>
              <w:bottom w:val="none" w:sz="0" w:space="0" w:color="auto"/>
              <w:tr2bl w:val="none" w:sz="0" w:space="0" w:color="auto"/>
            </w:tcBorders>
          </w:tcPr>
          <w:p w14:paraId="651D45D5" w14:textId="26736A1E" w:rsidR="00BE6CDC" w:rsidRPr="001C4B2B" w:rsidRDefault="00233673"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Assistant </w:t>
            </w:r>
            <w:r w:rsidR="00BE6CDC" w:rsidRPr="001C4B2B">
              <w:rPr>
                <w:sz w:val="20"/>
              </w:rPr>
              <w:t xml:space="preserve">Minister </w:t>
            </w:r>
            <w:r w:rsidRPr="001C4B2B">
              <w:rPr>
                <w:sz w:val="20"/>
              </w:rPr>
              <w:t>for</w:t>
            </w:r>
            <w:r w:rsidR="00BE6CDC" w:rsidRPr="001C4B2B">
              <w:rPr>
                <w:sz w:val="20"/>
              </w:rPr>
              <w:t xml:space="preserve"> Health and Aged Care</w:t>
            </w:r>
          </w:p>
        </w:tc>
        <w:tc>
          <w:tcPr>
            <w:tcW w:w="2755" w:type="dxa"/>
            <w:tcBorders>
              <w:top w:val="none" w:sz="0" w:space="0" w:color="auto"/>
              <w:bottom w:val="none" w:sz="0" w:space="0" w:color="auto"/>
              <w:tr2bl w:val="none" w:sz="0" w:space="0" w:color="auto"/>
            </w:tcBorders>
          </w:tcPr>
          <w:p w14:paraId="2F0CEE6C" w14:textId="0910198B" w:rsidR="00BE6CDC" w:rsidRPr="001C4B2B" w:rsidRDefault="00BE6CDC"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Review of the cost recovery arrangements </w:t>
            </w:r>
            <w:r w:rsidR="00D347CF" w:rsidRPr="001C4B2B">
              <w:rPr>
                <w:sz w:val="20"/>
              </w:rPr>
              <w:t>approved in the 2023 Budget</w:t>
            </w:r>
          </w:p>
        </w:tc>
      </w:tr>
      <w:tr w:rsidR="00A71D5B" w14:paraId="6B891090"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49E70903" w14:textId="73D2B804" w:rsidR="00A71D5B" w:rsidRPr="001C4B2B" w:rsidRDefault="00A71D5B" w:rsidP="00566ECE">
            <w:pPr>
              <w:rPr>
                <w:sz w:val="20"/>
                <w:szCs w:val="20"/>
              </w:rPr>
            </w:pPr>
            <w:r w:rsidRPr="001C4B2B">
              <w:rPr>
                <w:sz w:val="20"/>
              </w:rPr>
              <w:lastRenderedPageBreak/>
              <w:t>November 2023</w:t>
            </w:r>
          </w:p>
        </w:tc>
        <w:tc>
          <w:tcPr>
            <w:tcW w:w="2396" w:type="dxa"/>
          </w:tcPr>
          <w:p w14:paraId="3F518A49" w14:textId="58D24657" w:rsidR="00A71D5B" w:rsidRPr="001C4B2B" w:rsidRDefault="00A71D5B"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Update of 202</w:t>
            </w:r>
            <w:r w:rsidR="00773C40" w:rsidRPr="001C4B2B">
              <w:rPr>
                <w:sz w:val="20"/>
              </w:rPr>
              <w:t>2</w:t>
            </w:r>
            <w:r w:rsidRPr="001C4B2B">
              <w:rPr>
                <w:sz w:val="20"/>
              </w:rPr>
              <w:t>-2</w:t>
            </w:r>
            <w:r w:rsidR="00773C40" w:rsidRPr="001C4B2B">
              <w:rPr>
                <w:sz w:val="20"/>
              </w:rPr>
              <w:t>3</w:t>
            </w:r>
            <w:r w:rsidRPr="001C4B2B">
              <w:rPr>
                <w:sz w:val="20"/>
              </w:rPr>
              <w:t xml:space="preserve"> financial results</w:t>
            </w:r>
          </w:p>
        </w:tc>
        <w:tc>
          <w:tcPr>
            <w:tcW w:w="2387" w:type="dxa"/>
          </w:tcPr>
          <w:p w14:paraId="3632F653" w14:textId="27BCAC0D" w:rsidR="00A71D5B" w:rsidRPr="001C4B2B" w:rsidRDefault="000F559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First Assistant Secretary – Regulatory Practice and Support Division</w:t>
            </w:r>
          </w:p>
        </w:tc>
        <w:tc>
          <w:tcPr>
            <w:tcW w:w="2755" w:type="dxa"/>
          </w:tcPr>
          <w:p w14:paraId="5C20A5E4" w14:textId="6B795ABE" w:rsidR="00A71D5B" w:rsidRPr="001C4B2B" w:rsidRDefault="000F559E" w:rsidP="00566ECE">
            <w:pPr>
              <w:cnfStyle w:val="000000100000" w:firstRow="0" w:lastRow="0" w:firstColumn="0" w:lastColumn="0" w:oddVBand="0" w:evenVBand="0" w:oddHBand="1" w:evenHBand="0" w:firstRowFirstColumn="0" w:firstRowLastColumn="0" w:lastRowFirstColumn="0" w:lastRowLastColumn="0"/>
              <w:rPr>
                <w:sz w:val="20"/>
                <w:szCs w:val="20"/>
              </w:rPr>
            </w:pPr>
            <w:r w:rsidRPr="001C4B2B">
              <w:rPr>
                <w:sz w:val="20"/>
              </w:rPr>
              <w:t>2022</w:t>
            </w:r>
            <w:r w:rsidR="005C462C">
              <w:rPr>
                <w:sz w:val="20"/>
              </w:rPr>
              <w:t>-</w:t>
            </w:r>
            <w:r w:rsidRPr="001C4B2B">
              <w:rPr>
                <w:sz w:val="20"/>
              </w:rPr>
              <w:t>23 financial results reported</w:t>
            </w:r>
          </w:p>
        </w:tc>
      </w:tr>
      <w:tr w:rsidR="00E05BA7" w14:paraId="3BB7BC18"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306FC08E" w14:textId="21E9DC63" w:rsidR="00E05BA7" w:rsidRPr="001C4B2B" w:rsidRDefault="00E05BA7" w:rsidP="00566ECE">
            <w:pPr>
              <w:rPr>
                <w:sz w:val="20"/>
                <w:szCs w:val="20"/>
              </w:rPr>
            </w:pPr>
            <w:r w:rsidRPr="001C4B2B">
              <w:rPr>
                <w:sz w:val="20"/>
              </w:rPr>
              <w:t>July 2024</w:t>
            </w:r>
          </w:p>
        </w:tc>
        <w:tc>
          <w:tcPr>
            <w:tcW w:w="2396" w:type="dxa"/>
          </w:tcPr>
          <w:p w14:paraId="4A3AD031" w14:textId="3FED0531" w:rsidR="00E05BA7" w:rsidRPr="001C4B2B" w:rsidRDefault="00E05BA7"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Annual update of CRIS and application of indexation to fees and charges for the 2024-25 financial year</w:t>
            </w:r>
          </w:p>
        </w:tc>
        <w:tc>
          <w:tcPr>
            <w:tcW w:w="2387" w:type="dxa"/>
          </w:tcPr>
          <w:p w14:paraId="4D51C204" w14:textId="7087DA55" w:rsidR="00E05BA7" w:rsidRPr="001C4B2B" w:rsidRDefault="00FD77C5"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 xml:space="preserve"> First Assistant Secretary – Regulatory Practice and Support Division</w:t>
            </w:r>
          </w:p>
        </w:tc>
        <w:tc>
          <w:tcPr>
            <w:tcW w:w="2755" w:type="dxa"/>
          </w:tcPr>
          <w:p w14:paraId="548CE19A" w14:textId="195A38EC" w:rsidR="00E05BA7" w:rsidRPr="001C4B2B" w:rsidRDefault="00E05BA7" w:rsidP="00566ECE">
            <w:pPr>
              <w:cnfStyle w:val="000000010000" w:firstRow="0" w:lastRow="0" w:firstColumn="0" w:lastColumn="0" w:oddVBand="0" w:evenVBand="0" w:oddHBand="0" w:evenHBand="1" w:firstRowFirstColumn="0" w:firstRowLastColumn="0" w:lastRowFirstColumn="0" w:lastRowLastColumn="0"/>
              <w:rPr>
                <w:sz w:val="20"/>
                <w:szCs w:val="20"/>
              </w:rPr>
            </w:pPr>
            <w:r w:rsidRPr="001C4B2B">
              <w:rPr>
                <w:sz w:val="20"/>
              </w:rPr>
              <w:t>Annual update and review</w:t>
            </w:r>
          </w:p>
        </w:tc>
      </w:tr>
      <w:tr w:rsidR="006B78EE" w14:paraId="5A5D99E3"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64A66A5A" w14:textId="7497FB1A" w:rsidR="006B78EE" w:rsidRPr="007B6DBB" w:rsidRDefault="006B78EE" w:rsidP="00566ECE">
            <w:pPr>
              <w:rPr>
                <w:sz w:val="20"/>
              </w:rPr>
            </w:pPr>
            <w:r w:rsidRPr="007B6DBB">
              <w:rPr>
                <w:sz w:val="20"/>
              </w:rPr>
              <w:t>November 2024</w:t>
            </w:r>
          </w:p>
        </w:tc>
        <w:tc>
          <w:tcPr>
            <w:tcW w:w="2396" w:type="dxa"/>
          </w:tcPr>
          <w:p w14:paraId="5F4AEE90" w14:textId="7686B7C7" w:rsidR="006B78EE" w:rsidRPr="007B6DBB" w:rsidRDefault="006B78EE" w:rsidP="00566ECE">
            <w:pPr>
              <w:cnfStyle w:val="000000100000" w:firstRow="0" w:lastRow="0" w:firstColumn="0" w:lastColumn="0" w:oddVBand="0" w:evenVBand="0" w:oddHBand="1" w:evenHBand="0" w:firstRowFirstColumn="0" w:firstRowLastColumn="0" w:lastRowFirstColumn="0" w:lastRowLastColumn="0"/>
              <w:rPr>
                <w:sz w:val="20"/>
              </w:rPr>
            </w:pPr>
            <w:r w:rsidRPr="007B6DBB">
              <w:rPr>
                <w:sz w:val="20"/>
              </w:rPr>
              <w:t>Update of 2023-24 financial results</w:t>
            </w:r>
          </w:p>
        </w:tc>
        <w:tc>
          <w:tcPr>
            <w:tcW w:w="2387" w:type="dxa"/>
          </w:tcPr>
          <w:p w14:paraId="58AEEB6B" w14:textId="44E2EF13" w:rsidR="006B78EE" w:rsidRPr="007B6DBB" w:rsidRDefault="006B78EE" w:rsidP="00566ECE">
            <w:pPr>
              <w:cnfStyle w:val="000000100000" w:firstRow="0" w:lastRow="0" w:firstColumn="0" w:lastColumn="0" w:oddVBand="0" w:evenVBand="0" w:oddHBand="1" w:evenHBand="0" w:firstRowFirstColumn="0" w:firstRowLastColumn="0" w:lastRowFirstColumn="0" w:lastRowLastColumn="0"/>
              <w:rPr>
                <w:sz w:val="20"/>
              </w:rPr>
            </w:pPr>
            <w:r w:rsidRPr="007B6DBB">
              <w:rPr>
                <w:sz w:val="20"/>
              </w:rPr>
              <w:t>First Assistant Secretary – Regulatory Practice and Support Division</w:t>
            </w:r>
          </w:p>
        </w:tc>
        <w:tc>
          <w:tcPr>
            <w:tcW w:w="2755" w:type="dxa"/>
          </w:tcPr>
          <w:p w14:paraId="498A514C" w14:textId="6222FDE8" w:rsidR="006B78EE" w:rsidRPr="007B6DBB" w:rsidRDefault="006B78EE" w:rsidP="00566ECE">
            <w:pPr>
              <w:cnfStyle w:val="000000100000" w:firstRow="0" w:lastRow="0" w:firstColumn="0" w:lastColumn="0" w:oddVBand="0" w:evenVBand="0" w:oddHBand="1" w:evenHBand="0" w:firstRowFirstColumn="0" w:firstRowLastColumn="0" w:lastRowFirstColumn="0" w:lastRowLastColumn="0"/>
              <w:rPr>
                <w:sz w:val="20"/>
              </w:rPr>
            </w:pPr>
            <w:r w:rsidRPr="007B6DBB">
              <w:rPr>
                <w:sz w:val="20"/>
              </w:rPr>
              <w:t>2023</w:t>
            </w:r>
            <w:r w:rsidR="005C462C">
              <w:rPr>
                <w:sz w:val="20"/>
              </w:rPr>
              <w:t>-</w:t>
            </w:r>
            <w:r w:rsidRPr="007B6DBB">
              <w:rPr>
                <w:sz w:val="20"/>
              </w:rPr>
              <w:t>24 financial results reported</w:t>
            </w:r>
          </w:p>
        </w:tc>
      </w:tr>
      <w:tr w:rsidR="00976622" w14:paraId="5DA43E3E"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386A191B" w14:textId="470FD9B9" w:rsidR="00976622" w:rsidRPr="007B6DBB" w:rsidRDefault="00491E66" w:rsidP="00566ECE">
            <w:pPr>
              <w:rPr>
                <w:sz w:val="20"/>
              </w:rPr>
            </w:pPr>
            <w:r>
              <w:rPr>
                <w:sz w:val="20"/>
              </w:rPr>
              <w:t>July 202</w:t>
            </w:r>
            <w:r w:rsidR="002E0CB2">
              <w:rPr>
                <w:sz w:val="20"/>
              </w:rPr>
              <w:t>5</w:t>
            </w:r>
          </w:p>
        </w:tc>
        <w:tc>
          <w:tcPr>
            <w:tcW w:w="2396" w:type="dxa"/>
          </w:tcPr>
          <w:p w14:paraId="59520583" w14:textId="5D3E55E3" w:rsidR="00976622" w:rsidRPr="007B6DBB" w:rsidRDefault="00976622" w:rsidP="00566ECE">
            <w:pPr>
              <w:cnfStyle w:val="000000010000" w:firstRow="0" w:lastRow="0" w:firstColumn="0" w:lastColumn="0" w:oddVBand="0" w:evenVBand="0" w:oddHBand="0" w:evenHBand="1" w:firstRowFirstColumn="0" w:firstRowLastColumn="0" w:lastRowFirstColumn="0" w:lastRowLastColumn="0"/>
              <w:rPr>
                <w:sz w:val="20"/>
              </w:rPr>
            </w:pPr>
            <w:r w:rsidRPr="00976622">
              <w:rPr>
                <w:sz w:val="20"/>
              </w:rPr>
              <w:t>Annual update of CRIS and application of indexation to fees and charges for the 202</w:t>
            </w:r>
            <w:r w:rsidR="00491E66">
              <w:rPr>
                <w:sz w:val="20"/>
              </w:rPr>
              <w:t>5</w:t>
            </w:r>
            <w:r w:rsidRPr="00976622">
              <w:rPr>
                <w:sz w:val="20"/>
              </w:rPr>
              <w:t>-2</w:t>
            </w:r>
            <w:r w:rsidR="00491E66">
              <w:rPr>
                <w:sz w:val="20"/>
              </w:rPr>
              <w:t>6</w:t>
            </w:r>
            <w:r w:rsidRPr="00976622">
              <w:rPr>
                <w:sz w:val="20"/>
              </w:rPr>
              <w:t xml:space="preserve"> financial year</w:t>
            </w:r>
          </w:p>
        </w:tc>
        <w:tc>
          <w:tcPr>
            <w:tcW w:w="2387" w:type="dxa"/>
          </w:tcPr>
          <w:p w14:paraId="3AAA513A" w14:textId="54D1CE5C" w:rsidR="00976622" w:rsidRPr="007B6DBB" w:rsidRDefault="00491E66" w:rsidP="00566ECE">
            <w:pPr>
              <w:cnfStyle w:val="000000010000" w:firstRow="0" w:lastRow="0" w:firstColumn="0" w:lastColumn="0" w:oddVBand="0" w:evenVBand="0" w:oddHBand="0" w:evenHBand="1" w:firstRowFirstColumn="0" w:firstRowLastColumn="0" w:lastRowFirstColumn="0" w:lastRowLastColumn="0"/>
              <w:rPr>
                <w:sz w:val="20"/>
              </w:rPr>
            </w:pPr>
            <w:r w:rsidRPr="00491E66">
              <w:rPr>
                <w:sz w:val="20"/>
              </w:rPr>
              <w:t>First Assistant Secretary – Regulatory Practice and Support Division</w:t>
            </w:r>
          </w:p>
        </w:tc>
        <w:tc>
          <w:tcPr>
            <w:tcW w:w="2755" w:type="dxa"/>
          </w:tcPr>
          <w:p w14:paraId="32FAE15B" w14:textId="04707E2F" w:rsidR="00976622" w:rsidRPr="007B6DBB" w:rsidRDefault="00491E66" w:rsidP="00566ECE">
            <w:pPr>
              <w:cnfStyle w:val="000000010000" w:firstRow="0" w:lastRow="0" w:firstColumn="0" w:lastColumn="0" w:oddVBand="0" w:evenVBand="0" w:oddHBand="0" w:evenHBand="1" w:firstRowFirstColumn="0" w:firstRowLastColumn="0" w:lastRowFirstColumn="0" w:lastRowLastColumn="0"/>
              <w:rPr>
                <w:sz w:val="20"/>
              </w:rPr>
            </w:pPr>
            <w:r w:rsidRPr="00491E66">
              <w:rPr>
                <w:sz w:val="20"/>
              </w:rPr>
              <w:t>Annual update and review</w:t>
            </w:r>
          </w:p>
        </w:tc>
      </w:tr>
      <w:tr w:rsidR="0024745E" w14:paraId="12741CF1" w14:textId="77777777" w:rsidTr="00A1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1F02C27E" w14:textId="59788469" w:rsidR="0024745E" w:rsidRDefault="0024745E" w:rsidP="00566ECE">
            <w:pPr>
              <w:rPr>
                <w:sz w:val="20"/>
              </w:rPr>
            </w:pPr>
            <w:r>
              <w:rPr>
                <w:sz w:val="20"/>
              </w:rPr>
              <w:t>November 2025</w:t>
            </w:r>
          </w:p>
        </w:tc>
        <w:tc>
          <w:tcPr>
            <w:tcW w:w="2396" w:type="dxa"/>
          </w:tcPr>
          <w:p w14:paraId="47EC170B" w14:textId="2837443A" w:rsidR="0024745E" w:rsidRPr="00976622" w:rsidRDefault="0024745E" w:rsidP="00566ECE">
            <w:pPr>
              <w:cnfStyle w:val="000000100000" w:firstRow="0" w:lastRow="0" w:firstColumn="0" w:lastColumn="0" w:oddVBand="0" w:evenVBand="0" w:oddHBand="1" w:evenHBand="0" w:firstRowFirstColumn="0" w:firstRowLastColumn="0" w:lastRowFirstColumn="0" w:lastRowLastColumn="0"/>
              <w:rPr>
                <w:sz w:val="20"/>
              </w:rPr>
            </w:pPr>
            <w:r>
              <w:rPr>
                <w:sz w:val="20"/>
              </w:rPr>
              <w:t>Update of 2024-25 financial results</w:t>
            </w:r>
          </w:p>
        </w:tc>
        <w:tc>
          <w:tcPr>
            <w:tcW w:w="2387" w:type="dxa"/>
          </w:tcPr>
          <w:p w14:paraId="473CCE79" w14:textId="4ABEC912" w:rsidR="0024745E" w:rsidRPr="00491E66" w:rsidRDefault="00B05179" w:rsidP="00566ECE">
            <w:pPr>
              <w:cnfStyle w:val="000000100000" w:firstRow="0" w:lastRow="0" w:firstColumn="0" w:lastColumn="0" w:oddVBand="0" w:evenVBand="0" w:oddHBand="1" w:evenHBand="0" w:firstRowFirstColumn="0" w:firstRowLastColumn="0" w:lastRowFirstColumn="0" w:lastRowLastColumn="0"/>
              <w:rPr>
                <w:sz w:val="20"/>
              </w:rPr>
            </w:pPr>
            <w:r w:rsidRPr="00B05179">
              <w:rPr>
                <w:sz w:val="20"/>
              </w:rPr>
              <w:t>First Assistant Secretary – Regulatory Practice and Support Division</w:t>
            </w:r>
          </w:p>
        </w:tc>
        <w:tc>
          <w:tcPr>
            <w:tcW w:w="2755" w:type="dxa"/>
          </w:tcPr>
          <w:p w14:paraId="02C9CAC2" w14:textId="3EAE3AA6" w:rsidR="0024745E" w:rsidRPr="00491E66" w:rsidRDefault="00B05179" w:rsidP="00566ECE">
            <w:pPr>
              <w:cnfStyle w:val="000000100000" w:firstRow="0" w:lastRow="0" w:firstColumn="0" w:lastColumn="0" w:oddVBand="0" w:evenVBand="0" w:oddHBand="1" w:evenHBand="0" w:firstRowFirstColumn="0" w:firstRowLastColumn="0" w:lastRowFirstColumn="0" w:lastRowLastColumn="0"/>
              <w:rPr>
                <w:sz w:val="20"/>
              </w:rPr>
            </w:pPr>
            <w:r w:rsidRPr="00B05179">
              <w:rPr>
                <w:sz w:val="20"/>
              </w:rPr>
              <w:t>202</w:t>
            </w:r>
            <w:r>
              <w:rPr>
                <w:sz w:val="20"/>
              </w:rPr>
              <w:t>4</w:t>
            </w:r>
            <w:r w:rsidR="005C462C">
              <w:rPr>
                <w:sz w:val="20"/>
              </w:rPr>
              <w:t>-</w:t>
            </w:r>
            <w:r w:rsidRPr="00B05179">
              <w:rPr>
                <w:sz w:val="20"/>
              </w:rPr>
              <w:t>2</w:t>
            </w:r>
            <w:r>
              <w:rPr>
                <w:sz w:val="20"/>
              </w:rPr>
              <w:t xml:space="preserve">5 </w:t>
            </w:r>
            <w:r w:rsidRPr="00B05179">
              <w:rPr>
                <w:sz w:val="20"/>
              </w:rPr>
              <w:t>financial results reported</w:t>
            </w:r>
          </w:p>
        </w:tc>
      </w:tr>
      <w:tr w:rsidR="0091611E" w14:paraId="5CDF6BAE" w14:textId="77777777" w:rsidTr="00A16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tcPr>
          <w:p w14:paraId="140A16C5" w14:textId="40BDFF9D" w:rsidR="0091611E" w:rsidRDefault="0091611E" w:rsidP="00566ECE">
            <w:pPr>
              <w:rPr>
                <w:sz w:val="20"/>
              </w:rPr>
            </w:pPr>
            <w:r>
              <w:rPr>
                <w:sz w:val="20"/>
              </w:rPr>
              <w:t>July 2026</w:t>
            </w:r>
          </w:p>
        </w:tc>
        <w:tc>
          <w:tcPr>
            <w:tcW w:w="2396" w:type="dxa"/>
          </w:tcPr>
          <w:p w14:paraId="621838D7" w14:textId="56160D2B" w:rsidR="0091611E" w:rsidRDefault="0091611E" w:rsidP="00566ECE">
            <w:pPr>
              <w:cnfStyle w:val="000000010000" w:firstRow="0" w:lastRow="0" w:firstColumn="0" w:lastColumn="0" w:oddVBand="0" w:evenVBand="0" w:oddHBand="0" w:evenHBand="1" w:firstRowFirstColumn="0" w:firstRowLastColumn="0" w:lastRowFirstColumn="0" w:lastRowLastColumn="0"/>
              <w:rPr>
                <w:sz w:val="20"/>
              </w:rPr>
            </w:pPr>
            <w:r w:rsidRPr="00976622">
              <w:rPr>
                <w:sz w:val="20"/>
              </w:rPr>
              <w:t xml:space="preserve">Annual update of CRIS and application of indexation to fees and charges for the </w:t>
            </w:r>
            <w:r>
              <w:rPr>
                <w:sz w:val="20"/>
              </w:rPr>
              <w:t>2026</w:t>
            </w:r>
            <w:r w:rsidR="005C462C">
              <w:rPr>
                <w:sz w:val="20"/>
              </w:rPr>
              <w:t>-</w:t>
            </w:r>
            <w:r>
              <w:rPr>
                <w:sz w:val="20"/>
              </w:rPr>
              <w:t>27</w:t>
            </w:r>
            <w:r w:rsidRPr="00976622">
              <w:rPr>
                <w:sz w:val="20"/>
              </w:rPr>
              <w:t xml:space="preserve"> financial year</w:t>
            </w:r>
          </w:p>
        </w:tc>
        <w:tc>
          <w:tcPr>
            <w:tcW w:w="2387" w:type="dxa"/>
          </w:tcPr>
          <w:p w14:paraId="56496F90" w14:textId="26EEA8E4" w:rsidR="0091611E" w:rsidRPr="00B05179" w:rsidRDefault="0091611E" w:rsidP="00566ECE">
            <w:pPr>
              <w:cnfStyle w:val="000000010000" w:firstRow="0" w:lastRow="0" w:firstColumn="0" w:lastColumn="0" w:oddVBand="0" w:evenVBand="0" w:oddHBand="0" w:evenHBand="1" w:firstRowFirstColumn="0" w:firstRowLastColumn="0" w:lastRowFirstColumn="0" w:lastRowLastColumn="0"/>
              <w:rPr>
                <w:sz w:val="20"/>
              </w:rPr>
            </w:pPr>
            <w:r w:rsidRPr="00491E66">
              <w:rPr>
                <w:sz w:val="20"/>
              </w:rPr>
              <w:t>First Assistant Secretary – Regulatory Practice and Support Division</w:t>
            </w:r>
          </w:p>
        </w:tc>
        <w:tc>
          <w:tcPr>
            <w:tcW w:w="2755" w:type="dxa"/>
          </w:tcPr>
          <w:p w14:paraId="5A49D0E3" w14:textId="0E1B7F35" w:rsidR="0091611E" w:rsidRPr="00B05179" w:rsidRDefault="0091611E" w:rsidP="00566ECE">
            <w:pPr>
              <w:cnfStyle w:val="000000010000" w:firstRow="0" w:lastRow="0" w:firstColumn="0" w:lastColumn="0" w:oddVBand="0" w:evenVBand="0" w:oddHBand="0" w:evenHBand="1" w:firstRowFirstColumn="0" w:firstRowLastColumn="0" w:lastRowFirstColumn="0" w:lastRowLastColumn="0"/>
              <w:rPr>
                <w:sz w:val="20"/>
              </w:rPr>
            </w:pPr>
            <w:r w:rsidRPr="00491E66">
              <w:rPr>
                <w:sz w:val="20"/>
              </w:rPr>
              <w:t>Annual update and review</w:t>
            </w:r>
          </w:p>
        </w:tc>
      </w:tr>
    </w:tbl>
    <w:p w14:paraId="3A85DE09" w14:textId="785F6EDC" w:rsidR="00FC6F69" w:rsidRPr="006D3A89" w:rsidRDefault="00FC6F69" w:rsidP="006D3A89">
      <w:pPr>
        <w:spacing w:after="0" w:line="240" w:lineRule="auto"/>
        <w:rPr>
          <w:rFonts w:ascii="Calibri" w:eastAsia="Times New Roman" w:hAnsi="Calibri" w:cs="Calibri"/>
          <w:b/>
          <w:sz w:val="24"/>
          <w:szCs w:val="24"/>
          <w:lang w:eastAsia="en-AU"/>
        </w:rPr>
      </w:pPr>
    </w:p>
    <w:sectPr w:rsidR="00FC6F69" w:rsidRPr="006D3A89" w:rsidSect="00C27538">
      <w:headerReference w:type="default" r:id="rId17"/>
      <w:footerReference w:type="default" r:id="rId18"/>
      <w:headerReference w:type="first" r:id="rId19"/>
      <w:footerReference w:type="first" r:id="rId20"/>
      <w:pgSz w:w="11906" w:h="16838" w:code="9"/>
      <w:pgMar w:top="993" w:right="1558" w:bottom="993" w:left="1276" w:header="573" w:footer="1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CAA99" w14:textId="77777777" w:rsidR="0021393F" w:rsidRDefault="0021393F" w:rsidP="00C40A36">
      <w:pPr>
        <w:spacing w:after="0"/>
      </w:pPr>
      <w:r>
        <w:separator/>
      </w:r>
    </w:p>
  </w:endnote>
  <w:endnote w:type="continuationSeparator" w:id="0">
    <w:p w14:paraId="2613C5DA" w14:textId="77777777" w:rsidR="0021393F" w:rsidRDefault="0021393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MingLiU">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216B" w14:textId="7CE10752" w:rsidR="00CE7BDB" w:rsidRDefault="00CE7BDB">
    <w:pPr>
      <w:pStyle w:val="Footer"/>
    </w:pPr>
    <w:r>
      <w:rPr>
        <w:noProof/>
      </w:rPr>
      <mc:AlternateContent>
        <mc:Choice Requires="wps">
          <w:drawing>
            <wp:anchor distT="0" distB="0" distL="0" distR="0" simplePos="0" relativeHeight="251658247" behindDoc="0" locked="0" layoutInCell="1" allowOverlap="1" wp14:anchorId="5FE2D49D" wp14:editId="47A14420">
              <wp:simplePos x="635" y="635"/>
              <wp:positionH relativeFrom="page">
                <wp:align>center</wp:align>
              </wp:positionH>
              <wp:positionV relativeFrom="page">
                <wp:align>bottom</wp:align>
              </wp:positionV>
              <wp:extent cx="551815" cy="452755"/>
              <wp:effectExtent l="0" t="0" r="635" b="0"/>
              <wp:wrapNone/>
              <wp:docPr id="212310077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D6B1754" w14:textId="006ACFA1"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E2D49D" id="_x0000_t202" coordsize="21600,21600" o:spt="202" path="m,l,21600r21600,l21600,xe">
              <v:stroke joinstyle="miter"/>
              <v:path gradientshapeok="t" o:connecttype="rect"/>
            </v:shapetype>
            <v:shape id="Text Box 7" o:spid="_x0000_s1187"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2D6B1754" w14:textId="006ACFA1"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79001D" w:rsidRPr="00257138" w14:paraId="142A878F" w14:textId="77777777" w:rsidTr="00DC0486">
      <w:trPr>
        <w:trHeight w:val="263"/>
      </w:trPr>
      <w:tc>
        <w:tcPr>
          <w:tcW w:w="8472" w:type="dxa"/>
        </w:tcPr>
        <w:p w14:paraId="10D94E97" w14:textId="18C6912C" w:rsidR="0079001D" w:rsidRPr="00257138" w:rsidRDefault="00CE7BDB" w:rsidP="00916321">
          <w:pPr>
            <w:pStyle w:val="Footer"/>
          </w:pPr>
          <w:r>
            <w:rPr>
              <w:noProof/>
            </w:rPr>
            <mc:AlternateContent>
              <mc:Choice Requires="wps">
                <w:drawing>
                  <wp:anchor distT="0" distB="0" distL="0" distR="0" simplePos="0" relativeHeight="251658248" behindDoc="0" locked="0" layoutInCell="1" allowOverlap="1" wp14:anchorId="14BBFB3C" wp14:editId="34F3FD7A">
                    <wp:simplePos x="635" y="635"/>
                    <wp:positionH relativeFrom="page">
                      <wp:align>center</wp:align>
                    </wp:positionH>
                    <wp:positionV relativeFrom="page">
                      <wp:align>bottom</wp:align>
                    </wp:positionV>
                    <wp:extent cx="551815" cy="452755"/>
                    <wp:effectExtent l="0" t="0" r="635" b="0"/>
                    <wp:wrapNone/>
                    <wp:docPr id="15349257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33EDD68" w14:textId="7DC0C1AF"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BBFB3C" id="_x0000_t202" coordsize="21600,21600" o:spt="202" path="m,l,21600r21600,l21600,xe">
                    <v:stroke joinstyle="miter"/>
                    <v:path gradientshapeok="t" o:connecttype="rect"/>
                  </v:shapetype>
                  <v:shape id="Text Box 8" o:spid="_x0000_s1188"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633EDD68" w14:textId="7DC0C1AF"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v:textbox>
                    <w10:wrap anchorx="page" anchory="page"/>
                  </v:shape>
                </w:pict>
              </mc:Fallback>
            </mc:AlternateContent>
          </w:r>
          <w:r w:rsidR="0079001D" w:rsidRPr="00257138">
            <w:t>V1.0</w:t>
          </w:r>
          <w:r w:rsidR="0079001D">
            <w:t>,</w:t>
          </w:r>
          <w:r w:rsidR="0079001D" w:rsidRPr="00257138">
            <w:t xml:space="preserve"> </w:t>
          </w:r>
          <w:r w:rsidR="0079001D">
            <w:t>Month</w:t>
          </w:r>
          <w:r w:rsidR="0079001D" w:rsidRPr="00257138">
            <w:t xml:space="preserve"> </w:t>
          </w:r>
          <w:r w:rsidR="0079001D">
            <w:t>Year</w:t>
          </w:r>
        </w:p>
      </w:tc>
      <w:tc>
        <w:tcPr>
          <w:tcW w:w="1275" w:type="dxa"/>
        </w:tcPr>
        <w:p w14:paraId="7BA8C215" w14:textId="77777777" w:rsidR="0079001D" w:rsidRPr="00257138" w:rsidRDefault="0079001D"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4</w:t>
            </w:r>
          </w:fldSimple>
        </w:p>
      </w:tc>
    </w:tr>
  </w:tbl>
  <w:p w14:paraId="3E9F2A07" w14:textId="77777777" w:rsidR="0079001D" w:rsidRPr="00826007" w:rsidRDefault="0079001D" w:rsidP="000B30E5">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B299" w14:textId="2E42770C" w:rsidR="0079001D" w:rsidRDefault="00CE7BDB" w:rsidP="00816164">
    <w:pPr>
      <w:pStyle w:val="Footer"/>
      <w:ind w:left="-1701"/>
    </w:pPr>
    <w:r>
      <w:rPr>
        <w:noProof/>
      </w:rPr>
      <mc:AlternateContent>
        <mc:Choice Requires="wps">
          <w:drawing>
            <wp:anchor distT="0" distB="0" distL="0" distR="0" simplePos="0" relativeHeight="251658246" behindDoc="0" locked="0" layoutInCell="1" allowOverlap="1" wp14:anchorId="46DDDC2E" wp14:editId="59C1E6CA">
              <wp:simplePos x="0" y="0"/>
              <wp:positionH relativeFrom="page">
                <wp:posOffset>3505200</wp:posOffset>
              </wp:positionH>
              <wp:positionV relativeFrom="page">
                <wp:posOffset>10239375</wp:posOffset>
              </wp:positionV>
              <wp:extent cx="942975" cy="452755"/>
              <wp:effectExtent l="0" t="0" r="9525" b="0"/>
              <wp:wrapNone/>
              <wp:docPr id="145883118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42975" cy="452755"/>
                      </a:xfrm>
                      <a:prstGeom prst="rect">
                        <a:avLst/>
                      </a:prstGeom>
                      <a:noFill/>
                      <a:ln>
                        <a:noFill/>
                      </a:ln>
                    </wps:spPr>
                    <wps:txbx>
                      <w:txbxContent>
                        <w:p w14:paraId="34827C03" w14:textId="0F91514D" w:rsidR="00CE7BDB" w:rsidRPr="00CE7BDB" w:rsidRDefault="00CE7BDB" w:rsidP="00CE7BDB">
                          <w:pPr>
                            <w:spacing w:after="0"/>
                            <w:rPr>
                              <w:rFonts w:ascii="Calibri" w:eastAsia="Calibri" w:hAnsi="Calibri" w:cs="Calibri"/>
                              <w:noProof/>
                              <w:color w:val="FF0000"/>
                              <w:sz w:val="24"/>
                              <w:szCs w:val="24"/>
                            </w:rPr>
                          </w:pP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46DDDC2E" id="_x0000_t202" coordsize="21600,21600" o:spt="202" path="m,l,21600r21600,l21600,xe">
              <v:stroke joinstyle="miter"/>
              <v:path gradientshapeok="t" o:connecttype="rect"/>
            </v:shapetype>
            <v:shape id="Text Box 6" o:spid="_x0000_s1189" type="#_x0000_t202" alt="OFFICIAL" style="position:absolute;left:0;text-align:left;margin-left:276pt;margin-top:806.25pt;width:74.25pt;height:35.65pt;z-index:25165824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" filled="f" stroked="f">
              <v:textbox style="mso-fit-shape-to-text:t" inset="0,0,0,15pt">
                <w:txbxContent>
                  <w:p w14:paraId="34827C03" w14:textId="0F91514D" w:rsidR="00CE7BDB" w:rsidRPr="00CE7BDB" w:rsidRDefault="00CE7BDB" w:rsidP="00CE7BDB">
                    <w:pPr>
                      <w:spacing w:after="0"/>
                      <w:rPr>
                        <w:rFonts w:ascii="Calibri" w:eastAsia="Calibri" w:hAnsi="Calibri" w:cs="Calibri"/>
                        <w:noProof/>
                        <w:color w:val="FF0000"/>
                        <w:sz w:val="24"/>
                        <w:szCs w:val="24"/>
                      </w:rPr>
                    </w:pPr>
                  </w:p>
                </w:txbxContent>
              </v:textbox>
              <w10:wrap anchorx="page" anchory="page"/>
            </v:shape>
          </w:pict>
        </mc:Fallback>
      </mc:AlternateContent>
    </w:r>
    <w:r w:rsidR="0079001D"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79001D" w:rsidRPr="00257138" w14:paraId="6E215D79" w14:textId="77777777" w:rsidTr="00DC0486">
      <w:trPr>
        <w:trHeight w:val="263"/>
      </w:trPr>
      <w:tc>
        <w:tcPr>
          <w:tcW w:w="8472" w:type="dxa"/>
        </w:tcPr>
        <w:p w14:paraId="36A4C27D" w14:textId="437DF7BA" w:rsidR="0079001D" w:rsidRPr="00257138" w:rsidRDefault="00073DF4" w:rsidP="00372A59">
          <w:pPr>
            <w:pStyle w:val="Footer"/>
            <w:tabs>
              <w:tab w:val="clear" w:pos="4513"/>
              <w:tab w:val="clear" w:pos="9026"/>
              <w:tab w:val="left" w:pos="6336"/>
            </w:tabs>
          </w:pPr>
          <w:r>
            <w:rPr>
              <w:noProof/>
            </w:rPr>
            <mc:AlternateContent>
              <mc:Choice Requires="wps">
                <w:drawing>
                  <wp:anchor distT="0" distB="0" distL="0" distR="0" simplePos="0" relativeHeight="251658250" behindDoc="0" locked="0" layoutInCell="1" allowOverlap="1" wp14:anchorId="43F0C514" wp14:editId="7CDC90D8">
                    <wp:simplePos x="0" y="0"/>
                    <wp:positionH relativeFrom="page">
                      <wp:posOffset>2066290</wp:posOffset>
                    </wp:positionH>
                    <wp:positionV relativeFrom="page">
                      <wp:posOffset>-7620</wp:posOffset>
                    </wp:positionV>
                    <wp:extent cx="581025" cy="452755"/>
                    <wp:effectExtent l="0" t="0" r="9525" b="0"/>
                    <wp:wrapNone/>
                    <wp:docPr id="68818281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1025" cy="452755"/>
                            </a:xfrm>
                            <a:prstGeom prst="rect">
                              <a:avLst/>
                            </a:prstGeom>
                            <a:noFill/>
                            <a:ln>
                              <a:noFill/>
                            </a:ln>
                          </wps:spPr>
                          <wps:txbx>
                            <w:txbxContent>
                              <w:p w14:paraId="0A31294B" w14:textId="257FF23C" w:rsidR="00073DF4" w:rsidRPr="00CE7BDB" w:rsidRDefault="00073DF4" w:rsidP="00CE7BDB">
                                <w:pPr>
                                  <w:spacing w:after="0"/>
                                  <w:rPr>
                                    <w:rFonts w:ascii="Calibri" w:eastAsia="Calibri" w:hAnsi="Calibri" w:cs="Calibri"/>
                                    <w:noProof/>
                                    <w:color w:val="FF0000"/>
                                    <w:sz w:val="24"/>
                                    <w:szCs w:val="24"/>
                                  </w:rPr>
                                </w:pP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43F0C514" id="_x0000_t202" coordsize="21600,21600" o:spt="202" path="m,l,21600r21600,l21600,xe">
                    <v:stroke joinstyle="miter"/>
                    <v:path gradientshapeok="t" o:connecttype="rect"/>
                  </v:shapetype>
                  <v:shape id="Text Box 10" o:spid="_x0000_s1190" type="#_x0000_t202" alt="OFFICIAL" style="position:absolute;margin-left:162.7pt;margin-top:-.6pt;width:45.75pt;height:35.65pt;z-index:25165825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" filled="f" stroked="f">
                    <v:textbox style="mso-fit-shape-to-text:t" inset="0,0,0,15pt">
                      <w:txbxContent>
                        <w:p w14:paraId="0A31294B" w14:textId="257FF23C" w:rsidR="00073DF4" w:rsidRPr="00CE7BDB" w:rsidRDefault="00073DF4" w:rsidP="00CE7BDB">
                          <w:pPr>
                            <w:spacing w:after="0"/>
                            <w:rPr>
                              <w:rFonts w:ascii="Calibri" w:eastAsia="Calibri" w:hAnsi="Calibri" w:cs="Calibri"/>
                              <w:noProof/>
                              <w:color w:val="FF0000"/>
                              <w:sz w:val="24"/>
                              <w:szCs w:val="24"/>
                            </w:rPr>
                          </w:pPr>
                        </w:p>
                      </w:txbxContent>
                    </v:textbox>
                    <w10:wrap anchorx="page" anchory="page"/>
                  </v:shape>
                </w:pict>
              </mc:Fallback>
            </mc:AlternateContent>
          </w:r>
          <w:r w:rsidR="00125494">
            <w:t xml:space="preserve">V1 July </w:t>
          </w:r>
          <w:r w:rsidR="00240AF4">
            <w:t>2026</w:t>
          </w:r>
          <w:r w:rsidR="00C9313B">
            <w:tab/>
          </w:r>
        </w:p>
      </w:tc>
      <w:tc>
        <w:tcPr>
          <w:tcW w:w="1275" w:type="dxa"/>
        </w:tcPr>
        <w:p w14:paraId="69C60E59" w14:textId="77777777" w:rsidR="0079001D" w:rsidRPr="00257138" w:rsidRDefault="0079001D"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26</w:t>
            </w:r>
          </w:fldSimple>
        </w:p>
      </w:tc>
    </w:tr>
  </w:tbl>
  <w:p w14:paraId="110BCF70" w14:textId="77777777" w:rsidR="0079001D" w:rsidRPr="00826007" w:rsidRDefault="0079001D" w:rsidP="000B30E5">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1D3D9" w14:textId="0E2A85AA" w:rsidR="0079001D" w:rsidRPr="008E3C43" w:rsidRDefault="00CE7BDB" w:rsidP="008E3C43">
    <w:pPr>
      <w:pStyle w:val="Footer"/>
    </w:pPr>
    <w:r>
      <w:rPr>
        <w:noProof/>
      </w:rPr>
      <mc:AlternateContent>
        <mc:Choice Requires="wps">
          <w:drawing>
            <wp:anchor distT="0" distB="0" distL="0" distR="0" simplePos="0" relativeHeight="251658249" behindDoc="0" locked="0" layoutInCell="1" allowOverlap="1" wp14:anchorId="1056759F" wp14:editId="657F09BD">
              <wp:simplePos x="635" y="635"/>
              <wp:positionH relativeFrom="page">
                <wp:align>center</wp:align>
              </wp:positionH>
              <wp:positionV relativeFrom="page">
                <wp:align>bottom</wp:align>
              </wp:positionV>
              <wp:extent cx="551815" cy="452755"/>
              <wp:effectExtent l="0" t="0" r="635" b="0"/>
              <wp:wrapNone/>
              <wp:docPr id="134328166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AA88B75" w14:textId="4EFAC23F"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6759F" id="_x0000_t202" coordsize="21600,21600" o:spt="202" path="m,l,21600r21600,l21600,xe">
              <v:stroke joinstyle="miter"/>
              <v:path gradientshapeok="t" o:connecttype="rect"/>
            </v:shapetype>
            <v:shape id="Text Box 9" o:spid="_x0000_s1192"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1AA88B75" w14:textId="4EFAC23F"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FF630" w14:textId="77777777" w:rsidR="0021393F" w:rsidRDefault="0021393F" w:rsidP="00C40A36">
      <w:pPr>
        <w:spacing w:after="0"/>
      </w:pPr>
      <w:r>
        <w:separator/>
      </w:r>
    </w:p>
  </w:footnote>
  <w:footnote w:type="continuationSeparator" w:id="0">
    <w:p w14:paraId="4CAFC1F3" w14:textId="77777777" w:rsidR="0021393F" w:rsidRDefault="0021393F" w:rsidP="00C40A36">
      <w:pPr>
        <w:spacing w:after="0"/>
      </w:pPr>
      <w:r>
        <w:continuationSeparator/>
      </w:r>
    </w:p>
  </w:footnote>
  <w:footnote w:id="1">
    <w:p w14:paraId="15BBD1DC" w14:textId="77777777" w:rsidR="0079001D" w:rsidRDefault="0079001D">
      <w:pPr>
        <w:pStyle w:val="FootnoteText"/>
      </w:pPr>
      <w:r>
        <w:rPr>
          <w:rStyle w:val="FootnoteReference"/>
        </w:rPr>
        <w:footnoteRef/>
      </w:r>
      <w:r>
        <w:t xml:space="preserve"> </w:t>
      </w:r>
      <w:r w:rsidRPr="0029492B">
        <w:t xml:space="preserve">Mid-Year Economic and Fiscal Outlook 2015-16, </w:t>
      </w:r>
      <w:hyperlink r:id="rId1" w:history="1">
        <w:r w:rsidRPr="0029492B">
          <w:rPr>
            <w:rStyle w:val="Hyperlink"/>
          </w:rPr>
          <w:t>https://archive.budget.gov.au/2015-16/myefo/MYEFO_2015-16_Final.pdf</w:t>
        </w:r>
      </w:hyperlink>
      <w:r w:rsidRPr="0029492B">
        <w:t>, p.180.</w:t>
      </w:r>
    </w:p>
  </w:footnote>
  <w:footnote w:id="2">
    <w:p w14:paraId="616EB3F8" w14:textId="77777777" w:rsidR="0079001D" w:rsidRDefault="0079001D">
      <w:pPr>
        <w:pStyle w:val="FootnoteText"/>
      </w:pPr>
      <w:r>
        <w:rPr>
          <w:rStyle w:val="FootnoteReference"/>
        </w:rPr>
        <w:footnoteRef/>
      </w:r>
      <w:r>
        <w:t xml:space="preserve"> </w:t>
      </w:r>
      <w:r w:rsidRPr="0029492B">
        <w:t xml:space="preserve">Mid-Year Economic and Fiscal Outlook2018-19, </w:t>
      </w:r>
      <w:hyperlink r:id="rId2" w:history="1">
        <w:r w:rsidRPr="0029492B">
          <w:rPr>
            <w:rStyle w:val="Hyperlink"/>
          </w:rPr>
          <w:t>https://archive.budget.gov.au/2018-19/myefo/myefo_2018-19.pdf</w:t>
        </w:r>
      </w:hyperlink>
      <w:r w:rsidRPr="0029492B">
        <w:t>, p.189.</w:t>
      </w:r>
    </w:p>
  </w:footnote>
  <w:footnote w:id="3">
    <w:p w14:paraId="6EFB2322" w14:textId="77777777" w:rsidR="0079001D" w:rsidRDefault="0079001D">
      <w:pPr>
        <w:pStyle w:val="FootnoteText"/>
      </w:pPr>
      <w:r>
        <w:rPr>
          <w:rStyle w:val="FootnoteReference"/>
        </w:rPr>
        <w:footnoteRef/>
      </w:r>
      <w:r>
        <w:t xml:space="preserve"> </w:t>
      </w:r>
      <w:r w:rsidRPr="00731EDE">
        <w:rPr>
          <w:i/>
          <w:iCs/>
        </w:rPr>
        <w:t>Narcotic Drugs Act 1967</w:t>
      </w:r>
      <w:r w:rsidRPr="0029492B">
        <w:t>, Section 28 (1)(c),</w:t>
      </w:r>
      <w:r>
        <w:t xml:space="preserve"> </w:t>
      </w:r>
      <w:r w:rsidRPr="0029492B">
        <w:t>(d) and (e).</w:t>
      </w:r>
    </w:p>
  </w:footnote>
  <w:footnote w:id="4">
    <w:p w14:paraId="2156C504" w14:textId="599146E5" w:rsidR="007336BA" w:rsidRPr="00424F53" w:rsidRDefault="007336BA" w:rsidP="007336BA">
      <w:pPr>
        <w:pStyle w:val="FootnoteText"/>
        <w:rPr>
          <w:lang w:val="en-US"/>
        </w:rPr>
      </w:pPr>
      <w:r>
        <w:rPr>
          <w:rStyle w:val="FootnoteReference"/>
        </w:rPr>
        <w:footnoteRef/>
      </w:r>
      <w:r>
        <w:t xml:space="preserve"> </w:t>
      </w:r>
      <w:hyperlink r:id="rId3" w:history="1">
        <w:r w:rsidR="007D7D71" w:rsidRPr="00862FB4">
          <w:rPr>
            <w:rStyle w:val="Hyperlink"/>
            <w:sz w:val="18"/>
            <w:szCs w:val="18"/>
          </w:rPr>
          <w:t>Compliance and Enforcement Framework 2023 - 2025 | Office of Drug Control (</w:t>
        </w:r>
        <w:r w:rsidR="007D7D71" w:rsidRPr="007D7D71">
          <w:rPr>
            <w:rStyle w:val="Hyperlink"/>
            <w:sz w:val="18"/>
            <w:szCs w:val="18"/>
          </w:rPr>
          <w:t>odc.gov.au</w:t>
        </w:r>
        <w:r w:rsidR="007D7D71" w:rsidRPr="009D69B5">
          <w:rPr>
            <w:rStyle w:val="Hyperlink"/>
            <w:sz w:val="18"/>
            <w:szCs w:val="18"/>
          </w:rPr>
          <w:t>)</w:t>
        </w:r>
      </w:hyperlink>
      <w:r w:rsidR="00406F80">
        <w:t xml:space="preserve"> </w:t>
      </w:r>
      <w:r w:rsidRPr="00AC2859">
        <w:t xml:space="preserve"> </w:t>
      </w:r>
      <w:r w:rsidR="007D7D71" w:rsidRPr="00AC2859">
        <w:t>202</w:t>
      </w:r>
      <w:r w:rsidR="007D7D71">
        <w:t>3</w:t>
      </w:r>
      <w:r w:rsidRPr="00AC2859">
        <w:t>.</w:t>
      </w:r>
    </w:p>
  </w:footnote>
  <w:footnote w:id="5">
    <w:p w14:paraId="69E2D421" w14:textId="77777777" w:rsidR="002D5912" w:rsidRPr="00D86B19" w:rsidRDefault="002D5912" w:rsidP="002D5912">
      <w:pPr>
        <w:pStyle w:val="FootnoteText"/>
        <w:rPr>
          <w:lang w:val="en-US"/>
        </w:rPr>
      </w:pPr>
      <w:r>
        <w:rPr>
          <w:rStyle w:val="FootnoteReference"/>
        </w:rPr>
        <w:footnoteRef/>
      </w:r>
      <w:r>
        <w:t xml:space="preserve"> </w:t>
      </w:r>
      <w:r w:rsidRPr="00AC2859">
        <w:t>Verification inspections are either virtual or onsite inspections to verify veracity of information received or actions undertaken by the licence holder.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6CFE" w14:textId="68B9B1AF" w:rsidR="00CE7BDB" w:rsidRDefault="00CE7BDB">
    <w:pPr>
      <w:pStyle w:val="Header"/>
    </w:pPr>
    <w:r>
      <w:rPr>
        <w:noProof/>
      </w:rPr>
      <mc:AlternateContent>
        <mc:Choice Requires="wps">
          <w:drawing>
            <wp:anchor distT="0" distB="0" distL="0" distR="0" simplePos="0" relativeHeight="251658242" behindDoc="0" locked="0" layoutInCell="1" allowOverlap="1" wp14:anchorId="36E27432" wp14:editId="32E53E16">
              <wp:simplePos x="635" y="635"/>
              <wp:positionH relativeFrom="page">
                <wp:align>center</wp:align>
              </wp:positionH>
              <wp:positionV relativeFrom="page">
                <wp:align>top</wp:align>
              </wp:positionV>
              <wp:extent cx="551815" cy="452755"/>
              <wp:effectExtent l="0" t="0" r="635" b="4445"/>
              <wp:wrapNone/>
              <wp:docPr id="4690721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9FCA334" w14:textId="0C0DC4A8"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27432" id="_x0000_t202" coordsize="21600,21600" o:spt="202" path="m,l,21600r21600,l21600,xe">
              <v:stroke joinstyle="miter"/>
              <v:path gradientshapeok="t" o:connecttype="rect"/>
            </v:shapetype>
            <v:shape id="Text Box 2" o:spid="_x0000_s1185" type="#_x0000_t202" alt="OFFICIAL" style="position:absolute;left:0;text-align:left;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19FCA334" w14:textId="0C0DC4A8"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C2905" w14:textId="49F5F6F3" w:rsidR="0079001D" w:rsidRDefault="00CE7BDB" w:rsidP="00C3408D">
    <w:pPr>
      <w:pStyle w:val="Header"/>
    </w:pPr>
    <w:r>
      <w:rPr>
        <w:noProof/>
      </w:rPr>
      <mc:AlternateContent>
        <mc:Choice Requires="wps">
          <w:drawing>
            <wp:anchor distT="0" distB="0" distL="0" distR="0" simplePos="0" relativeHeight="251658243" behindDoc="0" locked="0" layoutInCell="1" allowOverlap="1" wp14:anchorId="7C0FAEDA" wp14:editId="09BF941B">
              <wp:simplePos x="635" y="635"/>
              <wp:positionH relativeFrom="page">
                <wp:align>center</wp:align>
              </wp:positionH>
              <wp:positionV relativeFrom="page">
                <wp:align>top</wp:align>
              </wp:positionV>
              <wp:extent cx="551815" cy="452755"/>
              <wp:effectExtent l="0" t="0" r="635" b="4445"/>
              <wp:wrapNone/>
              <wp:docPr id="12433518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08A18A9" w14:textId="3CE0CB6C"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0FAEDA" id="_x0000_t202" coordsize="21600,21600" o:spt="202" path="m,l,21600r21600,l21600,xe">
              <v:stroke joinstyle="miter"/>
              <v:path gradientshapeok="t" o:connecttype="rect"/>
            </v:shapetype>
            <v:shape id="Text Box 3" o:spid="_x0000_s1186" type="#_x0000_t202" alt="OFFICIAL" style="position:absolute;left:0;text-align:left;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308A18A9" w14:textId="3CE0CB6C"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v:textbox>
              <w10:wrap anchorx="page" anchory="page"/>
            </v:shape>
          </w:pict>
        </mc:Fallback>
      </mc:AlternateContent>
    </w:r>
    <w:r w:rsidR="0079001D">
      <w:t>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margin"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9001D" w:rsidRPr="002B29B2" w14:paraId="3A4B3B51" w14:textId="77777777" w:rsidTr="002F40F9">
      <w:trPr>
        <w:trHeight w:hRule="exact" w:val="8845"/>
      </w:trPr>
      <w:tc>
        <w:tcPr>
          <w:tcW w:w="11964" w:type="dxa"/>
        </w:tcPr>
        <w:p w14:paraId="35CC77B3" w14:textId="1A8AF2D2" w:rsidR="00FD3099" w:rsidRPr="00FD3099" w:rsidRDefault="00B97EA2" w:rsidP="00FD3099">
          <w:pPr>
            <w:ind w:left="-57"/>
            <w:rPr>
              <w:noProof/>
            </w:rPr>
          </w:pPr>
          <w:r w:rsidRPr="00B97EA2" w:rsidDel="00B97EA2">
            <w:rPr>
              <w:noProof/>
            </w:rPr>
            <w:t xml:space="preserve"> </w:t>
          </w:r>
          <w:r w:rsidR="00FD3099" w:rsidRPr="00FD3099">
            <w:rPr>
              <w:noProof/>
            </w:rPr>
            <w:drawing>
              <wp:anchor distT="0" distB="0" distL="114300" distR="114300" simplePos="0" relativeHeight="251658240" behindDoc="0" locked="0" layoutInCell="1" allowOverlap="1" wp14:anchorId="76EE7A08" wp14:editId="43DC243D">
                <wp:simplePos x="0" y="0"/>
                <wp:positionH relativeFrom="column">
                  <wp:posOffset>4445</wp:posOffset>
                </wp:positionH>
                <wp:positionV relativeFrom="page">
                  <wp:posOffset>77470</wp:posOffset>
                </wp:positionV>
                <wp:extent cx="5819775" cy="4257675"/>
                <wp:effectExtent l="0" t="0" r="9525" b="9525"/>
                <wp:wrapNone/>
                <wp:docPr id="198419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284" r="12111"/>
                        <a:stretch/>
                      </pic:blipFill>
                      <pic:spPr bwMode="auto">
                        <a:xfrm>
                          <a:off x="0" y="0"/>
                          <a:ext cx="5819775" cy="4257675"/>
                        </a:xfrm>
                        <a:prstGeom prst="rect">
                          <a:avLst/>
                        </a:prstGeom>
                        <a:noFill/>
                        <a:ln>
                          <a:noFill/>
                        </a:ln>
                        <a:extLst>
                          <a:ext uri="{53640926-AAD7-44D8-BBD7-CCE9431645EC}">
                            <a14:shadowObscured xmlns:a14="http://schemas.microsoft.com/office/drawing/2010/main"/>
                          </a:ext>
                        </a:extLst>
                      </pic:spPr>
                    </pic:pic>
                  </a:graphicData>
                </a:graphic>
              </wp:anchor>
            </w:drawing>
          </w:r>
        </w:p>
        <w:p w14:paraId="0220AAF5" w14:textId="0018CBFF" w:rsidR="0079001D" w:rsidRPr="002B29B2" w:rsidRDefault="0079001D" w:rsidP="00A522E9">
          <w:pPr>
            <w:ind w:left="-57"/>
            <w:rPr>
              <w:noProof/>
            </w:rPr>
          </w:pPr>
        </w:p>
      </w:tc>
    </w:tr>
  </w:tbl>
  <w:p w14:paraId="732F62C0" w14:textId="018CBC7A" w:rsidR="0079001D" w:rsidRDefault="00FD3099" w:rsidP="006D03E5">
    <w:pPr>
      <w:rPr>
        <w:noProof/>
      </w:rPr>
    </w:pPr>
    <w:r w:rsidRPr="00FD3099">
      <w:rPr>
        <w:rFonts w:ascii="Arial" w:eastAsia="Arial" w:hAnsi="Arial"/>
        <w:noProof/>
        <w:sz w:val="20"/>
      </w:rPr>
      <w:drawing>
        <wp:inline distT="0" distB="0" distL="0" distR="0" wp14:anchorId="611BA20F" wp14:editId="7C2515E7">
          <wp:extent cx="3069167" cy="635270"/>
          <wp:effectExtent l="0" t="0" r="0" b="0"/>
          <wp:docPr id="122392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334" cy="642342"/>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1840" w14:textId="0F273EBC" w:rsidR="0079001D" w:rsidRDefault="0079001D" w:rsidP="00C3408D">
    <w:pPr>
      <w:pStyle w:val="Header"/>
    </w:pPr>
    <w:r w:rsidRPr="000721B0">
      <w:t>Cost Recovery Implementation Statement (CRIS)</w:t>
    </w:r>
    <w:r>
      <w:t xml:space="preserve">: </w:t>
    </w:r>
    <w:r w:rsidRPr="000721B0">
      <w:t xml:space="preserve">Regulation of Medicinal Cannabis </w:t>
    </w:r>
    <w:r w:rsidR="00096F63">
      <w:t>2026-2027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4964" w14:textId="6ED4C919" w:rsidR="0079001D" w:rsidRPr="00FE501F" w:rsidRDefault="00CE7BDB" w:rsidP="007F2054">
    <w:pPr>
      <w:pStyle w:val="Headernoline"/>
    </w:pPr>
    <w:r>
      <w:rPr>
        <w:noProof/>
      </w:rPr>
      <mc:AlternateContent>
        <mc:Choice Requires="wps">
          <w:drawing>
            <wp:anchor distT="0" distB="0" distL="0" distR="0" simplePos="0" relativeHeight="251658244" behindDoc="0" locked="0" layoutInCell="1" allowOverlap="1" wp14:anchorId="7433A5A3" wp14:editId="68B7D017">
              <wp:simplePos x="635" y="635"/>
              <wp:positionH relativeFrom="page">
                <wp:align>center</wp:align>
              </wp:positionH>
              <wp:positionV relativeFrom="page">
                <wp:align>top</wp:align>
              </wp:positionV>
              <wp:extent cx="551815" cy="452755"/>
              <wp:effectExtent l="0" t="0" r="635" b="4445"/>
              <wp:wrapNone/>
              <wp:docPr id="17343770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857A9D2" w14:textId="361AC19E"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33A5A3" id="_x0000_t202" coordsize="21600,21600" o:spt="202" path="m,l,21600r21600,l21600,xe">
              <v:stroke joinstyle="miter"/>
              <v:path gradientshapeok="t" o:connecttype="rect"/>
            </v:shapetype>
            <v:shape id="Text Box 4" o:spid="_x0000_s1191" type="#_x0000_t202" alt="OFFICIAL" style="position:absolute;left:0;text-align:left;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5857A9D2" w14:textId="361AC19E" w:rsidR="00CE7BDB" w:rsidRPr="00CE7BDB" w:rsidRDefault="00CE7BDB" w:rsidP="00CE7BDB">
                    <w:pPr>
                      <w:spacing w:after="0"/>
                      <w:rPr>
                        <w:rFonts w:ascii="Calibri" w:eastAsia="Calibri" w:hAnsi="Calibri" w:cs="Calibri"/>
                        <w:noProof/>
                        <w:color w:val="FF0000"/>
                        <w:sz w:val="24"/>
                        <w:szCs w:val="24"/>
                      </w:rPr>
                    </w:pPr>
                    <w:r w:rsidRPr="00CE7BD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F44BB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16006910"/>
    <w:styleLink w:val="ListBullets"/>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pStyle w:val="ListBullet3"/>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 w15:restartNumberingAfterBreak="0">
    <w:nsid w:val="19977441"/>
    <w:multiLevelType w:val="hybridMultilevel"/>
    <w:tmpl w:val="73B6A91A"/>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 w15:restartNumberingAfterBreak="0">
    <w:nsid w:val="1EC34ABC"/>
    <w:multiLevelType w:val="hybridMultilevel"/>
    <w:tmpl w:val="487C1C62"/>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 w15:restartNumberingAfterBreak="0">
    <w:nsid w:val="2B5E6700"/>
    <w:multiLevelType w:val="hybridMultilevel"/>
    <w:tmpl w:val="5E404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CE4198"/>
    <w:multiLevelType w:val="multilevel"/>
    <w:tmpl w:val="0748B2B2"/>
    <w:lvl w:ilvl="0">
      <w:start w:val="1"/>
      <w:numFmt w:val="decimal"/>
      <w:lvlText w:val="%1."/>
      <w:lvlJc w:val="left"/>
      <w:pPr>
        <w:ind w:left="1080" w:hanging="720"/>
      </w:pPr>
      <w:rPr>
        <w:rFonts w:hint="default"/>
      </w:rPr>
    </w:lvl>
    <w:lvl w:ilvl="1">
      <w:start w:val="1"/>
      <w:numFmt w:val="decimal"/>
      <w:pStyle w:val="TOCHeading2"/>
      <w:isLgl/>
      <w:lvlText w:val="%1.%2"/>
      <w:lvlJc w:val="left"/>
      <w:pPr>
        <w:ind w:left="720" w:hanging="720"/>
      </w:pPr>
      <w:rPr>
        <w:rFonts w:hint="default"/>
        <w:color w:val="00517D" w:themeColor="accent1"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1CC1FE8"/>
    <w:multiLevelType w:val="hybridMultilevel"/>
    <w:tmpl w:val="88F0DB08"/>
    <w:lvl w:ilvl="0" w:tplc="83B09752">
      <w:start w:val="1"/>
      <w:numFmt w:val="decimal"/>
      <w:lvlText w:val="%1."/>
      <w:lvlJc w:val="left"/>
      <w:pPr>
        <w:ind w:left="1020" w:hanging="360"/>
      </w:pPr>
    </w:lvl>
    <w:lvl w:ilvl="1" w:tplc="B342A250">
      <w:start w:val="1"/>
      <w:numFmt w:val="decimal"/>
      <w:lvlText w:val="%2."/>
      <w:lvlJc w:val="left"/>
      <w:pPr>
        <w:ind w:left="1020" w:hanging="360"/>
      </w:pPr>
    </w:lvl>
    <w:lvl w:ilvl="2" w:tplc="615EB3C2">
      <w:start w:val="1"/>
      <w:numFmt w:val="decimal"/>
      <w:lvlText w:val="%3."/>
      <w:lvlJc w:val="left"/>
      <w:pPr>
        <w:ind w:left="1020" w:hanging="360"/>
      </w:pPr>
    </w:lvl>
    <w:lvl w:ilvl="3" w:tplc="896C842C">
      <w:start w:val="1"/>
      <w:numFmt w:val="decimal"/>
      <w:lvlText w:val="%4."/>
      <w:lvlJc w:val="left"/>
      <w:pPr>
        <w:ind w:left="1020" w:hanging="360"/>
      </w:pPr>
    </w:lvl>
    <w:lvl w:ilvl="4" w:tplc="0AC8F7AC">
      <w:start w:val="1"/>
      <w:numFmt w:val="decimal"/>
      <w:lvlText w:val="%5."/>
      <w:lvlJc w:val="left"/>
      <w:pPr>
        <w:ind w:left="1020" w:hanging="360"/>
      </w:pPr>
    </w:lvl>
    <w:lvl w:ilvl="5" w:tplc="3BFEFE5E">
      <w:start w:val="1"/>
      <w:numFmt w:val="decimal"/>
      <w:lvlText w:val="%6."/>
      <w:lvlJc w:val="left"/>
      <w:pPr>
        <w:ind w:left="1020" w:hanging="360"/>
      </w:pPr>
    </w:lvl>
    <w:lvl w:ilvl="6" w:tplc="26248118">
      <w:start w:val="1"/>
      <w:numFmt w:val="decimal"/>
      <w:lvlText w:val="%7."/>
      <w:lvlJc w:val="left"/>
      <w:pPr>
        <w:ind w:left="1020" w:hanging="360"/>
      </w:pPr>
    </w:lvl>
    <w:lvl w:ilvl="7" w:tplc="DA8A9F90">
      <w:start w:val="1"/>
      <w:numFmt w:val="decimal"/>
      <w:lvlText w:val="%8."/>
      <w:lvlJc w:val="left"/>
      <w:pPr>
        <w:ind w:left="1020" w:hanging="360"/>
      </w:pPr>
    </w:lvl>
    <w:lvl w:ilvl="8" w:tplc="E9340616">
      <w:start w:val="1"/>
      <w:numFmt w:val="decimal"/>
      <w:lvlText w:val="%9."/>
      <w:lvlJc w:val="left"/>
      <w:pPr>
        <w:ind w:left="1020" w:hanging="360"/>
      </w:pPr>
    </w:lvl>
  </w:abstractNum>
  <w:abstractNum w:abstractNumId="8" w15:restartNumberingAfterBreak="0">
    <w:nsid w:val="3E516868"/>
    <w:multiLevelType w:val="hybridMultilevel"/>
    <w:tmpl w:val="4FFE35A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00B355A"/>
    <w:multiLevelType w:val="hybridMultilevel"/>
    <w:tmpl w:val="B0729922"/>
    <w:lvl w:ilvl="0" w:tplc="0C090003">
      <w:start w:val="1"/>
      <w:numFmt w:val="bullet"/>
      <w:lvlText w:val="o"/>
      <w:lvlJc w:val="left"/>
      <w:pPr>
        <w:ind w:left="1636"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0" w15:restartNumberingAfterBreak="0">
    <w:nsid w:val="42172453"/>
    <w:multiLevelType w:val="hybridMultilevel"/>
    <w:tmpl w:val="8F80872E"/>
    <w:lvl w:ilvl="0" w:tplc="82B86976">
      <w:start w:val="1"/>
      <w:numFmt w:val="decimal"/>
      <w:lvlText w:val="%1."/>
      <w:lvlJc w:val="left"/>
      <w:pPr>
        <w:ind w:left="1020" w:hanging="360"/>
      </w:pPr>
    </w:lvl>
    <w:lvl w:ilvl="1" w:tplc="583ED5F0">
      <w:start w:val="1"/>
      <w:numFmt w:val="decimal"/>
      <w:lvlText w:val="%2."/>
      <w:lvlJc w:val="left"/>
      <w:pPr>
        <w:ind w:left="1020" w:hanging="360"/>
      </w:pPr>
    </w:lvl>
    <w:lvl w:ilvl="2" w:tplc="15D047CA">
      <w:start w:val="1"/>
      <w:numFmt w:val="decimal"/>
      <w:lvlText w:val="%3."/>
      <w:lvlJc w:val="left"/>
      <w:pPr>
        <w:ind w:left="1020" w:hanging="360"/>
      </w:pPr>
    </w:lvl>
    <w:lvl w:ilvl="3" w:tplc="90B25FC8">
      <w:start w:val="1"/>
      <w:numFmt w:val="decimal"/>
      <w:lvlText w:val="%4."/>
      <w:lvlJc w:val="left"/>
      <w:pPr>
        <w:ind w:left="1020" w:hanging="360"/>
      </w:pPr>
    </w:lvl>
    <w:lvl w:ilvl="4" w:tplc="1152C238">
      <w:start w:val="1"/>
      <w:numFmt w:val="decimal"/>
      <w:lvlText w:val="%5."/>
      <w:lvlJc w:val="left"/>
      <w:pPr>
        <w:ind w:left="1020" w:hanging="360"/>
      </w:pPr>
    </w:lvl>
    <w:lvl w:ilvl="5" w:tplc="7E90DDC6">
      <w:start w:val="1"/>
      <w:numFmt w:val="decimal"/>
      <w:lvlText w:val="%6."/>
      <w:lvlJc w:val="left"/>
      <w:pPr>
        <w:ind w:left="1020" w:hanging="360"/>
      </w:pPr>
    </w:lvl>
    <w:lvl w:ilvl="6" w:tplc="7BD4CFAC">
      <w:start w:val="1"/>
      <w:numFmt w:val="decimal"/>
      <w:lvlText w:val="%7."/>
      <w:lvlJc w:val="left"/>
      <w:pPr>
        <w:ind w:left="1020" w:hanging="360"/>
      </w:pPr>
    </w:lvl>
    <w:lvl w:ilvl="7" w:tplc="AE2AFCDA">
      <w:start w:val="1"/>
      <w:numFmt w:val="decimal"/>
      <w:lvlText w:val="%8."/>
      <w:lvlJc w:val="left"/>
      <w:pPr>
        <w:ind w:left="1020" w:hanging="360"/>
      </w:pPr>
    </w:lvl>
    <w:lvl w:ilvl="8" w:tplc="C18E201A">
      <w:start w:val="1"/>
      <w:numFmt w:val="decimal"/>
      <w:lvlText w:val="%9."/>
      <w:lvlJc w:val="left"/>
      <w:pPr>
        <w:ind w:left="1020" w:hanging="360"/>
      </w:pPr>
    </w:lvl>
  </w:abstractNum>
  <w:abstractNum w:abstractNumId="11" w15:restartNumberingAfterBreak="0">
    <w:nsid w:val="480954A7"/>
    <w:multiLevelType w:val="hybridMultilevel"/>
    <w:tmpl w:val="AF004930"/>
    <w:lvl w:ilvl="0" w:tplc="1E306E5A">
      <w:start w:val="1"/>
      <w:numFmt w:val="decimal"/>
      <w:lvlText w:val="%1."/>
      <w:lvlJc w:val="left"/>
      <w:pPr>
        <w:ind w:left="1020" w:hanging="360"/>
      </w:pPr>
    </w:lvl>
    <w:lvl w:ilvl="1" w:tplc="EFB6AC36">
      <w:start w:val="1"/>
      <w:numFmt w:val="decimal"/>
      <w:lvlText w:val="%2."/>
      <w:lvlJc w:val="left"/>
      <w:pPr>
        <w:ind w:left="1020" w:hanging="360"/>
      </w:pPr>
    </w:lvl>
    <w:lvl w:ilvl="2" w:tplc="22D218A4">
      <w:start w:val="1"/>
      <w:numFmt w:val="decimal"/>
      <w:lvlText w:val="%3."/>
      <w:lvlJc w:val="left"/>
      <w:pPr>
        <w:ind w:left="1020" w:hanging="360"/>
      </w:pPr>
    </w:lvl>
    <w:lvl w:ilvl="3" w:tplc="9672FF3E">
      <w:start w:val="1"/>
      <w:numFmt w:val="decimal"/>
      <w:lvlText w:val="%4."/>
      <w:lvlJc w:val="left"/>
      <w:pPr>
        <w:ind w:left="1020" w:hanging="360"/>
      </w:pPr>
    </w:lvl>
    <w:lvl w:ilvl="4" w:tplc="9386EF36">
      <w:start w:val="1"/>
      <w:numFmt w:val="decimal"/>
      <w:lvlText w:val="%5."/>
      <w:lvlJc w:val="left"/>
      <w:pPr>
        <w:ind w:left="1020" w:hanging="360"/>
      </w:pPr>
    </w:lvl>
    <w:lvl w:ilvl="5" w:tplc="84786842">
      <w:start w:val="1"/>
      <w:numFmt w:val="decimal"/>
      <w:lvlText w:val="%6."/>
      <w:lvlJc w:val="left"/>
      <w:pPr>
        <w:ind w:left="1020" w:hanging="360"/>
      </w:pPr>
    </w:lvl>
    <w:lvl w:ilvl="6" w:tplc="40A8C9E2">
      <w:start w:val="1"/>
      <w:numFmt w:val="decimal"/>
      <w:lvlText w:val="%7."/>
      <w:lvlJc w:val="left"/>
      <w:pPr>
        <w:ind w:left="1020" w:hanging="360"/>
      </w:pPr>
    </w:lvl>
    <w:lvl w:ilvl="7" w:tplc="635EA3BA">
      <w:start w:val="1"/>
      <w:numFmt w:val="decimal"/>
      <w:lvlText w:val="%8."/>
      <w:lvlJc w:val="left"/>
      <w:pPr>
        <w:ind w:left="1020" w:hanging="360"/>
      </w:pPr>
    </w:lvl>
    <w:lvl w:ilvl="8" w:tplc="BB727840">
      <w:start w:val="1"/>
      <w:numFmt w:val="decimal"/>
      <w:lvlText w:val="%9."/>
      <w:lvlJc w:val="left"/>
      <w:pPr>
        <w:ind w:left="1020" w:hanging="360"/>
      </w:pPr>
    </w:lvl>
  </w:abstractNum>
  <w:abstractNum w:abstractNumId="12" w15:restartNumberingAfterBreak="0">
    <w:nsid w:val="4E887C6B"/>
    <w:multiLevelType w:val="hybridMultilevel"/>
    <w:tmpl w:val="ECFE6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536383"/>
    <w:multiLevelType w:val="hybridMultilevel"/>
    <w:tmpl w:val="C3C8728C"/>
    <w:lvl w:ilvl="0" w:tplc="CB5E5160">
      <w:start w:val="1"/>
      <w:numFmt w:val="decimal"/>
      <w:lvlText w:val="%1."/>
      <w:lvlJc w:val="left"/>
      <w:pPr>
        <w:ind w:left="1020" w:hanging="360"/>
      </w:pPr>
    </w:lvl>
    <w:lvl w:ilvl="1" w:tplc="40ECF0D2">
      <w:start w:val="1"/>
      <w:numFmt w:val="decimal"/>
      <w:lvlText w:val="%2."/>
      <w:lvlJc w:val="left"/>
      <w:pPr>
        <w:ind w:left="1020" w:hanging="360"/>
      </w:pPr>
    </w:lvl>
    <w:lvl w:ilvl="2" w:tplc="30F21ECE">
      <w:start w:val="1"/>
      <w:numFmt w:val="decimal"/>
      <w:lvlText w:val="%3."/>
      <w:lvlJc w:val="left"/>
      <w:pPr>
        <w:ind w:left="1020" w:hanging="360"/>
      </w:pPr>
    </w:lvl>
    <w:lvl w:ilvl="3" w:tplc="147E8148">
      <w:start w:val="1"/>
      <w:numFmt w:val="decimal"/>
      <w:lvlText w:val="%4."/>
      <w:lvlJc w:val="left"/>
      <w:pPr>
        <w:ind w:left="1020" w:hanging="360"/>
      </w:pPr>
    </w:lvl>
    <w:lvl w:ilvl="4" w:tplc="1054A800">
      <w:start w:val="1"/>
      <w:numFmt w:val="decimal"/>
      <w:lvlText w:val="%5."/>
      <w:lvlJc w:val="left"/>
      <w:pPr>
        <w:ind w:left="1020" w:hanging="360"/>
      </w:pPr>
    </w:lvl>
    <w:lvl w:ilvl="5" w:tplc="832CA138">
      <w:start w:val="1"/>
      <w:numFmt w:val="decimal"/>
      <w:lvlText w:val="%6."/>
      <w:lvlJc w:val="left"/>
      <w:pPr>
        <w:ind w:left="1020" w:hanging="360"/>
      </w:pPr>
    </w:lvl>
    <w:lvl w:ilvl="6" w:tplc="59765806">
      <w:start w:val="1"/>
      <w:numFmt w:val="decimal"/>
      <w:lvlText w:val="%7."/>
      <w:lvlJc w:val="left"/>
      <w:pPr>
        <w:ind w:left="1020" w:hanging="360"/>
      </w:pPr>
    </w:lvl>
    <w:lvl w:ilvl="7" w:tplc="6C9ABD6E">
      <w:start w:val="1"/>
      <w:numFmt w:val="decimal"/>
      <w:lvlText w:val="%8."/>
      <w:lvlJc w:val="left"/>
      <w:pPr>
        <w:ind w:left="1020" w:hanging="360"/>
      </w:pPr>
    </w:lvl>
    <w:lvl w:ilvl="8" w:tplc="D6F2845C">
      <w:start w:val="1"/>
      <w:numFmt w:val="decimal"/>
      <w:lvlText w:val="%9."/>
      <w:lvlJc w:val="left"/>
      <w:pPr>
        <w:ind w:left="1020" w:hanging="360"/>
      </w:pPr>
    </w:lvl>
  </w:abstractNum>
  <w:abstractNum w:abstractNumId="14" w15:restartNumberingAfterBreak="0">
    <w:nsid w:val="6302017B"/>
    <w:multiLevelType w:val="hybridMultilevel"/>
    <w:tmpl w:val="F084A76A"/>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6E1A2006"/>
    <w:multiLevelType w:val="hybridMultilevel"/>
    <w:tmpl w:val="96B8A00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6E4D4D08"/>
    <w:multiLevelType w:val="hybridMultilevel"/>
    <w:tmpl w:val="ECE0E60A"/>
    <w:lvl w:ilvl="0" w:tplc="B0DC7474">
      <w:start w:val="1"/>
      <w:numFmt w:val="decimal"/>
      <w:lvlText w:val="%1."/>
      <w:lvlJc w:val="left"/>
      <w:pPr>
        <w:ind w:left="1020" w:hanging="360"/>
      </w:pPr>
    </w:lvl>
    <w:lvl w:ilvl="1" w:tplc="065EB47C">
      <w:start w:val="1"/>
      <w:numFmt w:val="decimal"/>
      <w:lvlText w:val="%2."/>
      <w:lvlJc w:val="left"/>
      <w:pPr>
        <w:ind w:left="1020" w:hanging="360"/>
      </w:pPr>
    </w:lvl>
    <w:lvl w:ilvl="2" w:tplc="89FE6B48">
      <w:start w:val="1"/>
      <w:numFmt w:val="decimal"/>
      <w:lvlText w:val="%3."/>
      <w:lvlJc w:val="left"/>
      <w:pPr>
        <w:ind w:left="1020" w:hanging="360"/>
      </w:pPr>
    </w:lvl>
    <w:lvl w:ilvl="3" w:tplc="09324422">
      <w:start w:val="1"/>
      <w:numFmt w:val="decimal"/>
      <w:lvlText w:val="%4."/>
      <w:lvlJc w:val="left"/>
      <w:pPr>
        <w:ind w:left="1020" w:hanging="360"/>
      </w:pPr>
    </w:lvl>
    <w:lvl w:ilvl="4" w:tplc="2B8E5DE6">
      <w:start w:val="1"/>
      <w:numFmt w:val="decimal"/>
      <w:lvlText w:val="%5."/>
      <w:lvlJc w:val="left"/>
      <w:pPr>
        <w:ind w:left="1020" w:hanging="360"/>
      </w:pPr>
    </w:lvl>
    <w:lvl w:ilvl="5" w:tplc="D18475FA">
      <w:start w:val="1"/>
      <w:numFmt w:val="decimal"/>
      <w:lvlText w:val="%6."/>
      <w:lvlJc w:val="left"/>
      <w:pPr>
        <w:ind w:left="1020" w:hanging="360"/>
      </w:pPr>
    </w:lvl>
    <w:lvl w:ilvl="6" w:tplc="9A402AEC">
      <w:start w:val="1"/>
      <w:numFmt w:val="decimal"/>
      <w:lvlText w:val="%7."/>
      <w:lvlJc w:val="left"/>
      <w:pPr>
        <w:ind w:left="1020" w:hanging="360"/>
      </w:pPr>
    </w:lvl>
    <w:lvl w:ilvl="7" w:tplc="FF68C134">
      <w:start w:val="1"/>
      <w:numFmt w:val="decimal"/>
      <w:lvlText w:val="%8."/>
      <w:lvlJc w:val="left"/>
      <w:pPr>
        <w:ind w:left="1020" w:hanging="360"/>
      </w:pPr>
    </w:lvl>
    <w:lvl w:ilvl="8" w:tplc="904ACB50">
      <w:start w:val="1"/>
      <w:numFmt w:val="decimal"/>
      <w:lvlText w:val="%9."/>
      <w:lvlJc w:val="left"/>
      <w:pPr>
        <w:ind w:left="1020" w:hanging="360"/>
      </w:pPr>
    </w:lvl>
  </w:abstractNum>
  <w:abstractNum w:abstractNumId="17" w15:restartNumberingAfterBreak="0">
    <w:nsid w:val="7FCF7C2C"/>
    <w:multiLevelType w:val="hybridMultilevel"/>
    <w:tmpl w:val="E662CED8"/>
    <w:lvl w:ilvl="0" w:tplc="BCEAD06E">
      <w:start w:val="1"/>
      <w:numFmt w:val="decimal"/>
      <w:lvlText w:val="%1."/>
      <w:lvlJc w:val="left"/>
      <w:pPr>
        <w:ind w:left="1020" w:hanging="360"/>
      </w:pPr>
    </w:lvl>
    <w:lvl w:ilvl="1" w:tplc="A1663626">
      <w:start w:val="1"/>
      <w:numFmt w:val="decimal"/>
      <w:lvlText w:val="%2."/>
      <w:lvlJc w:val="left"/>
      <w:pPr>
        <w:ind w:left="1020" w:hanging="360"/>
      </w:pPr>
    </w:lvl>
    <w:lvl w:ilvl="2" w:tplc="BE78B670">
      <w:start w:val="1"/>
      <w:numFmt w:val="decimal"/>
      <w:lvlText w:val="%3."/>
      <w:lvlJc w:val="left"/>
      <w:pPr>
        <w:ind w:left="1020" w:hanging="360"/>
      </w:pPr>
    </w:lvl>
    <w:lvl w:ilvl="3" w:tplc="6DC4823E">
      <w:start w:val="1"/>
      <w:numFmt w:val="decimal"/>
      <w:lvlText w:val="%4."/>
      <w:lvlJc w:val="left"/>
      <w:pPr>
        <w:ind w:left="1020" w:hanging="360"/>
      </w:pPr>
    </w:lvl>
    <w:lvl w:ilvl="4" w:tplc="09E28816">
      <w:start w:val="1"/>
      <w:numFmt w:val="decimal"/>
      <w:lvlText w:val="%5."/>
      <w:lvlJc w:val="left"/>
      <w:pPr>
        <w:ind w:left="1020" w:hanging="360"/>
      </w:pPr>
    </w:lvl>
    <w:lvl w:ilvl="5" w:tplc="508EEC6C">
      <w:start w:val="1"/>
      <w:numFmt w:val="decimal"/>
      <w:lvlText w:val="%6."/>
      <w:lvlJc w:val="left"/>
      <w:pPr>
        <w:ind w:left="1020" w:hanging="360"/>
      </w:pPr>
    </w:lvl>
    <w:lvl w:ilvl="6" w:tplc="ABA8F1E6">
      <w:start w:val="1"/>
      <w:numFmt w:val="decimal"/>
      <w:lvlText w:val="%7."/>
      <w:lvlJc w:val="left"/>
      <w:pPr>
        <w:ind w:left="1020" w:hanging="360"/>
      </w:pPr>
    </w:lvl>
    <w:lvl w:ilvl="7" w:tplc="C8B68A1C">
      <w:start w:val="1"/>
      <w:numFmt w:val="decimal"/>
      <w:lvlText w:val="%8."/>
      <w:lvlJc w:val="left"/>
      <w:pPr>
        <w:ind w:left="1020" w:hanging="360"/>
      </w:pPr>
    </w:lvl>
    <w:lvl w:ilvl="8" w:tplc="E44AA018">
      <w:start w:val="1"/>
      <w:numFmt w:val="decimal"/>
      <w:lvlText w:val="%9."/>
      <w:lvlJc w:val="left"/>
      <w:pPr>
        <w:ind w:left="1020" w:hanging="360"/>
      </w:pPr>
    </w:lvl>
  </w:abstractNum>
  <w:num w:numId="1" w16cid:durableId="50421136">
    <w:abstractNumId w:val="2"/>
  </w:num>
  <w:num w:numId="2" w16cid:durableId="569073306">
    <w:abstractNumId w:val="1"/>
  </w:num>
  <w:num w:numId="3" w16cid:durableId="1400715032">
    <w:abstractNumId w:val="2"/>
  </w:num>
  <w:num w:numId="4" w16cid:durableId="1612204510">
    <w:abstractNumId w:val="1"/>
  </w:num>
  <w:num w:numId="5" w16cid:durableId="1957252798">
    <w:abstractNumId w:val="6"/>
  </w:num>
  <w:num w:numId="6" w16cid:durableId="58212422">
    <w:abstractNumId w:val="14"/>
  </w:num>
  <w:num w:numId="7" w16cid:durableId="2079938997">
    <w:abstractNumId w:val="3"/>
  </w:num>
  <w:num w:numId="8" w16cid:durableId="430246070">
    <w:abstractNumId w:val="8"/>
  </w:num>
  <w:num w:numId="9" w16cid:durableId="1643734338">
    <w:abstractNumId w:val="4"/>
  </w:num>
  <w:num w:numId="10" w16cid:durableId="1317370923">
    <w:abstractNumId w:val="9"/>
  </w:num>
  <w:num w:numId="11" w16cid:durableId="1396775276">
    <w:abstractNumId w:val="15"/>
  </w:num>
  <w:num w:numId="12" w16cid:durableId="725567524">
    <w:abstractNumId w:val="12"/>
  </w:num>
  <w:num w:numId="13" w16cid:durableId="1787429222">
    <w:abstractNumId w:val="7"/>
  </w:num>
  <w:num w:numId="14" w16cid:durableId="643583122">
    <w:abstractNumId w:val="13"/>
  </w:num>
  <w:num w:numId="15" w16cid:durableId="1016031766">
    <w:abstractNumId w:val="16"/>
  </w:num>
  <w:num w:numId="16" w16cid:durableId="473983064">
    <w:abstractNumId w:val="17"/>
  </w:num>
  <w:num w:numId="17" w16cid:durableId="1468932025">
    <w:abstractNumId w:val="11"/>
  </w:num>
  <w:num w:numId="18" w16cid:durableId="1655062132">
    <w:abstractNumId w:val="10"/>
  </w:num>
  <w:num w:numId="19" w16cid:durableId="521630624">
    <w:abstractNumId w:val="0"/>
  </w:num>
  <w:num w:numId="20" w16cid:durableId="127455748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7E1"/>
    <w:rsid w:val="0000026B"/>
    <w:rsid w:val="00001D9C"/>
    <w:rsid w:val="00002031"/>
    <w:rsid w:val="000021A8"/>
    <w:rsid w:val="000028A7"/>
    <w:rsid w:val="00002F87"/>
    <w:rsid w:val="0000306C"/>
    <w:rsid w:val="000040BA"/>
    <w:rsid w:val="00004658"/>
    <w:rsid w:val="00004734"/>
    <w:rsid w:val="00005646"/>
    <w:rsid w:val="000069C3"/>
    <w:rsid w:val="00006B22"/>
    <w:rsid w:val="00007B56"/>
    <w:rsid w:val="00010188"/>
    <w:rsid w:val="00010E4D"/>
    <w:rsid w:val="0001207F"/>
    <w:rsid w:val="0001276A"/>
    <w:rsid w:val="00013161"/>
    <w:rsid w:val="000133E3"/>
    <w:rsid w:val="00013821"/>
    <w:rsid w:val="000139B6"/>
    <w:rsid w:val="00015483"/>
    <w:rsid w:val="0001697A"/>
    <w:rsid w:val="00016BEB"/>
    <w:rsid w:val="00017117"/>
    <w:rsid w:val="0001785F"/>
    <w:rsid w:val="000246AE"/>
    <w:rsid w:val="0002518A"/>
    <w:rsid w:val="0002526C"/>
    <w:rsid w:val="00025C67"/>
    <w:rsid w:val="00026595"/>
    <w:rsid w:val="000267D8"/>
    <w:rsid w:val="00026FAE"/>
    <w:rsid w:val="0002791C"/>
    <w:rsid w:val="0003006A"/>
    <w:rsid w:val="00031A94"/>
    <w:rsid w:val="000323BA"/>
    <w:rsid w:val="0003254F"/>
    <w:rsid w:val="00032AAE"/>
    <w:rsid w:val="00032FFB"/>
    <w:rsid w:val="00033C29"/>
    <w:rsid w:val="00034B7C"/>
    <w:rsid w:val="00035F9B"/>
    <w:rsid w:val="000421E0"/>
    <w:rsid w:val="0004241C"/>
    <w:rsid w:val="0004380F"/>
    <w:rsid w:val="000442BC"/>
    <w:rsid w:val="00044700"/>
    <w:rsid w:val="000452C4"/>
    <w:rsid w:val="000471CC"/>
    <w:rsid w:val="00047565"/>
    <w:rsid w:val="00050171"/>
    <w:rsid w:val="00052929"/>
    <w:rsid w:val="0005492A"/>
    <w:rsid w:val="00054D2D"/>
    <w:rsid w:val="0005559E"/>
    <w:rsid w:val="0005709F"/>
    <w:rsid w:val="00057D2A"/>
    <w:rsid w:val="000606C9"/>
    <w:rsid w:val="000619B4"/>
    <w:rsid w:val="00062099"/>
    <w:rsid w:val="00066825"/>
    <w:rsid w:val="0006707D"/>
    <w:rsid w:val="00067439"/>
    <w:rsid w:val="000703AB"/>
    <w:rsid w:val="000715E7"/>
    <w:rsid w:val="0007219E"/>
    <w:rsid w:val="000721B0"/>
    <w:rsid w:val="00073DF4"/>
    <w:rsid w:val="000748E9"/>
    <w:rsid w:val="0007610D"/>
    <w:rsid w:val="0007621D"/>
    <w:rsid w:val="00076EA8"/>
    <w:rsid w:val="00077775"/>
    <w:rsid w:val="00080816"/>
    <w:rsid w:val="000813EE"/>
    <w:rsid w:val="00081E07"/>
    <w:rsid w:val="00082F53"/>
    <w:rsid w:val="00085F3C"/>
    <w:rsid w:val="00086C7B"/>
    <w:rsid w:val="00087B67"/>
    <w:rsid w:val="00090276"/>
    <w:rsid w:val="00090471"/>
    <w:rsid w:val="000925E9"/>
    <w:rsid w:val="000934A6"/>
    <w:rsid w:val="00094B1D"/>
    <w:rsid w:val="00096B2F"/>
    <w:rsid w:val="00096F63"/>
    <w:rsid w:val="00097883"/>
    <w:rsid w:val="000A03B8"/>
    <w:rsid w:val="000A06E4"/>
    <w:rsid w:val="000A18EA"/>
    <w:rsid w:val="000A1D3A"/>
    <w:rsid w:val="000A28CB"/>
    <w:rsid w:val="000A3543"/>
    <w:rsid w:val="000A39CD"/>
    <w:rsid w:val="000A4371"/>
    <w:rsid w:val="000B1D8D"/>
    <w:rsid w:val="000B30E5"/>
    <w:rsid w:val="000B315B"/>
    <w:rsid w:val="000B3532"/>
    <w:rsid w:val="000B3A75"/>
    <w:rsid w:val="000B3B06"/>
    <w:rsid w:val="000B574E"/>
    <w:rsid w:val="000B5A9E"/>
    <w:rsid w:val="000B5E4E"/>
    <w:rsid w:val="000B6CAE"/>
    <w:rsid w:val="000B7084"/>
    <w:rsid w:val="000C0B13"/>
    <w:rsid w:val="000C2947"/>
    <w:rsid w:val="000C46C3"/>
    <w:rsid w:val="000C4A78"/>
    <w:rsid w:val="000C5A04"/>
    <w:rsid w:val="000C655C"/>
    <w:rsid w:val="000C7399"/>
    <w:rsid w:val="000D0851"/>
    <w:rsid w:val="000D157F"/>
    <w:rsid w:val="000D1A90"/>
    <w:rsid w:val="000D1D57"/>
    <w:rsid w:val="000D391B"/>
    <w:rsid w:val="000D3D6D"/>
    <w:rsid w:val="000D3DC5"/>
    <w:rsid w:val="000D3F6F"/>
    <w:rsid w:val="000D4A68"/>
    <w:rsid w:val="000D4BD7"/>
    <w:rsid w:val="000D4FC7"/>
    <w:rsid w:val="000D5072"/>
    <w:rsid w:val="000D6241"/>
    <w:rsid w:val="000D6EDC"/>
    <w:rsid w:val="000D737D"/>
    <w:rsid w:val="000E15A9"/>
    <w:rsid w:val="000E7186"/>
    <w:rsid w:val="000F0241"/>
    <w:rsid w:val="000F187B"/>
    <w:rsid w:val="000F1C73"/>
    <w:rsid w:val="000F1D3F"/>
    <w:rsid w:val="000F2AA2"/>
    <w:rsid w:val="000F2B39"/>
    <w:rsid w:val="000F4167"/>
    <w:rsid w:val="000F4536"/>
    <w:rsid w:val="000F4869"/>
    <w:rsid w:val="000F5176"/>
    <w:rsid w:val="000F559E"/>
    <w:rsid w:val="000F5978"/>
    <w:rsid w:val="000F5B42"/>
    <w:rsid w:val="000F68ED"/>
    <w:rsid w:val="000F6E6F"/>
    <w:rsid w:val="001003F2"/>
    <w:rsid w:val="00100F74"/>
    <w:rsid w:val="001019E8"/>
    <w:rsid w:val="00101AC5"/>
    <w:rsid w:val="00102BDA"/>
    <w:rsid w:val="00103F4B"/>
    <w:rsid w:val="00104695"/>
    <w:rsid w:val="0010601F"/>
    <w:rsid w:val="00107507"/>
    <w:rsid w:val="00110EA5"/>
    <w:rsid w:val="001111F3"/>
    <w:rsid w:val="00114134"/>
    <w:rsid w:val="00115240"/>
    <w:rsid w:val="00115508"/>
    <w:rsid w:val="00117937"/>
    <w:rsid w:val="001203D7"/>
    <w:rsid w:val="00120D6C"/>
    <w:rsid w:val="001210F1"/>
    <w:rsid w:val="001223DD"/>
    <w:rsid w:val="00122DD8"/>
    <w:rsid w:val="001231CA"/>
    <w:rsid w:val="001232D8"/>
    <w:rsid w:val="00125091"/>
    <w:rsid w:val="0012526C"/>
    <w:rsid w:val="00125318"/>
    <w:rsid w:val="00125494"/>
    <w:rsid w:val="001305A2"/>
    <w:rsid w:val="00132760"/>
    <w:rsid w:val="00132EFA"/>
    <w:rsid w:val="0013319F"/>
    <w:rsid w:val="00133238"/>
    <w:rsid w:val="00133B38"/>
    <w:rsid w:val="00133DE7"/>
    <w:rsid w:val="0013400F"/>
    <w:rsid w:val="001344A1"/>
    <w:rsid w:val="0013607D"/>
    <w:rsid w:val="00136A05"/>
    <w:rsid w:val="00137209"/>
    <w:rsid w:val="00137C7A"/>
    <w:rsid w:val="00140FE3"/>
    <w:rsid w:val="00141095"/>
    <w:rsid w:val="00141428"/>
    <w:rsid w:val="00141749"/>
    <w:rsid w:val="0014197B"/>
    <w:rsid w:val="00141AA5"/>
    <w:rsid w:val="00141DC6"/>
    <w:rsid w:val="00141F24"/>
    <w:rsid w:val="001421FB"/>
    <w:rsid w:val="0014247A"/>
    <w:rsid w:val="001425A0"/>
    <w:rsid w:val="00142757"/>
    <w:rsid w:val="00142961"/>
    <w:rsid w:val="001447CD"/>
    <w:rsid w:val="0014533F"/>
    <w:rsid w:val="00145630"/>
    <w:rsid w:val="00146A7D"/>
    <w:rsid w:val="00146E6C"/>
    <w:rsid w:val="00147ED1"/>
    <w:rsid w:val="001500F7"/>
    <w:rsid w:val="001516B1"/>
    <w:rsid w:val="001525B4"/>
    <w:rsid w:val="001534FE"/>
    <w:rsid w:val="001544BA"/>
    <w:rsid w:val="001559CF"/>
    <w:rsid w:val="00156316"/>
    <w:rsid w:val="00156EE1"/>
    <w:rsid w:val="00160144"/>
    <w:rsid w:val="0016141A"/>
    <w:rsid w:val="00164E6D"/>
    <w:rsid w:val="0016531C"/>
    <w:rsid w:val="00165389"/>
    <w:rsid w:val="00165DC3"/>
    <w:rsid w:val="00170718"/>
    <w:rsid w:val="00171084"/>
    <w:rsid w:val="001713A3"/>
    <w:rsid w:val="00171614"/>
    <w:rsid w:val="001716F0"/>
    <w:rsid w:val="00172A15"/>
    <w:rsid w:val="00172D9D"/>
    <w:rsid w:val="00173C81"/>
    <w:rsid w:val="00174755"/>
    <w:rsid w:val="00175793"/>
    <w:rsid w:val="0017693F"/>
    <w:rsid w:val="0018110E"/>
    <w:rsid w:val="00181684"/>
    <w:rsid w:val="0018422A"/>
    <w:rsid w:val="001843C6"/>
    <w:rsid w:val="001850E0"/>
    <w:rsid w:val="00185C2E"/>
    <w:rsid w:val="00186300"/>
    <w:rsid w:val="0018660B"/>
    <w:rsid w:val="00187730"/>
    <w:rsid w:val="00187D2E"/>
    <w:rsid w:val="00192AAA"/>
    <w:rsid w:val="00192E8D"/>
    <w:rsid w:val="00193902"/>
    <w:rsid w:val="0019501B"/>
    <w:rsid w:val="0019694B"/>
    <w:rsid w:val="00197356"/>
    <w:rsid w:val="00197C32"/>
    <w:rsid w:val="001A05F5"/>
    <w:rsid w:val="001A2B18"/>
    <w:rsid w:val="001A2C47"/>
    <w:rsid w:val="001A2D3A"/>
    <w:rsid w:val="001A3190"/>
    <w:rsid w:val="001A3E19"/>
    <w:rsid w:val="001A4ABD"/>
    <w:rsid w:val="001A525F"/>
    <w:rsid w:val="001A5A8C"/>
    <w:rsid w:val="001A5D08"/>
    <w:rsid w:val="001A6DF4"/>
    <w:rsid w:val="001A779C"/>
    <w:rsid w:val="001A78FC"/>
    <w:rsid w:val="001B0407"/>
    <w:rsid w:val="001B09F9"/>
    <w:rsid w:val="001B149C"/>
    <w:rsid w:val="001B2898"/>
    <w:rsid w:val="001B2C5F"/>
    <w:rsid w:val="001B52DC"/>
    <w:rsid w:val="001B6448"/>
    <w:rsid w:val="001C00CA"/>
    <w:rsid w:val="001C0B51"/>
    <w:rsid w:val="001C25B0"/>
    <w:rsid w:val="001C2FAF"/>
    <w:rsid w:val="001C3785"/>
    <w:rsid w:val="001C3A9E"/>
    <w:rsid w:val="001C4B2B"/>
    <w:rsid w:val="001C5328"/>
    <w:rsid w:val="001C550C"/>
    <w:rsid w:val="001D1421"/>
    <w:rsid w:val="001D3513"/>
    <w:rsid w:val="001D3A9C"/>
    <w:rsid w:val="001D3C16"/>
    <w:rsid w:val="001D3FDB"/>
    <w:rsid w:val="001D62CF"/>
    <w:rsid w:val="001D7224"/>
    <w:rsid w:val="001D7584"/>
    <w:rsid w:val="001E07CF"/>
    <w:rsid w:val="001E1513"/>
    <w:rsid w:val="001E27A1"/>
    <w:rsid w:val="001E4222"/>
    <w:rsid w:val="001E45E3"/>
    <w:rsid w:val="001E59F1"/>
    <w:rsid w:val="001E5CB7"/>
    <w:rsid w:val="001F0CF9"/>
    <w:rsid w:val="001F0DB0"/>
    <w:rsid w:val="001F124F"/>
    <w:rsid w:val="001F20F9"/>
    <w:rsid w:val="001F49EB"/>
    <w:rsid w:val="001F6CBA"/>
    <w:rsid w:val="00200E01"/>
    <w:rsid w:val="00200E05"/>
    <w:rsid w:val="00201D4E"/>
    <w:rsid w:val="00202EA1"/>
    <w:rsid w:val="002039A8"/>
    <w:rsid w:val="00205953"/>
    <w:rsid w:val="00205F71"/>
    <w:rsid w:val="00206FA1"/>
    <w:rsid w:val="0021011F"/>
    <w:rsid w:val="00211305"/>
    <w:rsid w:val="00211FD7"/>
    <w:rsid w:val="0021393F"/>
    <w:rsid w:val="00214856"/>
    <w:rsid w:val="00214FCA"/>
    <w:rsid w:val="00215D48"/>
    <w:rsid w:val="0021610E"/>
    <w:rsid w:val="0021705D"/>
    <w:rsid w:val="00217091"/>
    <w:rsid w:val="00220B8A"/>
    <w:rsid w:val="00221392"/>
    <w:rsid w:val="002230E1"/>
    <w:rsid w:val="0022397F"/>
    <w:rsid w:val="002239FD"/>
    <w:rsid w:val="00223DE3"/>
    <w:rsid w:val="00224DA8"/>
    <w:rsid w:val="00225099"/>
    <w:rsid w:val="002257F3"/>
    <w:rsid w:val="00226814"/>
    <w:rsid w:val="00230166"/>
    <w:rsid w:val="00231AD8"/>
    <w:rsid w:val="00231E8D"/>
    <w:rsid w:val="00231FAA"/>
    <w:rsid w:val="00232867"/>
    <w:rsid w:val="00233456"/>
    <w:rsid w:val="00233673"/>
    <w:rsid w:val="002339A5"/>
    <w:rsid w:val="00233F2B"/>
    <w:rsid w:val="0023462B"/>
    <w:rsid w:val="00234D35"/>
    <w:rsid w:val="002366C1"/>
    <w:rsid w:val="00237691"/>
    <w:rsid w:val="00237927"/>
    <w:rsid w:val="00240239"/>
    <w:rsid w:val="00240AF4"/>
    <w:rsid w:val="00241146"/>
    <w:rsid w:val="00241ADC"/>
    <w:rsid w:val="002432E6"/>
    <w:rsid w:val="00243D5F"/>
    <w:rsid w:val="00243E6B"/>
    <w:rsid w:val="00245D5C"/>
    <w:rsid w:val="002461A3"/>
    <w:rsid w:val="0024745E"/>
    <w:rsid w:val="00247FB9"/>
    <w:rsid w:val="00252337"/>
    <w:rsid w:val="002542A9"/>
    <w:rsid w:val="00257138"/>
    <w:rsid w:val="00257848"/>
    <w:rsid w:val="002635E1"/>
    <w:rsid w:val="00264821"/>
    <w:rsid w:val="0026664D"/>
    <w:rsid w:val="00267747"/>
    <w:rsid w:val="0027023A"/>
    <w:rsid w:val="0027084A"/>
    <w:rsid w:val="00272EB5"/>
    <w:rsid w:val="002751E1"/>
    <w:rsid w:val="00277E9D"/>
    <w:rsid w:val="002806CC"/>
    <w:rsid w:val="00281763"/>
    <w:rsid w:val="002825D5"/>
    <w:rsid w:val="00282B0B"/>
    <w:rsid w:val="00282CD5"/>
    <w:rsid w:val="00283225"/>
    <w:rsid w:val="00284C42"/>
    <w:rsid w:val="00285705"/>
    <w:rsid w:val="00286434"/>
    <w:rsid w:val="00286871"/>
    <w:rsid w:val="00286C59"/>
    <w:rsid w:val="00286FB3"/>
    <w:rsid w:val="00287CA3"/>
    <w:rsid w:val="0029069E"/>
    <w:rsid w:val="00290795"/>
    <w:rsid w:val="00290F53"/>
    <w:rsid w:val="002925C5"/>
    <w:rsid w:val="002926F7"/>
    <w:rsid w:val="00293930"/>
    <w:rsid w:val="002942D1"/>
    <w:rsid w:val="0029492B"/>
    <w:rsid w:val="00296584"/>
    <w:rsid w:val="002A0556"/>
    <w:rsid w:val="002A27EE"/>
    <w:rsid w:val="002A450F"/>
    <w:rsid w:val="002A454C"/>
    <w:rsid w:val="002A4613"/>
    <w:rsid w:val="002A4E41"/>
    <w:rsid w:val="002A5B3A"/>
    <w:rsid w:val="002A7F9D"/>
    <w:rsid w:val="002B1638"/>
    <w:rsid w:val="002B25CB"/>
    <w:rsid w:val="002B29B2"/>
    <w:rsid w:val="002B314B"/>
    <w:rsid w:val="002B43F7"/>
    <w:rsid w:val="002B4568"/>
    <w:rsid w:val="002B5BF5"/>
    <w:rsid w:val="002B5C53"/>
    <w:rsid w:val="002B75A5"/>
    <w:rsid w:val="002B7D53"/>
    <w:rsid w:val="002C14FA"/>
    <w:rsid w:val="002C279C"/>
    <w:rsid w:val="002C29DF"/>
    <w:rsid w:val="002C376C"/>
    <w:rsid w:val="002C4335"/>
    <w:rsid w:val="002C4498"/>
    <w:rsid w:val="002C4896"/>
    <w:rsid w:val="002C5451"/>
    <w:rsid w:val="002C6429"/>
    <w:rsid w:val="002C6E9C"/>
    <w:rsid w:val="002C7A7A"/>
    <w:rsid w:val="002D06A5"/>
    <w:rsid w:val="002D2D9F"/>
    <w:rsid w:val="002D57E8"/>
    <w:rsid w:val="002D5912"/>
    <w:rsid w:val="002D62A8"/>
    <w:rsid w:val="002D6E1F"/>
    <w:rsid w:val="002E0C15"/>
    <w:rsid w:val="002E0CB2"/>
    <w:rsid w:val="002E193A"/>
    <w:rsid w:val="002E2147"/>
    <w:rsid w:val="002E364F"/>
    <w:rsid w:val="002E3C68"/>
    <w:rsid w:val="002E4C9A"/>
    <w:rsid w:val="002E6A7A"/>
    <w:rsid w:val="002F11F8"/>
    <w:rsid w:val="002F260A"/>
    <w:rsid w:val="002F3338"/>
    <w:rsid w:val="002F3F56"/>
    <w:rsid w:val="002F40F9"/>
    <w:rsid w:val="002F44B5"/>
    <w:rsid w:val="002F60C2"/>
    <w:rsid w:val="003002CE"/>
    <w:rsid w:val="00300350"/>
    <w:rsid w:val="00301FA3"/>
    <w:rsid w:val="003024AB"/>
    <w:rsid w:val="00302D1F"/>
    <w:rsid w:val="00304651"/>
    <w:rsid w:val="0030533D"/>
    <w:rsid w:val="0030775D"/>
    <w:rsid w:val="00311AC0"/>
    <w:rsid w:val="003145F4"/>
    <w:rsid w:val="003149AC"/>
    <w:rsid w:val="00316D52"/>
    <w:rsid w:val="003176AF"/>
    <w:rsid w:val="00322532"/>
    <w:rsid w:val="00323F14"/>
    <w:rsid w:val="003252DE"/>
    <w:rsid w:val="00326016"/>
    <w:rsid w:val="00330C1A"/>
    <w:rsid w:val="00331DBB"/>
    <w:rsid w:val="003330EC"/>
    <w:rsid w:val="003335BD"/>
    <w:rsid w:val="003356B7"/>
    <w:rsid w:val="00335C3B"/>
    <w:rsid w:val="003361D1"/>
    <w:rsid w:val="003364A8"/>
    <w:rsid w:val="003366D4"/>
    <w:rsid w:val="00340686"/>
    <w:rsid w:val="00340914"/>
    <w:rsid w:val="003424A9"/>
    <w:rsid w:val="00342C2E"/>
    <w:rsid w:val="00343317"/>
    <w:rsid w:val="00343B4C"/>
    <w:rsid w:val="00347E38"/>
    <w:rsid w:val="00347FC1"/>
    <w:rsid w:val="00350236"/>
    <w:rsid w:val="0035146C"/>
    <w:rsid w:val="003519ED"/>
    <w:rsid w:val="003521E8"/>
    <w:rsid w:val="003523F7"/>
    <w:rsid w:val="003526B3"/>
    <w:rsid w:val="003532CF"/>
    <w:rsid w:val="003537D5"/>
    <w:rsid w:val="003545B9"/>
    <w:rsid w:val="00354CEF"/>
    <w:rsid w:val="003554A9"/>
    <w:rsid w:val="00355BD6"/>
    <w:rsid w:val="003565C6"/>
    <w:rsid w:val="00356C8E"/>
    <w:rsid w:val="003572C0"/>
    <w:rsid w:val="00357700"/>
    <w:rsid w:val="003602E3"/>
    <w:rsid w:val="0036060A"/>
    <w:rsid w:val="00362F04"/>
    <w:rsid w:val="0036361E"/>
    <w:rsid w:val="0036383D"/>
    <w:rsid w:val="003638F1"/>
    <w:rsid w:val="00364AD3"/>
    <w:rsid w:val="003657C2"/>
    <w:rsid w:val="00365D0A"/>
    <w:rsid w:val="003664BF"/>
    <w:rsid w:val="00367318"/>
    <w:rsid w:val="00370B2E"/>
    <w:rsid w:val="00370BC7"/>
    <w:rsid w:val="00371050"/>
    <w:rsid w:val="0037116C"/>
    <w:rsid w:val="003728F3"/>
    <w:rsid w:val="00372A59"/>
    <w:rsid w:val="003735D1"/>
    <w:rsid w:val="003761A8"/>
    <w:rsid w:val="00376793"/>
    <w:rsid w:val="00376860"/>
    <w:rsid w:val="003768C2"/>
    <w:rsid w:val="00376D40"/>
    <w:rsid w:val="0038292A"/>
    <w:rsid w:val="003843F6"/>
    <w:rsid w:val="00390896"/>
    <w:rsid w:val="00390900"/>
    <w:rsid w:val="00392DB2"/>
    <w:rsid w:val="00393398"/>
    <w:rsid w:val="00393797"/>
    <w:rsid w:val="0039507E"/>
    <w:rsid w:val="00397153"/>
    <w:rsid w:val="003975D1"/>
    <w:rsid w:val="003A2DDF"/>
    <w:rsid w:val="003A2E1C"/>
    <w:rsid w:val="003A35FD"/>
    <w:rsid w:val="003A3947"/>
    <w:rsid w:val="003A5AA3"/>
    <w:rsid w:val="003B219B"/>
    <w:rsid w:val="003B290E"/>
    <w:rsid w:val="003B2BA0"/>
    <w:rsid w:val="003B362C"/>
    <w:rsid w:val="003B39F7"/>
    <w:rsid w:val="003B3EAE"/>
    <w:rsid w:val="003B7E39"/>
    <w:rsid w:val="003C0043"/>
    <w:rsid w:val="003C1FD1"/>
    <w:rsid w:val="003C2C3D"/>
    <w:rsid w:val="003C3138"/>
    <w:rsid w:val="003C58DC"/>
    <w:rsid w:val="003C73EC"/>
    <w:rsid w:val="003C7964"/>
    <w:rsid w:val="003D0073"/>
    <w:rsid w:val="003D01C6"/>
    <w:rsid w:val="003D09BD"/>
    <w:rsid w:val="003D1A6A"/>
    <w:rsid w:val="003D2288"/>
    <w:rsid w:val="003D23D9"/>
    <w:rsid w:val="003D367B"/>
    <w:rsid w:val="003D3B63"/>
    <w:rsid w:val="003D4B8D"/>
    <w:rsid w:val="003D5C27"/>
    <w:rsid w:val="003D6B56"/>
    <w:rsid w:val="003E0198"/>
    <w:rsid w:val="003E0A89"/>
    <w:rsid w:val="003E25C3"/>
    <w:rsid w:val="003E3208"/>
    <w:rsid w:val="003E441A"/>
    <w:rsid w:val="003E4E5A"/>
    <w:rsid w:val="003E5283"/>
    <w:rsid w:val="003E5645"/>
    <w:rsid w:val="003E6555"/>
    <w:rsid w:val="003E70AA"/>
    <w:rsid w:val="003E7BEC"/>
    <w:rsid w:val="003F0B04"/>
    <w:rsid w:val="003F0C2D"/>
    <w:rsid w:val="003F0E6C"/>
    <w:rsid w:val="003F180D"/>
    <w:rsid w:val="003F2E95"/>
    <w:rsid w:val="003F3BCC"/>
    <w:rsid w:val="003F3C18"/>
    <w:rsid w:val="00400731"/>
    <w:rsid w:val="0040134E"/>
    <w:rsid w:val="004035D1"/>
    <w:rsid w:val="00404B57"/>
    <w:rsid w:val="00404EAE"/>
    <w:rsid w:val="00404EB7"/>
    <w:rsid w:val="0040657D"/>
    <w:rsid w:val="00406DB9"/>
    <w:rsid w:val="00406E3F"/>
    <w:rsid w:val="00406F80"/>
    <w:rsid w:val="0041147A"/>
    <w:rsid w:val="00413A5A"/>
    <w:rsid w:val="00413E33"/>
    <w:rsid w:val="0041420D"/>
    <w:rsid w:val="004144BB"/>
    <w:rsid w:val="004146B4"/>
    <w:rsid w:val="00414973"/>
    <w:rsid w:val="00415D55"/>
    <w:rsid w:val="00416BCB"/>
    <w:rsid w:val="004201EC"/>
    <w:rsid w:val="00421526"/>
    <w:rsid w:val="0042212A"/>
    <w:rsid w:val="004223D3"/>
    <w:rsid w:val="00423998"/>
    <w:rsid w:val="00425BE6"/>
    <w:rsid w:val="0042643A"/>
    <w:rsid w:val="004306BF"/>
    <w:rsid w:val="00430FDA"/>
    <w:rsid w:val="00431BD6"/>
    <w:rsid w:val="00431EF3"/>
    <w:rsid w:val="00431FBD"/>
    <w:rsid w:val="00433618"/>
    <w:rsid w:val="0043468C"/>
    <w:rsid w:val="0043595D"/>
    <w:rsid w:val="00435AA4"/>
    <w:rsid w:val="00436292"/>
    <w:rsid w:val="00436631"/>
    <w:rsid w:val="00436B54"/>
    <w:rsid w:val="00440861"/>
    <w:rsid w:val="00440A2D"/>
    <w:rsid w:val="00440EAD"/>
    <w:rsid w:val="0044256D"/>
    <w:rsid w:val="004427C0"/>
    <w:rsid w:val="00443427"/>
    <w:rsid w:val="0044349A"/>
    <w:rsid w:val="00443770"/>
    <w:rsid w:val="00443B66"/>
    <w:rsid w:val="00444716"/>
    <w:rsid w:val="0045040C"/>
    <w:rsid w:val="004509C1"/>
    <w:rsid w:val="00452452"/>
    <w:rsid w:val="00452D02"/>
    <w:rsid w:val="004532F5"/>
    <w:rsid w:val="004535EA"/>
    <w:rsid w:val="004547F6"/>
    <w:rsid w:val="004562E9"/>
    <w:rsid w:val="004564A7"/>
    <w:rsid w:val="00456766"/>
    <w:rsid w:val="00456C3B"/>
    <w:rsid w:val="0045757B"/>
    <w:rsid w:val="004577DE"/>
    <w:rsid w:val="00457F2A"/>
    <w:rsid w:val="00460987"/>
    <w:rsid w:val="00460CDB"/>
    <w:rsid w:val="00460D7F"/>
    <w:rsid w:val="004617BF"/>
    <w:rsid w:val="0046684E"/>
    <w:rsid w:val="00466D84"/>
    <w:rsid w:val="00467B47"/>
    <w:rsid w:val="004727EB"/>
    <w:rsid w:val="00472978"/>
    <w:rsid w:val="00472CFA"/>
    <w:rsid w:val="00472D2B"/>
    <w:rsid w:val="0047310C"/>
    <w:rsid w:val="004733B9"/>
    <w:rsid w:val="00473864"/>
    <w:rsid w:val="00476234"/>
    <w:rsid w:val="00481409"/>
    <w:rsid w:val="004818C5"/>
    <w:rsid w:val="00482664"/>
    <w:rsid w:val="00483172"/>
    <w:rsid w:val="0048318D"/>
    <w:rsid w:val="00483D37"/>
    <w:rsid w:val="00485C0E"/>
    <w:rsid w:val="00487A8F"/>
    <w:rsid w:val="00490E2A"/>
    <w:rsid w:val="00491E66"/>
    <w:rsid w:val="004923FF"/>
    <w:rsid w:val="004927EC"/>
    <w:rsid w:val="00492CEF"/>
    <w:rsid w:val="00493F8D"/>
    <w:rsid w:val="004946B7"/>
    <w:rsid w:val="00494CA4"/>
    <w:rsid w:val="00494CCD"/>
    <w:rsid w:val="00494E60"/>
    <w:rsid w:val="00496AD6"/>
    <w:rsid w:val="0049734C"/>
    <w:rsid w:val="0049745B"/>
    <w:rsid w:val="004A02B5"/>
    <w:rsid w:val="004A3084"/>
    <w:rsid w:val="004A4195"/>
    <w:rsid w:val="004A50D9"/>
    <w:rsid w:val="004A5598"/>
    <w:rsid w:val="004A55AE"/>
    <w:rsid w:val="004B014A"/>
    <w:rsid w:val="004B26EF"/>
    <w:rsid w:val="004B6953"/>
    <w:rsid w:val="004B6C92"/>
    <w:rsid w:val="004B7B76"/>
    <w:rsid w:val="004C0070"/>
    <w:rsid w:val="004C0C10"/>
    <w:rsid w:val="004C100A"/>
    <w:rsid w:val="004C256C"/>
    <w:rsid w:val="004C26E5"/>
    <w:rsid w:val="004C4096"/>
    <w:rsid w:val="004C6EE7"/>
    <w:rsid w:val="004C7AEA"/>
    <w:rsid w:val="004D1F5E"/>
    <w:rsid w:val="004D1F94"/>
    <w:rsid w:val="004D25C8"/>
    <w:rsid w:val="004D4664"/>
    <w:rsid w:val="004D46B6"/>
    <w:rsid w:val="004D51A6"/>
    <w:rsid w:val="004D60AC"/>
    <w:rsid w:val="004E2B6C"/>
    <w:rsid w:val="004E41D0"/>
    <w:rsid w:val="004E5A22"/>
    <w:rsid w:val="004E6069"/>
    <w:rsid w:val="004E7B4E"/>
    <w:rsid w:val="004F0380"/>
    <w:rsid w:val="004F0BE0"/>
    <w:rsid w:val="004F0F38"/>
    <w:rsid w:val="004F1240"/>
    <w:rsid w:val="004F1BE4"/>
    <w:rsid w:val="004F3890"/>
    <w:rsid w:val="004F40D8"/>
    <w:rsid w:val="004F484B"/>
    <w:rsid w:val="004F66D2"/>
    <w:rsid w:val="00500273"/>
    <w:rsid w:val="00500398"/>
    <w:rsid w:val="00501921"/>
    <w:rsid w:val="005037AA"/>
    <w:rsid w:val="00503E8A"/>
    <w:rsid w:val="0051133F"/>
    <w:rsid w:val="00511F69"/>
    <w:rsid w:val="0051256C"/>
    <w:rsid w:val="005134C1"/>
    <w:rsid w:val="0051381A"/>
    <w:rsid w:val="00513B05"/>
    <w:rsid w:val="005144F9"/>
    <w:rsid w:val="00514519"/>
    <w:rsid w:val="00514ED1"/>
    <w:rsid w:val="005166DC"/>
    <w:rsid w:val="005172A7"/>
    <w:rsid w:val="00520C46"/>
    <w:rsid w:val="00522835"/>
    <w:rsid w:val="0052293F"/>
    <w:rsid w:val="00522DF0"/>
    <w:rsid w:val="00523308"/>
    <w:rsid w:val="00523FB1"/>
    <w:rsid w:val="00524687"/>
    <w:rsid w:val="0053021F"/>
    <w:rsid w:val="00530354"/>
    <w:rsid w:val="00531CA1"/>
    <w:rsid w:val="00532805"/>
    <w:rsid w:val="00532F78"/>
    <w:rsid w:val="00535D83"/>
    <w:rsid w:val="00535EF1"/>
    <w:rsid w:val="00537D6A"/>
    <w:rsid w:val="00537E5F"/>
    <w:rsid w:val="00540399"/>
    <w:rsid w:val="00540D36"/>
    <w:rsid w:val="00541427"/>
    <w:rsid w:val="00541BA0"/>
    <w:rsid w:val="00541FD8"/>
    <w:rsid w:val="005423EF"/>
    <w:rsid w:val="005434C6"/>
    <w:rsid w:val="00543B39"/>
    <w:rsid w:val="0054477C"/>
    <w:rsid w:val="00545A96"/>
    <w:rsid w:val="00546F8D"/>
    <w:rsid w:val="00550096"/>
    <w:rsid w:val="00550DCD"/>
    <w:rsid w:val="0055262D"/>
    <w:rsid w:val="00553A57"/>
    <w:rsid w:val="00554CA4"/>
    <w:rsid w:val="005567D2"/>
    <w:rsid w:val="00557796"/>
    <w:rsid w:val="00557FF9"/>
    <w:rsid w:val="00560037"/>
    <w:rsid w:val="005620CB"/>
    <w:rsid w:val="00562969"/>
    <w:rsid w:val="00563723"/>
    <w:rsid w:val="005657BE"/>
    <w:rsid w:val="00566718"/>
    <w:rsid w:val="00566BBF"/>
    <w:rsid w:val="00566ECE"/>
    <w:rsid w:val="00567A2E"/>
    <w:rsid w:val="00567CE6"/>
    <w:rsid w:val="0057097C"/>
    <w:rsid w:val="00572132"/>
    <w:rsid w:val="0057278B"/>
    <w:rsid w:val="00572BFA"/>
    <w:rsid w:val="00573CA1"/>
    <w:rsid w:val="00574BF7"/>
    <w:rsid w:val="005752CF"/>
    <w:rsid w:val="00576378"/>
    <w:rsid w:val="005763AB"/>
    <w:rsid w:val="00576FEF"/>
    <w:rsid w:val="00577543"/>
    <w:rsid w:val="00577E38"/>
    <w:rsid w:val="00580ACB"/>
    <w:rsid w:val="005810D2"/>
    <w:rsid w:val="00583730"/>
    <w:rsid w:val="00584285"/>
    <w:rsid w:val="005843E6"/>
    <w:rsid w:val="00585322"/>
    <w:rsid w:val="005917E1"/>
    <w:rsid w:val="005928F5"/>
    <w:rsid w:val="005938F5"/>
    <w:rsid w:val="00593AD1"/>
    <w:rsid w:val="0059451D"/>
    <w:rsid w:val="0059506A"/>
    <w:rsid w:val="00595C78"/>
    <w:rsid w:val="00596282"/>
    <w:rsid w:val="00597B50"/>
    <w:rsid w:val="005A1131"/>
    <w:rsid w:val="005A1346"/>
    <w:rsid w:val="005A1976"/>
    <w:rsid w:val="005A2416"/>
    <w:rsid w:val="005A30ED"/>
    <w:rsid w:val="005A3106"/>
    <w:rsid w:val="005A35FF"/>
    <w:rsid w:val="005A4719"/>
    <w:rsid w:val="005A5A5E"/>
    <w:rsid w:val="005A6104"/>
    <w:rsid w:val="005A6204"/>
    <w:rsid w:val="005A68AC"/>
    <w:rsid w:val="005A6CE4"/>
    <w:rsid w:val="005A77B3"/>
    <w:rsid w:val="005A77DC"/>
    <w:rsid w:val="005B00E4"/>
    <w:rsid w:val="005B09B9"/>
    <w:rsid w:val="005B1845"/>
    <w:rsid w:val="005B236B"/>
    <w:rsid w:val="005B4F8D"/>
    <w:rsid w:val="005C086D"/>
    <w:rsid w:val="005C1485"/>
    <w:rsid w:val="005C4476"/>
    <w:rsid w:val="005C462C"/>
    <w:rsid w:val="005C5570"/>
    <w:rsid w:val="005C5A0B"/>
    <w:rsid w:val="005C5FD4"/>
    <w:rsid w:val="005C7620"/>
    <w:rsid w:val="005C79A4"/>
    <w:rsid w:val="005D0E8C"/>
    <w:rsid w:val="005D1689"/>
    <w:rsid w:val="005D248B"/>
    <w:rsid w:val="005D3DDE"/>
    <w:rsid w:val="005D43C3"/>
    <w:rsid w:val="005D4555"/>
    <w:rsid w:val="005D5207"/>
    <w:rsid w:val="005D5442"/>
    <w:rsid w:val="005D55A3"/>
    <w:rsid w:val="005D62E4"/>
    <w:rsid w:val="005D6651"/>
    <w:rsid w:val="005D68E4"/>
    <w:rsid w:val="005E0C07"/>
    <w:rsid w:val="005E1242"/>
    <w:rsid w:val="005E5C95"/>
    <w:rsid w:val="005F0F35"/>
    <w:rsid w:val="005F2D0E"/>
    <w:rsid w:val="005F32AB"/>
    <w:rsid w:val="005F40EC"/>
    <w:rsid w:val="005F458A"/>
    <w:rsid w:val="005F5830"/>
    <w:rsid w:val="005F679D"/>
    <w:rsid w:val="005F6C6B"/>
    <w:rsid w:val="005F7F8E"/>
    <w:rsid w:val="006004B4"/>
    <w:rsid w:val="00602B47"/>
    <w:rsid w:val="00603720"/>
    <w:rsid w:val="00603900"/>
    <w:rsid w:val="0060470F"/>
    <w:rsid w:val="00604BFE"/>
    <w:rsid w:val="00604D67"/>
    <w:rsid w:val="00604ECF"/>
    <w:rsid w:val="006052BA"/>
    <w:rsid w:val="00607134"/>
    <w:rsid w:val="00610559"/>
    <w:rsid w:val="00610D73"/>
    <w:rsid w:val="00612AB0"/>
    <w:rsid w:val="0061390B"/>
    <w:rsid w:val="006139C2"/>
    <w:rsid w:val="006144EC"/>
    <w:rsid w:val="00614C52"/>
    <w:rsid w:val="00624907"/>
    <w:rsid w:val="00625015"/>
    <w:rsid w:val="00625D93"/>
    <w:rsid w:val="00630DF1"/>
    <w:rsid w:val="006316B5"/>
    <w:rsid w:val="00634387"/>
    <w:rsid w:val="00634D8C"/>
    <w:rsid w:val="00636212"/>
    <w:rsid w:val="0063624F"/>
    <w:rsid w:val="00636354"/>
    <w:rsid w:val="006379C9"/>
    <w:rsid w:val="00637DC1"/>
    <w:rsid w:val="00640366"/>
    <w:rsid w:val="00640A6F"/>
    <w:rsid w:val="00640FC3"/>
    <w:rsid w:val="00642017"/>
    <w:rsid w:val="00642020"/>
    <w:rsid w:val="00644943"/>
    <w:rsid w:val="00645CC2"/>
    <w:rsid w:val="00646944"/>
    <w:rsid w:val="00647059"/>
    <w:rsid w:val="00651A91"/>
    <w:rsid w:val="0065200D"/>
    <w:rsid w:val="0065337B"/>
    <w:rsid w:val="00654150"/>
    <w:rsid w:val="0065419D"/>
    <w:rsid w:val="00654B85"/>
    <w:rsid w:val="00654D08"/>
    <w:rsid w:val="00655A5D"/>
    <w:rsid w:val="00655F58"/>
    <w:rsid w:val="00660022"/>
    <w:rsid w:val="006603CE"/>
    <w:rsid w:val="006604D8"/>
    <w:rsid w:val="006614A9"/>
    <w:rsid w:val="00663BD0"/>
    <w:rsid w:val="006645EA"/>
    <w:rsid w:val="00664A5B"/>
    <w:rsid w:val="00664E07"/>
    <w:rsid w:val="00665F19"/>
    <w:rsid w:val="00667942"/>
    <w:rsid w:val="006719D5"/>
    <w:rsid w:val="00672BEA"/>
    <w:rsid w:val="00673039"/>
    <w:rsid w:val="00673269"/>
    <w:rsid w:val="006733D9"/>
    <w:rsid w:val="0067463B"/>
    <w:rsid w:val="0067506B"/>
    <w:rsid w:val="0067535E"/>
    <w:rsid w:val="00675B6B"/>
    <w:rsid w:val="006762D2"/>
    <w:rsid w:val="006807E1"/>
    <w:rsid w:val="00680C08"/>
    <w:rsid w:val="00681153"/>
    <w:rsid w:val="0068197C"/>
    <w:rsid w:val="0068576C"/>
    <w:rsid w:val="006862BB"/>
    <w:rsid w:val="00686698"/>
    <w:rsid w:val="0068741A"/>
    <w:rsid w:val="0069257D"/>
    <w:rsid w:val="0069280B"/>
    <w:rsid w:val="0069301D"/>
    <w:rsid w:val="006931B1"/>
    <w:rsid w:val="0069371D"/>
    <w:rsid w:val="00693FC1"/>
    <w:rsid w:val="006945E6"/>
    <w:rsid w:val="00694E52"/>
    <w:rsid w:val="00697032"/>
    <w:rsid w:val="006A15C0"/>
    <w:rsid w:val="006A2426"/>
    <w:rsid w:val="006A2A31"/>
    <w:rsid w:val="006A2CE6"/>
    <w:rsid w:val="006A38E4"/>
    <w:rsid w:val="006A4746"/>
    <w:rsid w:val="006A4D09"/>
    <w:rsid w:val="006A5E50"/>
    <w:rsid w:val="006A67C5"/>
    <w:rsid w:val="006B09AF"/>
    <w:rsid w:val="006B10E8"/>
    <w:rsid w:val="006B11F7"/>
    <w:rsid w:val="006B179E"/>
    <w:rsid w:val="006B2306"/>
    <w:rsid w:val="006B26AC"/>
    <w:rsid w:val="006B2FC3"/>
    <w:rsid w:val="006B38FB"/>
    <w:rsid w:val="006B5650"/>
    <w:rsid w:val="006B5929"/>
    <w:rsid w:val="006B6242"/>
    <w:rsid w:val="006B6F3E"/>
    <w:rsid w:val="006B78EE"/>
    <w:rsid w:val="006C08BF"/>
    <w:rsid w:val="006C125B"/>
    <w:rsid w:val="006C1F3B"/>
    <w:rsid w:val="006C2076"/>
    <w:rsid w:val="006C3A8E"/>
    <w:rsid w:val="006C3E2A"/>
    <w:rsid w:val="006C43B5"/>
    <w:rsid w:val="006C4B15"/>
    <w:rsid w:val="006C6044"/>
    <w:rsid w:val="006C642F"/>
    <w:rsid w:val="006C6D15"/>
    <w:rsid w:val="006D03E5"/>
    <w:rsid w:val="006D05FE"/>
    <w:rsid w:val="006D28D5"/>
    <w:rsid w:val="006D3A89"/>
    <w:rsid w:val="006D5D3E"/>
    <w:rsid w:val="006D6995"/>
    <w:rsid w:val="006D71B3"/>
    <w:rsid w:val="006D7663"/>
    <w:rsid w:val="006E02C8"/>
    <w:rsid w:val="006E05CE"/>
    <w:rsid w:val="006E08B3"/>
    <w:rsid w:val="006E143A"/>
    <w:rsid w:val="006E3849"/>
    <w:rsid w:val="006E4E00"/>
    <w:rsid w:val="006E519D"/>
    <w:rsid w:val="006E5488"/>
    <w:rsid w:val="006E6149"/>
    <w:rsid w:val="006E62A6"/>
    <w:rsid w:val="006E6363"/>
    <w:rsid w:val="006F1604"/>
    <w:rsid w:val="006F32F7"/>
    <w:rsid w:val="006F3CFB"/>
    <w:rsid w:val="006F408C"/>
    <w:rsid w:val="006F46EA"/>
    <w:rsid w:val="006F572E"/>
    <w:rsid w:val="006F5AB7"/>
    <w:rsid w:val="006F6284"/>
    <w:rsid w:val="006F652C"/>
    <w:rsid w:val="006F6C81"/>
    <w:rsid w:val="00700323"/>
    <w:rsid w:val="0070077F"/>
    <w:rsid w:val="00700D4F"/>
    <w:rsid w:val="007026B1"/>
    <w:rsid w:val="00703F9B"/>
    <w:rsid w:val="007046D6"/>
    <w:rsid w:val="00705DB0"/>
    <w:rsid w:val="00706634"/>
    <w:rsid w:val="00706AFE"/>
    <w:rsid w:val="00706D0F"/>
    <w:rsid w:val="00710B66"/>
    <w:rsid w:val="0071344E"/>
    <w:rsid w:val="0071373A"/>
    <w:rsid w:val="00713F30"/>
    <w:rsid w:val="00714D08"/>
    <w:rsid w:val="0072162B"/>
    <w:rsid w:val="00721ED9"/>
    <w:rsid w:val="00723A97"/>
    <w:rsid w:val="00723BF8"/>
    <w:rsid w:val="00725AB6"/>
    <w:rsid w:val="0072608A"/>
    <w:rsid w:val="007273A8"/>
    <w:rsid w:val="007276ED"/>
    <w:rsid w:val="0073067B"/>
    <w:rsid w:val="00731EBF"/>
    <w:rsid w:val="00731EDE"/>
    <w:rsid w:val="007325C4"/>
    <w:rsid w:val="007326FD"/>
    <w:rsid w:val="00732B7B"/>
    <w:rsid w:val="00732FEE"/>
    <w:rsid w:val="007336BA"/>
    <w:rsid w:val="0074253D"/>
    <w:rsid w:val="007435FE"/>
    <w:rsid w:val="0074429B"/>
    <w:rsid w:val="00744650"/>
    <w:rsid w:val="00744CEA"/>
    <w:rsid w:val="00745917"/>
    <w:rsid w:val="007477F8"/>
    <w:rsid w:val="007508FA"/>
    <w:rsid w:val="00752015"/>
    <w:rsid w:val="00753687"/>
    <w:rsid w:val="00753A56"/>
    <w:rsid w:val="0075454A"/>
    <w:rsid w:val="0075524A"/>
    <w:rsid w:val="007558D4"/>
    <w:rsid w:val="0075602B"/>
    <w:rsid w:val="007567D5"/>
    <w:rsid w:val="007610B3"/>
    <w:rsid w:val="007615BC"/>
    <w:rsid w:val="00761EF9"/>
    <w:rsid w:val="007622D7"/>
    <w:rsid w:val="00762F05"/>
    <w:rsid w:val="00763631"/>
    <w:rsid w:val="00764FC4"/>
    <w:rsid w:val="00764FE0"/>
    <w:rsid w:val="007652FF"/>
    <w:rsid w:val="007654FA"/>
    <w:rsid w:val="0076644E"/>
    <w:rsid w:val="0076712B"/>
    <w:rsid w:val="007709B4"/>
    <w:rsid w:val="00771329"/>
    <w:rsid w:val="00773C40"/>
    <w:rsid w:val="00773EF7"/>
    <w:rsid w:val="0077428F"/>
    <w:rsid w:val="00774E1D"/>
    <w:rsid w:val="00774FAE"/>
    <w:rsid w:val="00775541"/>
    <w:rsid w:val="0077563D"/>
    <w:rsid w:val="0077675A"/>
    <w:rsid w:val="00777CB1"/>
    <w:rsid w:val="00777CFB"/>
    <w:rsid w:val="00780355"/>
    <w:rsid w:val="00780681"/>
    <w:rsid w:val="00781EE6"/>
    <w:rsid w:val="00782150"/>
    <w:rsid w:val="0078220B"/>
    <w:rsid w:val="007849F6"/>
    <w:rsid w:val="00784A9B"/>
    <w:rsid w:val="00784BCC"/>
    <w:rsid w:val="00785721"/>
    <w:rsid w:val="007865C2"/>
    <w:rsid w:val="0079001D"/>
    <w:rsid w:val="00791625"/>
    <w:rsid w:val="007938E7"/>
    <w:rsid w:val="00793922"/>
    <w:rsid w:val="00793A59"/>
    <w:rsid w:val="00793C54"/>
    <w:rsid w:val="00794114"/>
    <w:rsid w:val="00795DC5"/>
    <w:rsid w:val="00796EDB"/>
    <w:rsid w:val="007978A2"/>
    <w:rsid w:val="007978D5"/>
    <w:rsid w:val="00797FCF"/>
    <w:rsid w:val="007A1C46"/>
    <w:rsid w:val="007A2162"/>
    <w:rsid w:val="007A23AF"/>
    <w:rsid w:val="007A2458"/>
    <w:rsid w:val="007A2CE4"/>
    <w:rsid w:val="007A3187"/>
    <w:rsid w:val="007A3B96"/>
    <w:rsid w:val="007A4727"/>
    <w:rsid w:val="007A65D1"/>
    <w:rsid w:val="007B16B2"/>
    <w:rsid w:val="007B3C16"/>
    <w:rsid w:val="007B45B0"/>
    <w:rsid w:val="007B474F"/>
    <w:rsid w:val="007B6DBB"/>
    <w:rsid w:val="007B7893"/>
    <w:rsid w:val="007C0F3D"/>
    <w:rsid w:val="007C1AF7"/>
    <w:rsid w:val="007C38F6"/>
    <w:rsid w:val="007C40A6"/>
    <w:rsid w:val="007C54BF"/>
    <w:rsid w:val="007C6E74"/>
    <w:rsid w:val="007D1774"/>
    <w:rsid w:val="007D21DD"/>
    <w:rsid w:val="007D2591"/>
    <w:rsid w:val="007D279D"/>
    <w:rsid w:val="007D2AAF"/>
    <w:rsid w:val="007D45DB"/>
    <w:rsid w:val="007D6998"/>
    <w:rsid w:val="007D78F5"/>
    <w:rsid w:val="007D7D71"/>
    <w:rsid w:val="007E122F"/>
    <w:rsid w:val="007E15D0"/>
    <w:rsid w:val="007E175B"/>
    <w:rsid w:val="007E1776"/>
    <w:rsid w:val="007E2A4C"/>
    <w:rsid w:val="007E38C0"/>
    <w:rsid w:val="007E473B"/>
    <w:rsid w:val="007E68B3"/>
    <w:rsid w:val="007F17AF"/>
    <w:rsid w:val="007F2054"/>
    <w:rsid w:val="007F28A6"/>
    <w:rsid w:val="007F312D"/>
    <w:rsid w:val="007F3646"/>
    <w:rsid w:val="007F4329"/>
    <w:rsid w:val="007F4428"/>
    <w:rsid w:val="007F4EE5"/>
    <w:rsid w:val="007F63AD"/>
    <w:rsid w:val="008023E5"/>
    <w:rsid w:val="008030AA"/>
    <w:rsid w:val="0080629C"/>
    <w:rsid w:val="00810EA8"/>
    <w:rsid w:val="0081138D"/>
    <w:rsid w:val="00811BAA"/>
    <w:rsid w:val="00811CE8"/>
    <w:rsid w:val="00811F89"/>
    <w:rsid w:val="008154A3"/>
    <w:rsid w:val="00816164"/>
    <w:rsid w:val="00816AC5"/>
    <w:rsid w:val="00821776"/>
    <w:rsid w:val="008224E0"/>
    <w:rsid w:val="00823DFF"/>
    <w:rsid w:val="0082495A"/>
    <w:rsid w:val="00826007"/>
    <w:rsid w:val="008260FA"/>
    <w:rsid w:val="008320C3"/>
    <w:rsid w:val="008321F5"/>
    <w:rsid w:val="00832369"/>
    <w:rsid w:val="00833957"/>
    <w:rsid w:val="008345AA"/>
    <w:rsid w:val="00834660"/>
    <w:rsid w:val="008364FA"/>
    <w:rsid w:val="00836BC2"/>
    <w:rsid w:val="008375A4"/>
    <w:rsid w:val="00842257"/>
    <w:rsid w:val="00842F82"/>
    <w:rsid w:val="0084573F"/>
    <w:rsid w:val="00847196"/>
    <w:rsid w:val="008478E5"/>
    <w:rsid w:val="00847DAD"/>
    <w:rsid w:val="0085043E"/>
    <w:rsid w:val="00850B51"/>
    <w:rsid w:val="00851981"/>
    <w:rsid w:val="00852221"/>
    <w:rsid w:val="00852CCF"/>
    <w:rsid w:val="00853BD9"/>
    <w:rsid w:val="008550EF"/>
    <w:rsid w:val="008554AA"/>
    <w:rsid w:val="00855C05"/>
    <w:rsid w:val="0085641B"/>
    <w:rsid w:val="008567D1"/>
    <w:rsid w:val="00856CC3"/>
    <w:rsid w:val="00857136"/>
    <w:rsid w:val="00857267"/>
    <w:rsid w:val="00857665"/>
    <w:rsid w:val="008603C2"/>
    <w:rsid w:val="00861DED"/>
    <w:rsid w:val="008622EA"/>
    <w:rsid w:val="00862FB4"/>
    <w:rsid w:val="00865ECC"/>
    <w:rsid w:val="00866326"/>
    <w:rsid w:val="0087176C"/>
    <w:rsid w:val="008718E7"/>
    <w:rsid w:val="00871A87"/>
    <w:rsid w:val="008721D7"/>
    <w:rsid w:val="0087267B"/>
    <w:rsid w:val="00873682"/>
    <w:rsid w:val="00873B18"/>
    <w:rsid w:val="00873CDB"/>
    <w:rsid w:val="00874745"/>
    <w:rsid w:val="008749A1"/>
    <w:rsid w:val="00877334"/>
    <w:rsid w:val="008809A1"/>
    <w:rsid w:val="008809AC"/>
    <w:rsid w:val="00880BBF"/>
    <w:rsid w:val="008822E8"/>
    <w:rsid w:val="00882EF1"/>
    <w:rsid w:val="008846C4"/>
    <w:rsid w:val="00885435"/>
    <w:rsid w:val="0088607F"/>
    <w:rsid w:val="0088709B"/>
    <w:rsid w:val="00891644"/>
    <w:rsid w:val="00894F8D"/>
    <w:rsid w:val="00896018"/>
    <w:rsid w:val="0089626E"/>
    <w:rsid w:val="008966CF"/>
    <w:rsid w:val="00896A12"/>
    <w:rsid w:val="00896E39"/>
    <w:rsid w:val="00896FCD"/>
    <w:rsid w:val="008A0120"/>
    <w:rsid w:val="008A13A0"/>
    <w:rsid w:val="008A27C2"/>
    <w:rsid w:val="008A2B9D"/>
    <w:rsid w:val="008A3979"/>
    <w:rsid w:val="008A3EC8"/>
    <w:rsid w:val="008A4007"/>
    <w:rsid w:val="008A4364"/>
    <w:rsid w:val="008A583B"/>
    <w:rsid w:val="008A5E0B"/>
    <w:rsid w:val="008A6B74"/>
    <w:rsid w:val="008A6D59"/>
    <w:rsid w:val="008A7063"/>
    <w:rsid w:val="008A7095"/>
    <w:rsid w:val="008A74F2"/>
    <w:rsid w:val="008B2FA0"/>
    <w:rsid w:val="008B348A"/>
    <w:rsid w:val="008B4B03"/>
    <w:rsid w:val="008B4C35"/>
    <w:rsid w:val="008B553E"/>
    <w:rsid w:val="008B596F"/>
    <w:rsid w:val="008B66F3"/>
    <w:rsid w:val="008C0583"/>
    <w:rsid w:val="008C0C32"/>
    <w:rsid w:val="008C159F"/>
    <w:rsid w:val="008C1623"/>
    <w:rsid w:val="008C28DB"/>
    <w:rsid w:val="008C2DA9"/>
    <w:rsid w:val="008C2F4B"/>
    <w:rsid w:val="008C4F98"/>
    <w:rsid w:val="008C51A9"/>
    <w:rsid w:val="008C56CB"/>
    <w:rsid w:val="008C5713"/>
    <w:rsid w:val="008C5990"/>
    <w:rsid w:val="008C63C5"/>
    <w:rsid w:val="008C6574"/>
    <w:rsid w:val="008C6AAE"/>
    <w:rsid w:val="008C70A8"/>
    <w:rsid w:val="008C7541"/>
    <w:rsid w:val="008D09E9"/>
    <w:rsid w:val="008D1E32"/>
    <w:rsid w:val="008D217A"/>
    <w:rsid w:val="008D24BA"/>
    <w:rsid w:val="008D289A"/>
    <w:rsid w:val="008D317C"/>
    <w:rsid w:val="008D3F3A"/>
    <w:rsid w:val="008D4207"/>
    <w:rsid w:val="008D5379"/>
    <w:rsid w:val="008D557F"/>
    <w:rsid w:val="008D645F"/>
    <w:rsid w:val="008D6531"/>
    <w:rsid w:val="008D6E68"/>
    <w:rsid w:val="008D762B"/>
    <w:rsid w:val="008E24E0"/>
    <w:rsid w:val="008E2CEE"/>
    <w:rsid w:val="008E32B7"/>
    <w:rsid w:val="008E3C43"/>
    <w:rsid w:val="008E6275"/>
    <w:rsid w:val="008E782B"/>
    <w:rsid w:val="008F1CCC"/>
    <w:rsid w:val="008F2479"/>
    <w:rsid w:val="008F2967"/>
    <w:rsid w:val="008F323F"/>
    <w:rsid w:val="008F44A4"/>
    <w:rsid w:val="008F4724"/>
    <w:rsid w:val="008F59E3"/>
    <w:rsid w:val="008F6EF7"/>
    <w:rsid w:val="00902D00"/>
    <w:rsid w:val="00903C4C"/>
    <w:rsid w:val="0090446F"/>
    <w:rsid w:val="00904FDB"/>
    <w:rsid w:val="00905DB5"/>
    <w:rsid w:val="00905F9F"/>
    <w:rsid w:val="00907E95"/>
    <w:rsid w:val="0091386B"/>
    <w:rsid w:val="0091458A"/>
    <w:rsid w:val="0091611E"/>
    <w:rsid w:val="00916163"/>
    <w:rsid w:val="00916321"/>
    <w:rsid w:val="00920330"/>
    <w:rsid w:val="00920554"/>
    <w:rsid w:val="00920FF4"/>
    <w:rsid w:val="009219D7"/>
    <w:rsid w:val="00921DAE"/>
    <w:rsid w:val="00922D53"/>
    <w:rsid w:val="009230F7"/>
    <w:rsid w:val="009235FE"/>
    <w:rsid w:val="00923B70"/>
    <w:rsid w:val="0092409C"/>
    <w:rsid w:val="0092593F"/>
    <w:rsid w:val="0092600B"/>
    <w:rsid w:val="00926090"/>
    <w:rsid w:val="00926811"/>
    <w:rsid w:val="00926D88"/>
    <w:rsid w:val="00930237"/>
    <w:rsid w:val="009304A7"/>
    <w:rsid w:val="00932115"/>
    <w:rsid w:val="0093287F"/>
    <w:rsid w:val="00932A3F"/>
    <w:rsid w:val="00932BBB"/>
    <w:rsid w:val="00933E68"/>
    <w:rsid w:val="00933F63"/>
    <w:rsid w:val="00934486"/>
    <w:rsid w:val="00936F32"/>
    <w:rsid w:val="0093790A"/>
    <w:rsid w:val="009401FE"/>
    <w:rsid w:val="00940B11"/>
    <w:rsid w:val="00941592"/>
    <w:rsid w:val="009415C9"/>
    <w:rsid w:val="00941D34"/>
    <w:rsid w:val="00942165"/>
    <w:rsid w:val="009434F0"/>
    <w:rsid w:val="00943C3B"/>
    <w:rsid w:val="00944300"/>
    <w:rsid w:val="009444F1"/>
    <w:rsid w:val="00945241"/>
    <w:rsid w:val="00945DB3"/>
    <w:rsid w:val="00950813"/>
    <w:rsid w:val="009522D6"/>
    <w:rsid w:val="009522FF"/>
    <w:rsid w:val="00952EB8"/>
    <w:rsid w:val="00953931"/>
    <w:rsid w:val="00956927"/>
    <w:rsid w:val="0095758E"/>
    <w:rsid w:val="00961F70"/>
    <w:rsid w:val="00962621"/>
    <w:rsid w:val="0096319D"/>
    <w:rsid w:val="00963C08"/>
    <w:rsid w:val="0096428D"/>
    <w:rsid w:val="00964F68"/>
    <w:rsid w:val="00966A9C"/>
    <w:rsid w:val="009673FC"/>
    <w:rsid w:val="00967B15"/>
    <w:rsid w:val="009707B8"/>
    <w:rsid w:val="0097122D"/>
    <w:rsid w:val="00971B18"/>
    <w:rsid w:val="00974B4B"/>
    <w:rsid w:val="00974DBB"/>
    <w:rsid w:val="0097511C"/>
    <w:rsid w:val="00976622"/>
    <w:rsid w:val="00981365"/>
    <w:rsid w:val="00981736"/>
    <w:rsid w:val="00981C9E"/>
    <w:rsid w:val="0098239C"/>
    <w:rsid w:val="00982F6F"/>
    <w:rsid w:val="00985609"/>
    <w:rsid w:val="00987C58"/>
    <w:rsid w:val="00987C7A"/>
    <w:rsid w:val="00987CB1"/>
    <w:rsid w:val="009902C4"/>
    <w:rsid w:val="0099110E"/>
    <w:rsid w:val="00993008"/>
    <w:rsid w:val="00993DD6"/>
    <w:rsid w:val="00994295"/>
    <w:rsid w:val="00994C32"/>
    <w:rsid w:val="00995E6C"/>
    <w:rsid w:val="00997E0B"/>
    <w:rsid w:val="009A036B"/>
    <w:rsid w:val="009A1D3A"/>
    <w:rsid w:val="009A3D46"/>
    <w:rsid w:val="009A4CED"/>
    <w:rsid w:val="009A4D84"/>
    <w:rsid w:val="009A55DF"/>
    <w:rsid w:val="009A5BC7"/>
    <w:rsid w:val="009A5D5F"/>
    <w:rsid w:val="009A637A"/>
    <w:rsid w:val="009B1D12"/>
    <w:rsid w:val="009B217D"/>
    <w:rsid w:val="009B2AA0"/>
    <w:rsid w:val="009B3475"/>
    <w:rsid w:val="009B416B"/>
    <w:rsid w:val="009B47D3"/>
    <w:rsid w:val="009B4B97"/>
    <w:rsid w:val="009B56DC"/>
    <w:rsid w:val="009B5DAD"/>
    <w:rsid w:val="009B68A6"/>
    <w:rsid w:val="009B7A1B"/>
    <w:rsid w:val="009C04C5"/>
    <w:rsid w:val="009C1550"/>
    <w:rsid w:val="009C4BD5"/>
    <w:rsid w:val="009C517B"/>
    <w:rsid w:val="009C5335"/>
    <w:rsid w:val="009C6410"/>
    <w:rsid w:val="009D059A"/>
    <w:rsid w:val="009D2933"/>
    <w:rsid w:val="009D2C6E"/>
    <w:rsid w:val="009D2E04"/>
    <w:rsid w:val="009D313A"/>
    <w:rsid w:val="009D4B36"/>
    <w:rsid w:val="009D50CC"/>
    <w:rsid w:val="009D5E69"/>
    <w:rsid w:val="009D69B5"/>
    <w:rsid w:val="009D6ED8"/>
    <w:rsid w:val="009D7B77"/>
    <w:rsid w:val="009E0BB0"/>
    <w:rsid w:val="009E1AF2"/>
    <w:rsid w:val="009E3A9F"/>
    <w:rsid w:val="009E3FBB"/>
    <w:rsid w:val="009E49EF"/>
    <w:rsid w:val="009E55CC"/>
    <w:rsid w:val="009E62CA"/>
    <w:rsid w:val="009E696E"/>
    <w:rsid w:val="009E6E91"/>
    <w:rsid w:val="009E7014"/>
    <w:rsid w:val="009F018D"/>
    <w:rsid w:val="009F0B33"/>
    <w:rsid w:val="009F1339"/>
    <w:rsid w:val="009F2908"/>
    <w:rsid w:val="009F3655"/>
    <w:rsid w:val="009F3FF5"/>
    <w:rsid w:val="009F4A87"/>
    <w:rsid w:val="009F5B36"/>
    <w:rsid w:val="009F7E9D"/>
    <w:rsid w:val="00A039F4"/>
    <w:rsid w:val="00A05BA7"/>
    <w:rsid w:val="00A07D48"/>
    <w:rsid w:val="00A07DBA"/>
    <w:rsid w:val="00A07E74"/>
    <w:rsid w:val="00A11A18"/>
    <w:rsid w:val="00A1235B"/>
    <w:rsid w:val="00A13547"/>
    <w:rsid w:val="00A14DF7"/>
    <w:rsid w:val="00A161F1"/>
    <w:rsid w:val="00A162D2"/>
    <w:rsid w:val="00A16928"/>
    <w:rsid w:val="00A17F8D"/>
    <w:rsid w:val="00A21566"/>
    <w:rsid w:val="00A21DA8"/>
    <w:rsid w:val="00A224DF"/>
    <w:rsid w:val="00A252D8"/>
    <w:rsid w:val="00A25B9C"/>
    <w:rsid w:val="00A26D4F"/>
    <w:rsid w:val="00A26E24"/>
    <w:rsid w:val="00A3246D"/>
    <w:rsid w:val="00A33636"/>
    <w:rsid w:val="00A33C94"/>
    <w:rsid w:val="00A35B34"/>
    <w:rsid w:val="00A36770"/>
    <w:rsid w:val="00A36FA7"/>
    <w:rsid w:val="00A40F9D"/>
    <w:rsid w:val="00A41160"/>
    <w:rsid w:val="00A4235C"/>
    <w:rsid w:val="00A42946"/>
    <w:rsid w:val="00A439F2"/>
    <w:rsid w:val="00A44819"/>
    <w:rsid w:val="00A45AD0"/>
    <w:rsid w:val="00A475B7"/>
    <w:rsid w:val="00A47AF7"/>
    <w:rsid w:val="00A47C3E"/>
    <w:rsid w:val="00A47D02"/>
    <w:rsid w:val="00A50226"/>
    <w:rsid w:val="00A522E9"/>
    <w:rsid w:val="00A5400A"/>
    <w:rsid w:val="00A54556"/>
    <w:rsid w:val="00A54641"/>
    <w:rsid w:val="00A60BAD"/>
    <w:rsid w:val="00A60DE6"/>
    <w:rsid w:val="00A61FDD"/>
    <w:rsid w:val="00A626E3"/>
    <w:rsid w:val="00A62835"/>
    <w:rsid w:val="00A62D15"/>
    <w:rsid w:val="00A62EFA"/>
    <w:rsid w:val="00A63061"/>
    <w:rsid w:val="00A63120"/>
    <w:rsid w:val="00A63799"/>
    <w:rsid w:val="00A639A8"/>
    <w:rsid w:val="00A64340"/>
    <w:rsid w:val="00A644D1"/>
    <w:rsid w:val="00A65BA2"/>
    <w:rsid w:val="00A66296"/>
    <w:rsid w:val="00A71D5B"/>
    <w:rsid w:val="00A72720"/>
    <w:rsid w:val="00A72A7A"/>
    <w:rsid w:val="00A73A8D"/>
    <w:rsid w:val="00A744A6"/>
    <w:rsid w:val="00A769FB"/>
    <w:rsid w:val="00A77452"/>
    <w:rsid w:val="00A77B40"/>
    <w:rsid w:val="00A8097C"/>
    <w:rsid w:val="00A816B6"/>
    <w:rsid w:val="00A83E61"/>
    <w:rsid w:val="00A87334"/>
    <w:rsid w:val="00A90A5A"/>
    <w:rsid w:val="00A91261"/>
    <w:rsid w:val="00A91EE5"/>
    <w:rsid w:val="00A92889"/>
    <w:rsid w:val="00A92F24"/>
    <w:rsid w:val="00A93826"/>
    <w:rsid w:val="00A95E1C"/>
    <w:rsid w:val="00A969C7"/>
    <w:rsid w:val="00AA18C4"/>
    <w:rsid w:val="00AA2544"/>
    <w:rsid w:val="00AA26C0"/>
    <w:rsid w:val="00AA3EB9"/>
    <w:rsid w:val="00AA5050"/>
    <w:rsid w:val="00AA5612"/>
    <w:rsid w:val="00AA5886"/>
    <w:rsid w:val="00AA7A08"/>
    <w:rsid w:val="00AA7D5A"/>
    <w:rsid w:val="00AB128C"/>
    <w:rsid w:val="00AB2835"/>
    <w:rsid w:val="00AB42B7"/>
    <w:rsid w:val="00AB5B85"/>
    <w:rsid w:val="00AB5C84"/>
    <w:rsid w:val="00AB718E"/>
    <w:rsid w:val="00AB79F0"/>
    <w:rsid w:val="00AC2B40"/>
    <w:rsid w:val="00AC2BB2"/>
    <w:rsid w:val="00AC2C3C"/>
    <w:rsid w:val="00AC33CC"/>
    <w:rsid w:val="00AC3BD9"/>
    <w:rsid w:val="00AC3D45"/>
    <w:rsid w:val="00AC73A4"/>
    <w:rsid w:val="00AD0B9F"/>
    <w:rsid w:val="00AD12EB"/>
    <w:rsid w:val="00AD20FC"/>
    <w:rsid w:val="00AD2341"/>
    <w:rsid w:val="00AD2718"/>
    <w:rsid w:val="00AD38E3"/>
    <w:rsid w:val="00AD430D"/>
    <w:rsid w:val="00AD4939"/>
    <w:rsid w:val="00AD50BE"/>
    <w:rsid w:val="00AD5831"/>
    <w:rsid w:val="00AD5C13"/>
    <w:rsid w:val="00AD68A0"/>
    <w:rsid w:val="00AD7A14"/>
    <w:rsid w:val="00AD7CA3"/>
    <w:rsid w:val="00AE1A6B"/>
    <w:rsid w:val="00AE21AC"/>
    <w:rsid w:val="00AE384F"/>
    <w:rsid w:val="00AE4222"/>
    <w:rsid w:val="00AE48CC"/>
    <w:rsid w:val="00AE5AB2"/>
    <w:rsid w:val="00AE5FB8"/>
    <w:rsid w:val="00AE60F7"/>
    <w:rsid w:val="00AE65EB"/>
    <w:rsid w:val="00AF02C2"/>
    <w:rsid w:val="00AF0E03"/>
    <w:rsid w:val="00AF1950"/>
    <w:rsid w:val="00AF1D94"/>
    <w:rsid w:val="00AF3D12"/>
    <w:rsid w:val="00AF3ECD"/>
    <w:rsid w:val="00AF48F1"/>
    <w:rsid w:val="00AF60C5"/>
    <w:rsid w:val="00AF6396"/>
    <w:rsid w:val="00B004AA"/>
    <w:rsid w:val="00B009C6"/>
    <w:rsid w:val="00B00ACB"/>
    <w:rsid w:val="00B00C38"/>
    <w:rsid w:val="00B014E5"/>
    <w:rsid w:val="00B01548"/>
    <w:rsid w:val="00B01551"/>
    <w:rsid w:val="00B03B8D"/>
    <w:rsid w:val="00B04079"/>
    <w:rsid w:val="00B05179"/>
    <w:rsid w:val="00B06ADA"/>
    <w:rsid w:val="00B10B3F"/>
    <w:rsid w:val="00B13A6F"/>
    <w:rsid w:val="00B13C1C"/>
    <w:rsid w:val="00B147DA"/>
    <w:rsid w:val="00B149EC"/>
    <w:rsid w:val="00B20A76"/>
    <w:rsid w:val="00B21D29"/>
    <w:rsid w:val="00B21F00"/>
    <w:rsid w:val="00B21FC5"/>
    <w:rsid w:val="00B23323"/>
    <w:rsid w:val="00B24E29"/>
    <w:rsid w:val="00B24FF5"/>
    <w:rsid w:val="00B25034"/>
    <w:rsid w:val="00B27B0B"/>
    <w:rsid w:val="00B309E3"/>
    <w:rsid w:val="00B31445"/>
    <w:rsid w:val="00B329AF"/>
    <w:rsid w:val="00B32C73"/>
    <w:rsid w:val="00B330B7"/>
    <w:rsid w:val="00B33863"/>
    <w:rsid w:val="00B35045"/>
    <w:rsid w:val="00B37D17"/>
    <w:rsid w:val="00B40278"/>
    <w:rsid w:val="00B41199"/>
    <w:rsid w:val="00B415A6"/>
    <w:rsid w:val="00B4175E"/>
    <w:rsid w:val="00B425C9"/>
    <w:rsid w:val="00B4381F"/>
    <w:rsid w:val="00B456F8"/>
    <w:rsid w:val="00B4758B"/>
    <w:rsid w:val="00B47818"/>
    <w:rsid w:val="00B510E1"/>
    <w:rsid w:val="00B529E0"/>
    <w:rsid w:val="00B54A0F"/>
    <w:rsid w:val="00B54C25"/>
    <w:rsid w:val="00B551A6"/>
    <w:rsid w:val="00B56319"/>
    <w:rsid w:val="00B60205"/>
    <w:rsid w:val="00B611D2"/>
    <w:rsid w:val="00B61249"/>
    <w:rsid w:val="00B6148B"/>
    <w:rsid w:val="00B61AEC"/>
    <w:rsid w:val="00B633C9"/>
    <w:rsid w:val="00B64068"/>
    <w:rsid w:val="00B6448F"/>
    <w:rsid w:val="00B652A0"/>
    <w:rsid w:val="00B662B4"/>
    <w:rsid w:val="00B6662F"/>
    <w:rsid w:val="00B66BDA"/>
    <w:rsid w:val="00B6714D"/>
    <w:rsid w:val="00B72EA3"/>
    <w:rsid w:val="00B74C7B"/>
    <w:rsid w:val="00B76B91"/>
    <w:rsid w:val="00B77B8C"/>
    <w:rsid w:val="00B8028A"/>
    <w:rsid w:val="00B81991"/>
    <w:rsid w:val="00B82F02"/>
    <w:rsid w:val="00B8596B"/>
    <w:rsid w:val="00B86702"/>
    <w:rsid w:val="00B87BB7"/>
    <w:rsid w:val="00B915E9"/>
    <w:rsid w:val="00B92154"/>
    <w:rsid w:val="00B93527"/>
    <w:rsid w:val="00B93FB4"/>
    <w:rsid w:val="00B943D7"/>
    <w:rsid w:val="00B946A9"/>
    <w:rsid w:val="00B9484C"/>
    <w:rsid w:val="00B94CFB"/>
    <w:rsid w:val="00B973E3"/>
    <w:rsid w:val="00B97EA2"/>
    <w:rsid w:val="00BA0C00"/>
    <w:rsid w:val="00BA3749"/>
    <w:rsid w:val="00BA4845"/>
    <w:rsid w:val="00BA6DE5"/>
    <w:rsid w:val="00BB0BF0"/>
    <w:rsid w:val="00BB0C11"/>
    <w:rsid w:val="00BB246F"/>
    <w:rsid w:val="00BB2AA5"/>
    <w:rsid w:val="00BB4426"/>
    <w:rsid w:val="00BB4CD0"/>
    <w:rsid w:val="00BB4D0E"/>
    <w:rsid w:val="00BB5C21"/>
    <w:rsid w:val="00BB5FAB"/>
    <w:rsid w:val="00BB6E16"/>
    <w:rsid w:val="00BC0F79"/>
    <w:rsid w:val="00BC1CAB"/>
    <w:rsid w:val="00BC359B"/>
    <w:rsid w:val="00BC622A"/>
    <w:rsid w:val="00BC7D1C"/>
    <w:rsid w:val="00BC7FA0"/>
    <w:rsid w:val="00BD06C5"/>
    <w:rsid w:val="00BD0B28"/>
    <w:rsid w:val="00BD2B18"/>
    <w:rsid w:val="00BD2DFF"/>
    <w:rsid w:val="00BD48F7"/>
    <w:rsid w:val="00BD59AF"/>
    <w:rsid w:val="00BD5F3F"/>
    <w:rsid w:val="00BD6B6C"/>
    <w:rsid w:val="00BD7085"/>
    <w:rsid w:val="00BD754F"/>
    <w:rsid w:val="00BD7712"/>
    <w:rsid w:val="00BE0074"/>
    <w:rsid w:val="00BE0A78"/>
    <w:rsid w:val="00BE243C"/>
    <w:rsid w:val="00BE4847"/>
    <w:rsid w:val="00BE6CDC"/>
    <w:rsid w:val="00BE6E5E"/>
    <w:rsid w:val="00BE79F0"/>
    <w:rsid w:val="00BE7DF4"/>
    <w:rsid w:val="00BF046D"/>
    <w:rsid w:val="00BF0799"/>
    <w:rsid w:val="00BF0FD3"/>
    <w:rsid w:val="00BF3981"/>
    <w:rsid w:val="00BF43F2"/>
    <w:rsid w:val="00BF4D8D"/>
    <w:rsid w:val="00BF5D04"/>
    <w:rsid w:val="00BF6E48"/>
    <w:rsid w:val="00BF76B8"/>
    <w:rsid w:val="00C0045C"/>
    <w:rsid w:val="00C00C78"/>
    <w:rsid w:val="00C00E9D"/>
    <w:rsid w:val="00C02088"/>
    <w:rsid w:val="00C03538"/>
    <w:rsid w:val="00C04342"/>
    <w:rsid w:val="00C04712"/>
    <w:rsid w:val="00C0552A"/>
    <w:rsid w:val="00C07077"/>
    <w:rsid w:val="00C11259"/>
    <w:rsid w:val="00C12C5C"/>
    <w:rsid w:val="00C133A2"/>
    <w:rsid w:val="00C13563"/>
    <w:rsid w:val="00C14253"/>
    <w:rsid w:val="00C147B2"/>
    <w:rsid w:val="00C14835"/>
    <w:rsid w:val="00C151E5"/>
    <w:rsid w:val="00C1617C"/>
    <w:rsid w:val="00C16549"/>
    <w:rsid w:val="00C166CA"/>
    <w:rsid w:val="00C21999"/>
    <w:rsid w:val="00C21BDA"/>
    <w:rsid w:val="00C22BD5"/>
    <w:rsid w:val="00C23477"/>
    <w:rsid w:val="00C2361A"/>
    <w:rsid w:val="00C245BD"/>
    <w:rsid w:val="00C24FC6"/>
    <w:rsid w:val="00C265D0"/>
    <w:rsid w:val="00C26E01"/>
    <w:rsid w:val="00C26E37"/>
    <w:rsid w:val="00C27538"/>
    <w:rsid w:val="00C27AF8"/>
    <w:rsid w:val="00C27C14"/>
    <w:rsid w:val="00C3055A"/>
    <w:rsid w:val="00C3062C"/>
    <w:rsid w:val="00C33993"/>
    <w:rsid w:val="00C3408D"/>
    <w:rsid w:val="00C34D38"/>
    <w:rsid w:val="00C34F3F"/>
    <w:rsid w:val="00C37551"/>
    <w:rsid w:val="00C404A6"/>
    <w:rsid w:val="00C4054C"/>
    <w:rsid w:val="00C40A36"/>
    <w:rsid w:val="00C42EF2"/>
    <w:rsid w:val="00C438B4"/>
    <w:rsid w:val="00C4418E"/>
    <w:rsid w:val="00C44419"/>
    <w:rsid w:val="00C45B90"/>
    <w:rsid w:val="00C45CBC"/>
    <w:rsid w:val="00C45E7B"/>
    <w:rsid w:val="00C46C35"/>
    <w:rsid w:val="00C471B1"/>
    <w:rsid w:val="00C4743E"/>
    <w:rsid w:val="00C500FB"/>
    <w:rsid w:val="00C50160"/>
    <w:rsid w:val="00C509DF"/>
    <w:rsid w:val="00C50AFB"/>
    <w:rsid w:val="00C50E5C"/>
    <w:rsid w:val="00C511D7"/>
    <w:rsid w:val="00C51C85"/>
    <w:rsid w:val="00C54F04"/>
    <w:rsid w:val="00C55795"/>
    <w:rsid w:val="00C60467"/>
    <w:rsid w:val="00C62010"/>
    <w:rsid w:val="00C6316B"/>
    <w:rsid w:val="00C634A9"/>
    <w:rsid w:val="00C65052"/>
    <w:rsid w:val="00C66722"/>
    <w:rsid w:val="00C67639"/>
    <w:rsid w:val="00C71313"/>
    <w:rsid w:val="00C71C19"/>
    <w:rsid w:val="00C71D87"/>
    <w:rsid w:val="00C7475B"/>
    <w:rsid w:val="00C757A2"/>
    <w:rsid w:val="00C766DE"/>
    <w:rsid w:val="00C76805"/>
    <w:rsid w:val="00C772FF"/>
    <w:rsid w:val="00C777DD"/>
    <w:rsid w:val="00C801AF"/>
    <w:rsid w:val="00C80256"/>
    <w:rsid w:val="00C803FB"/>
    <w:rsid w:val="00C80FC4"/>
    <w:rsid w:val="00C81BB4"/>
    <w:rsid w:val="00C83581"/>
    <w:rsid w:val="00C83F46"/>
    <w:rsid w:val="00C85953"/>
    <w:rsid w:val="00C86434"/>
    <w:rsid w:val="00C87DC4"/>
    <w:rsid w:val="00C90F3B"/>
    <w:rsid w:val="00C9313B"/>
    <w:rsid w:val="00C932BD"/>
    <w:rsid w:val="00C93D24"/>
    <w:rsid w:val="00C970CA"/>
    <w:rsid w:val="00CA27C0"/>
    <w:rsid w:val="00CA30D5"/>
    <w:rsid w:val="00CA3110"/>
    <w:rsid w:val="00CA5AFB"/>
    <w:rsid w:val="00CA6A1A"/>
    <w:rsid w:val="00CA7F9C"/>
    <w:rsid w:val="00CB0653"/>
    <w:rsid w:val="00CB19C2"/>
    <w:rsid w:val="00CB25BD"/>
    <w:rsid w:val="00CB4C7E"/>
    <w:rsid w:val="00CB4DF0"/>
    <w:rsid w:val="00CB53E1"/>
    <w:rsid w:val="00CB6BC0"/>
    <w:rsid w:val="00CB72E0"/>
    <w:rsid w:val="00CB73C5"/>
    <w:rsid w:val="00CC01DC"/>
    <w:rsid w:val="00CC1B6C"/>
    <w:rsid w:val="00CC1B7C"/>
    <w:rsid w:val="00CC2BF7"/>
    <w:rsid w:val="00CC2EF2"/>
    <w:rsid w:val="00CC6BFA"/>
    <w:rsid w:val="00CC6C25"/>
    <w:rsid w:val="00CC727F"/>
    <w:rsid w:val="00CD0C77"/>
    <w:rsid w:val="00CD12A8"/>
    <w:rsid w:val="00CD1F02"/>
    <w:rsid w:val="00CD30CC"/>
    <w:rsid w:val="00CD3CF8"/>
    <w:rsid w:val="00CD6880"/>
    <w:rsid w:val="00CD69AC"/>
    <w:rsid w:val="00CD6E1D"/>
    <w:rsid w:val="00CD6FCC"/>
    <w:rsid w:val="00CD7340"/>
    <w:rsid w:val="00CE0D42"/>
    <w:rsid w:val="00CE1331"/>
    <w:rsid w:val="00CE2C8D"/>
    <w:rsid w:val="00CE2D5D"/>
    <w:rsid w:val="00CE5067"/>
    <w:rsid w:val="00CE5BB0"/>
    <w:rsid w:val="00CE7BDB"/>
    <w:rsid w:val="00CF09E6"/>
    <w:rsid w:val="00CF0E78"/>
    <w:rsid w:val="00CF14EC"/>
    <w:rsid w:val="00CF15C3"/>
    <w:rsid w:val="00CF1797"/>
    <w:rsid w:val="00CF2B6F"/>
    <w:rsid w:val="00CF4791"/>
    <w:rsid w:val="00CF6C28"/>
    <w:rsid w:val="00D017ED"/>
    <w:rsid w:val="00D068EE"/>
    <w:rsid w:val="00D06D35"/>
    <w:rsid w:val="00D06FE3"/>
    <w:rsid w:val="00D073B3"/>
    <w:rsid w:val="00D074CA"/>
    <w:rsid w:val="00D10026"/>
    <w:rsid w:val="00D11F5C"/>
    <w:rsid w:val="00D1230E"/>
    <w:rsid w:val="00D153B1"/>
    <w:rsid w:val="00D174FC"/>
    <w:rsid w:val="00D17A79"/>
    <w:rsid w:val="00D20C54"/>
    <w:rsid w:val="00D21993"/>
    <w:rsid w:val="00D224FE"/>
    <w:rsid w:val="00D229BA"/>
    <w:rsid w:val="00D22B94"/>
    <w:rsid w:val="00D2411B"/>
    <w:rsid w:val="00D25707"/>
    <w:rsid w:val="00D25F22"/>
    <w:rsid w:val="00D27857"/>
    <w:rsid w:val="00D30526"/>
    <w:rsid w:val="00D30550"/>
    <w:rsid w:val="00D30B79"/>
    <w:rsid w:val="00D33F69"/>
    <w:rsid w:val="00D347CF"/>
    <w:rsid w:val="00D3646E"/>
    <w:rsid w:val="00D3648C"/>
    <w:rsid w:val="00D3766B"/>
    <w:rsid w:val="00D379BF"/>
    <w:rsid w:val="00D4073E"/>
    <w:rsid w:val="00D423BA"/>
    <w:rsid w:val="00D424C4"/>
    <w:rsid w:val="00D42912"/>
    <w:rsid w:val="00D42BC1"/>
    <w:rsid w:val="00D44763"/>
    <w:rsid w:val="00D447C9"/>
    <w:rsid w:val="00D45504"/>
    <w:rsid w:val="00D47A32"/>
    <w:rsid w:val="00D52738"/>
    <w:rsid w:val="00D52A48"/>
    <w:rsid w:val="00D542FB"/>
    <w:rsid w:val="00D55652"/>
    <w:rsid w:val="00D56D44"/>
    <w:rsid w:val="00D604A7"/>
    <w:rsid w:val="00D64401"/>
    <w:rsid w:val="00D6493E"/>
    <w:rsid w:val="00D66B13"/>
    <w:rsid w:val="00D66F8A"/>
    <w:rsid w:val="00D708A1"/>
    <w:rsid w:val="00D70C66"/>
    <w:rsid w:val="00D70D8F"/>
    <w:rsid w:val="00D7216F"/>
    <w:rsid w:val="00D744C7"/>
    <w:rsid w:val="00D74DA0"/>
    <w:rsid w:val="00D74F30"/>
    <w:rsid w:val="00D756C1"/>
    <w:rsid w:val="00D7619C"/>
    <w:rsid w:val="00D80B3E"/>
    <w:rsid w:val="00D822F2"/>
    <w:rsid w:val="00D83F88"/>
    <w:rsid w:val="00D8520B"/>
    <w:rsid w:val="00D85309"/>
    <w:rsid w:val="00D8532C"/>
    <w:rsid w:val="00D85417"/>
    <w:rsid w:val="00D86728"/>
    <w:rsid w:val="00D87A1F"/>
    <w:rsid w:val="00D90F6B"/>
    <w:rsid w:val="00D929A5"/>
    <w:rsid w:val="00D9334A"/>
    <w:rsid w:val="00D94353"/>
    <w:rsid w:val="00D94F3D"/>
    <w:rsid w:val="00D96DFA"/>
    <w:rsid w:val="00DA082D"/>
    <w:rsid w:val="00DA1124"/>
    <w:rsid w:val="00DA24C7"/>
    <w:rsid w:val="00DA29CA"/>
    <w:rsid w:val="00DA381C"/>
    <w:rsid w:val="00DA4CD9"/>
    <w:rsid w:val="00DA4FA4"/>
    <w:rsid w:val="00DA5B6D"/>
    <w:rsid w:val="00DA6394"/>
    <w:rsid w:val="00DA6A02"/>
    <w:rsid w:val="00DA7259"/>
    <w:rsid w:val="00DB30B7"/>
    <w:rsid w:val="00DB5D15"/>
    <w:rsid w:val="00DB7B69"/>
    <w:rsid w:val="00DC0486"/>
    <w:rsid w:val="00DC0A93"/>
    <w:rsid w:val="00DC1782"/>
    <w:rsid w:val="00DC7D7C"/>
    <w:rsid w:val="00DD0D3C"/>
    <w:rsid w:val="00DD1AA7"/>
    <w:rsid w:val="00DD1B57"/>
    <w:rsid w:val="00DD3B6F"/>
    <w:rsid w:val="00DD75A3"/>
    <w:rsid w:val="00DD76DE"/>
    <w:rsid w:val="00DE02AE"/>
    <w:rsid w:val="00DE02F4"/>
    <w:rsid w:val="00DE114B"/>
    <w:rsid w:val="00DE2217"/>
    <w:rsid w:val="00DE3799"/>
    <w:rsid w:val="00DE3805"/>
    <w:rsid w:val="00DE3D7D"/>
    <w:rsid w:val="00DE40BA"/>
    <w:rsid w:val="00DE44BF"/>
    <w:rsid w:val="00DE4FB4"/>
    <w:rsid w:val="00DE501F"/>
    <w:rsid w:val="00DE6A0C"/>
    <w:rsid w:val="00DE6C04"/>
    <w:rsid w:val="00DE6FA0"/>
    <w:rsid w:val="00DE7BFC"/>
    <w:rsid w:val="00DF017B"/>
    <w:rsid w:val="00DF06CE"/>
    <w:rsid w:val="00DF1B60"/>
    <w:rsid w:val="00DF1D7F"/>
    <w:rsid w:val="00DF25EA"/>
    <w:rsid w:val="00DF29CD"/>
    <w:rsid w:val="00DF2AF6"/>
    <w:rsid w:val="00DF42A1"/>
    <w:rsid w:val="00DF45B9"/>
    <w:rsid w:val="00DF5C5C"/>
    <w:rsid w:val="00DF6BE8"/>
    <w:rsid w:val="00DF6C50"/>
    <w:rsid w:val="00E00532"/>
    <w:rsid w:val="00E01C07"/>
    <w:rsid w:val="00E02EAE"/>
    <w:rsid w:val="00E02FB4"/>
    <w:rsid w:val="00E04970"/>
    <w:rsid w:val="00E05185"/>
    <w:rsid w:val="00E05BA7"/>
    <w:rsid w:val="00E05F29"/>
    <w:rsid w:val="00E06374"/>
    <w:rsid w:val="00E10C06"/>
    <w:rsid w:val="00E10C58"/>
    <w:rsid w:val="00E1198B"/>
    <w:rsid w:val="00E11CDB"/>
    <w:rsid w:val="00E11E4D"/>
    <w:rsid w:val="00E11F47"/>
    <w:rsid w:val="00E1340C"/>
    <w:rsid w:val="00E1609A"/>
    <w:rsid w:val="00E177F4"/>
    <w:rsid w:val="00E20571"/>
    <w:rsid w:val="00E20B89"/>
    <w:rsid w:val="00E2164B"/>
    <w:rsid w:val="00E21651"/>
    <w:rsid w:val="00E21DFE"/>
    <w:rsid w:val="00E22953"/>
    <w:rsid w:val="00E235F7"/>
    <w:rsid w:val="00E239D4"/>
    <w:rsid w:val="00E24445"/>
    <w:rsid w:val="00E2578A"/>
    <w:rsid w:val="00E30198"/>
    <w:rsid w:val="00E30C88"/>
    <w:rsid w:val="00E31F06"/>
    <w:rsid w:val="00E32A5C"/>
    <w:rsid w:val="00E333E7"/>
    <w:rsid w:val="00E33626"/>
    <w:rsid w:val="00E3552A"/>
    <w:rsid w:val="00E35C1E"/>
    <w:rsid w:val="00E3776E"/>
    <w:rsid w:val="00E378FA"/>
    <w:rsid w:val="00E37DD8"/>
    <w:rsid w:val="00E37DF6"/>
    <w:rsid w:val="00E400DA"/>
    <w:rsid w:val="00E40B22"/>
    <w:rsid w:val="00E40F32"/>
    <w:rsid w:val="00E40F42"/>
    <w:rsid w:val="00E43646"/>
    <w:rsid w:val="00E4464A"/>
    <w:rsid w:val="00E4588F"/>
    <w:rsid w:val="00E46DA3"/>
    <w:rsid w:val="00E47660"/>
    <w:rsid w:val="00E50C24"/>
    <w:rsid w:val="00E51701"/>
    <w:rsid w:val="00E518C4"/>
    <w:rsid w:val="00E52687"/>
    <w:rsid w:val="00E5483B"/>
    <w:rsid w:val="00E549CC"/>
    <w:rsid w:val="00E56446"/>
    <w:rsid w:val="00E56612"/>
    <w:rsid w:val="00E57A24"/>
    <w:rsid w:val="00E61746"/>
    <w:rsid w:val="00E61761"/>
    <w:rsid w:val="00E6215E"/>
    <w:rsid w:val="00E64DD6"/>
    <w:rsid w:val="00E65BDC"/>
    <w:rsid w:val="00E666D5"/>
    <w:rsid w:val="00E668B7"/>
    <w:rsid w:val="00E67774"/>
    <w:rsid w:val="00E70BBB"/>
    <w:rsid w:val="00E70D6E"/>
    <w:rsid w:val="00E71CE3"/>
    <w:rsid w:val="00E72022"/>
    <w:rsid w:val="00E72FA8"/>
    <w:rsid w:val="00E7483A"/>
    <w:rsid w:val="00E7515E"/>
    <w:rsid w:val="00E76695"/>
    <w:rsid w:val="00E77873"/>
    <w:rsid w:val="00E77B2D"/>
    <w:rsid w:val="00E77BE0"/>
    <w:rsid w:val="00E82C03"/>
    <w:rsid w:val="00E83012"/>
    <w:rsid w:val="00E84470"/>
    <w:rsid w:val="00E868BB"/>
    <w:rsid w:val="00E86B65"/>
    <w:rsid w:val="00E9005C"/>
    <w:rsid w:val="00E9014A"/>
    <w:rsid w:val="00E91744"/>
    <w:rsid w:val="00E9356B"/>
    <w:rsid w:val="00E95E1A"/>
    <w:rsid w:val="00EA094B"/>
    <w:rsid w:val="00EA0B37"/>
    <w:rsid w:val="00EA0D02"/>
    <w:rsid w:val="00EA16DE"/>
    <w:rsid w:val="00EA1F09"/>
    <w:rsid w:val="00EA3354"/>
    <w:rsid w:val="00EA3943"/>
    <w:rsid w:val="00EA3A78"/>
    <w:rsid w:val="00EA3AD3"/>
    <w:rsid w:val="00EA3C92"/>
    <w:rsid w:val="00EA406B"/>
    <w:rsid w:val="00EA650E"/>
    <w:rsid w:val="00EA6962"/>
    <w:rsid w:val="00EA7E1D"/>
    <w:rsid w:val="00EB0798"/>
    <w:rsid w:val="00EB0F4F"/>
    <w:rsid w:val="00EB1487"/>
    <w:rsid w:val="00EB40AD"/>
    <w:rsid w:val="00EB4AFC"/>
    <w:rsid w:val="00EB5622"/>
    <w:rsid w:val="00EB5651"/>
    <w:rsid w:val="00EB586E"/>
    <w:rsid w:val="00EB5FC8"/>
    <w:rsid w:val="00EB6AF7"/>
    <w:rsid w:val="00EB6B24"/>
    <w:rsid w:val="00EC08F7"/>
    <w:rsid w:val="00EC2228"/>
    <w:rsid w:val="00EC2E94"/>
    <w:rsid w:val="00EC3A8F"/>
    <w:rsid w:val="00EC4470"/>
    <w:rsid w:val="00EC4E29"/>
    <w:rsid w:val="00EC6A58"/>
    <w:rsid w:val="00ED3043"/>
    <w:rsid w:val="00ED320F"/>
    <w:rsid w:val="00ED52B8"/>
    <w:rsid w:val="00ED534A"/>
    <w:rsid w:val="00ED555A"/>
    <w:rsid w:val="00ED58D1"/>
    <w:rsid w:val="00ED5A41"/>
    <w:rsid w:val="00ED5EA6"/>
    <w:rsid w:val="00ED6FA1"/>
    <w:rsid w:val="00ED7086"/>
    <w:rsid w:val="00EE0959"/>
    <w:rsid w:val="00EE309B"/>
    <w:rsid w:val="00EE46F9"/>
    <w:rsid w:val="00EE54EC"/>
    <w:rsid w:val="00EE6215"/>
    <w:rsid w:val="00EE7AB7"/>
    <w:rsid w:val="00EF1919"/>
    <w:rsid w:val="00EF2E33"/>
    <w:rsid w:val="00EF3E9A"/>
    <w:rsid w:val="00EF3F86"/>
    <w:rsid w:val="00EF414B"/>
    <w:rsid w:val="00EF578B"/>
    <w:rsid w:val="00EF685C"/>
    <w:rsid w:val="00EF6895"/>
    <w:rsid w:val="00F000A2"/>
    <w:rsid w:val="00F01777"/>
    <w:rsid w:val="00F01B57"/>
    <w:rsid w:val="00F02BF9"/>
    <w:rsid w:val="00F033EC"/>
    <w:rsid w:val="00F04F68"/>
    <w:rsid w:val="00F1161F"/>
    <w:rsid w:val="00F1200A"/>
    <w:rsid w:val="00F1221D"/>
    <w:rsid w:val="00F12670"/>
    <w:rsid w:val="00F14314"/>
    <w:rsid w:val="00F14A14"/>
    <w:rsid w:val="00F14AFE"/>
    <w:rsid w:val="00F14B27"/>
    <w:rsid w:val="00F20C79"/>
    <w:rsid w:val="00F21549"/>
    <w:rsid w:val="00F2301F"/>
    <w:rsid w:val="00F234E6"/>
    <w:rsid w:val="00F2547E"/>
    <w:rsid w:val="00F27030"/>
    <w:rsid w:val="00F274A2"/>
    <w:rsid w:val="00F31011"/>
    <w:rsid w:val="00F3148D"/>
    <w:rsid w:val="00F31B2E"/>
    <w:rsid w:val="00F35298"/>
    <w:rsid w:val="00F3529E"/>
    <w:rsid w:val="00F35EFF"/>
    <w:rsid w:val="00F37E2A"/>
    <w:rsid w:val="00F401EF"/>
    <w:rsid w:val="00F40DC3"/>
    <w:rsid w:val="00F427F0"/>
    <w:rsid w:val="00F4300C"/>
    <w:rsid w:val="00F4398B"/>
    <w:rsid w:val="00F44297"/>
    <w:rsid w:val="00F44352"/>
    <w:rsid w:val="00F446A5"/>
    <w:rsid w:val="00F47E37"/>
    <w:rsid w:val="00F5005D"/>
    <w:rsid w:val="00F5018B"/>
    <w:rsid w:val="00F52620"/>
    <w:rsid w:val="00F5309C"/>
    <w:rsid w:val="00F56A11"/>
    <w:rsid w:val="00F60D9F"/>
    <w:rsid w:val="00F62C01"/>
    <w:rsid w:val="00F62FD9"/>
    <w:rsid w:val="00F640B6"/>
    <w:rsid w:val="00F6558D"/>
    <w:rsid w:val="00F65E9D"/>
    <w:rsid w:val="00F71271"/>
    <w:rsid w:val="00F7128A"/>
    <w:rsid w:val="00F716BE"/>
    <w:rsid w:val="00F71E1E"/>
    <w:rsid w:val="00F7326B"/>
    <w:rsid w:val="00F7348E"/>
    <w:rsid w:val="00F73E92"/>
    <w:rsid w:val="00F74233"/>
    <w:rsid w:val="00F76B35"/>
    <w:rsid w:val="00F77637"/>
    <w:rsid w:val="00F8013B"/>
    <w:rsid w:val="00F8037B"/>
    <w:rsid w:val="00F80D73"/>
    <w:rsid w:val="00F80E40"/>
    <w:rsid w:val="00F8136F"/>
    <w:rsid w:val="00F83E4B"/>
    <w:rsid w:val="00F83E5D"/>
    <w:rsid w:val="00F859D2"/>
    <w:rsid w:val="00F85B3C"/>
    <w:rsid w:val="00F8641C"/>
    <w:rsid w:val="00F8709D"/>
    <w:rsid w:val="00F9022D"/>
    <w:rsid w:val="00F910D8"/>
    <w:rsid w:val="00F94B64"/>
    <w:rsid w:val="00F96967"/>
    <w:rsid w:val="00F97324"/>
    <w:rsid w:val="00F97544"/>
    <w:rsid w:val="00F97C2F"/>
    <w:rsid w:val="00FA309A"/>
    <w:rsid w:val="00FA3A16"/>
    <w:rsid w:val="00FA43E5"/>
    <w:rsid w:val="00FA5B82"/>
    <w:rsid w:val="00FA639E"/>
    <w:rsid w:val="00FB25A8"/>
    <w:rsid w:val="00FB3844"/>
    <w:rsid w:val="00FB598C"/>
    <w:rsid w:val="00FB675D"/>
    <w:rsid w:val="00FC03C8"/>
    <w:rsid w:val="00FC0A4D"/>
    <w:rsid w:val="00FC1750"/>
    <w:rsid w:val="00FC25E4"/>
    <w:rsid w:val="00FC2B3E"/>
    <w:rsid w:val="00FC3C21"/>
    <w:rsid w:val="00FC3C8C"/>
    <w:rsid w:val="00FC4EF7"/>
    <w:rsid w:val="00FC6F69"/>
    <w:rsid w:val="00FD1DB9"/>
    <w:rsid w:val="00FD3099"/>
    <w:rsid w:val="00FD3374"/>
    <w:rsid w:val="00FD37EF"/>
    <w:rsid w:val="00FD44A0"/>
    <w:rsid w:val="00FD49FC"/>
    <w:rsid w:val="00FD5AB2"/>
    <w:rsid w:val="00FD6692"/>
    <w:rsid w:val="00FD6D9A"/>
    <w:rsid w:val="00FD77C5"/>
    <w:rsid w:val="00FE088B"/>
    <w:rsid w:val="00FE18E5"/>
    <w:rsid w:val="00FE1DEE"/>
    <w:rsid w:val="00FE206C"/>
    <w:rsid w:val="00FE22F4"/>
    <w:rsid w:val="00FE2AA0"/>
    <w:rsid w:val="00FE3340"/>
    <w:rsid w:val="00FE3DAA"/>
    <w:rsid w:val="00FE3E21"/>
    <w:rsid w:val="00FE3E75"/>
    <w:rsid w:val="00FE4CA2"/>
    <w:rsid w:val="00FE4D71"/>
    <w:rsid w:val="00FE501F"/>
    <w:rsid w:val="00FE6F20"/>
    <w:rsid w:val="00FE7709"/>
    <w:rsid w:val="00FF2126"/>
    <w:rsid w:val="00FF2993"/>
    <w:rsid w:val="00FF2CB8"/>
    <w:rsid w:val="00FF69BE"/>
    <w:rsid w:val="00FF74F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f" fillcolor="#c6d4e9" strokecolor="#002c47">
      <v:fill color="#c6d4e9" on="f"/>
      <v:stroke color="#002c47"/>
    </o:shapedefaults>
    <o:shapelayout v:ext="edit">
      <o:idmap v:ext="edit" data="2"/>
    </o:shapelayout>
  </w:shapeDefaults>
  <w:decimalSymbol w:val="."/>
  <w:listSeparator w:val=","/>
  <w14:docId w14:val="45448AE5"/>
  <w15:docId w15:val="{6A398674-7868-4807-A112-32D780E66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2F87"/>
    <w:pPr>
      <w:spacing w:before="120" w:after="180" w:line="240" w:lineRule="atLeast"/>
    </w:pPr>
    <w:rPr>
      <w:rFonts w:ascii="Segoe UI" w:hAnsi="Segoe UI"/>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autoRedefine/>
    <w:qFormat/>
    <w:rsid w:val="001C2FAF"/>
    <w:pPr>
      <w:keepNext/>
      <w:keepLines/>
      <w:spacing w:before="240" w:after="120"/>
      <w:outlineLvl w:val="1"/>
    </w:pPr>
    <w:rPr>
      <w:rFonts w:ascii="Segoe UI Semibold" w:eastAsia="Times New Roman" w:hAnsi="Segoe UI Semibold"/>
      <w:color w:val="3A5772"/>
      <w:sz w:val="28"/>
      <w:szCs w:val="38"/>
    </w:rPr>
  </w:style>
  <w:style w:type="paragraph" w:styleId="Heading3">
    <w:name w:val="heading 3"/>
    <w:basedOn w:val="Normal"/>
    <w:next w:val="Normal"/>
    <w:link w:val="Heading3Char"/>
    <w:autoRedefine/>
    <w:qFormat/>
    <w:rsid w:val="00CB72E0"/>
    <w:pPr>
      <w:keepNext/>
      <w:spacing w:before="240" w:after="120"/>
      <w:outlineLvl w:val="2"/>
    </w:pPr>
    <w:rPr>
      <w:rFonts w:eastAsia="Times New Roman" w:cs="Segoe UI"/>
      <w:szCs w:val="22"/>
    </w:rPr>
  </w:style>
  <w:style w:type="paragraph" w:styleId="Heading4">
    <w:name w:val="heading 4"/>
    <w:basedOn w:val="Normal"/>
    <w:next w:val="Normal"/>
    <w:link w:val="Heading4Char"/>
    <w:autoRedefine/>
    <w:qFormat/>
    <w:rsid w:val="00CB72E0"/>
    <w:pPr>
      <w:keepNext/>
      <w:keepLines/>
      <w:spacing w:before="200" w:after="120"/>
      <w:outlineLvl w:val="3"/>
    </w:pPr>
    <w:rPr>
      <w:rFonts w:cs="Segoe UI"/>
      <w:b/>
      <w:bCs/>
      <w:iCs/>
      <w:color w:val="3A5772"/>
      <w:szCs w:val="22"/>
    </w:rPr>
  </w:style>
  <w:style w:type="paragraph" w:styleId="Heading5">
    <w:name w:val="heading 5"/>
    <w:basedOn w:val="Normal"/>
    <w:next w:val="Normal"/>
    <w:link w:val="Heading5Char"/>
    <w:autoRedefine/>
    <w:uiPriority w:val="9"/>
    <w:qFormat/>
    <w:rsid w:val="00CE1331"/>
    <w:pPr>
      <w:keepNext/>
      <w:keepLines/>
      <w:spacing w:before="160" w:after="120"/>
      <w:outlineLvl w:val="4"/>
    </w:pPr>
    <w:rPr>
      <w:rFonts w:eastAsia="Times New Roman"/>
      <w:b/>
      <w:bCs/>
      <w:color w:val="001523"/>
      <w:sz w:val="24"/>
      <w:szCs w:val="26"/>
    </w:rPr>
  </w:style>
  <w:style w:type="paragraph" w:styleId="Heading6">
    <w:name w:val="heading 6"/>
    <w:basedOn w:val="Normal"/>
    <w:next w:val="Normal"/>
    <w:link w:val="Heading6Char"/>
    <w:autoRedefine/>
    <w:uiPriority w:val="9"/>
    <w:qFormat/>
    <w:rsid w:val="00761EF9"/>
    <w:pPr>
      <w:keepNext/>
      <w:keepLines/>
      <w:spacing w:before="160" w:after="120"/>
      <w:outlineLvl w:val="5"/>
    </w:pPr>
    <w:rPr>
      <w:rFonts w:eastAsia="Times New Roman"/>
      <w:b/>
      <w:bCs/>
      <w:iCs/>
      <w:szCs w:val="21"/>
    </w:rPr>
  </w:style>
  <w:style w:type="paragraph" w:styleId="Heading7">
    <w:name w:val="heading 7"/>
    <w:basedOn w:val="Normal"/>
    <w:next w:val="Normal"/>
    <w:link w:val="Heading7Char"/>
    <w:autoRedefine/>
    <w:uiPriority w:val="9"/>
    <w:qFormat/>
    <w:rsid w:val="00B81991"/>
    <w:pPr>
      <w:keepNext/>
      <w:keepLines/>
      <w:spacing w:before="16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1C2FAF"/>
    <w:rPr>
      <w:rFonts w:ascii="Segoe UI Semibold" w:eastAsia="Times New Roman" w:hAnsi="Segoe UI Semibold"/>
      <w:color w:val="3A5772"/>
      <w:sz w:val="28"/>
      <w:szCs w:val="38"/>
      <w:lang w:eastAsia="en-US"/>
    </w:rPr>
  </w:style>
  <w:style w:type="character" w:customStyle="1" w:styleId="Heading3Char">
    <w:name w:val="Heading 3 Char"/>
    <w:basedOn w:val="DefaultParagraphFont"/>
    <w:link w:val="Heading3"/>
    <w:rsid w:val="00CB72E0"/>
    <w:rPr>
      <w:rFonts w:ascii="Segoe UI" w:eastAsia="Times New Roman" w:hAnsi="Segoe UI" w:cs="Segoe UI"/>
      <w:sz w:val="22"/>
      <w:szCs w:val="2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DD0D3C"/>
    <w:pPr>
      <w:pBdr>
        <w:top w:val="single" w:sz="4" w:space="1" w:color="auto"/>
      </w:pBdr>
      <w:spacing w:before="840" w:after="0"/>
      <w:jc w:val="right"/>
    </w:pPr>
    <w:rPr>
      <w:rFonts w:ascii="Segoe UI Semibold" w:hAnsi="Segoe UI Semibold"/>
      <w:sz w:val="24"/>
    </w:rPr>
  </w:style>
  <w:style w:type="character" w:customStyle="1" w:styleId="DateChar">
    <w:name w:val="Date Char"/>
    <w:basedOn w:val="DefaultParagraphFont"/>
    <w:link w:val="Date"/>
    <w:uiPriority w:val="99"/>
    <w:rsid w:val="00DD0D3C"/>
    <w:rPr>
      <w:rFonts w:ascii="Segoe UI Semibold" w:hAnsi="Segoe UI Semibold"/>
      <w:sz w:val="24"/>
      <w:lang w:eastAsia="en-US"/>
    </w:rPr>
  </w:style>
  <w:style w:type="character" w:customStyle="1" w:styleId="Heading4Char">
    <w:name w:val="Heading 4 Char"/>
    <w:basedOn w:val="DefaultParagraphFont"/>
    <w:link w:val="Heading4"/>
    <w:rsid w:val="00CB72E0"/>
    <w:rPr>
      <w:rFonts w:ascii="Segoe UI" w:hAnsi="Segoe UI" w:cs="Segoe UI"/>
      <w:b/>
      <w:bCs/>
      <w:iCs/>
      <w:color w:val="3A5772"/>
      <w:sz w:val="22"/>
      <w:szCs w:val="22"/>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CE1331"/>
    <w:rPr>
      <w:rFonts w:ascii="Segoe UI" w:eastAsia="Times New Roman" w:hAnsi="Segoe UI"/>
      <w:b/>
      <w:bCs/>
      <w:color w:val="001523"/>
      <w:sz w:val="24"/>
      <w:szCs w:val="26"/>
      <w:lang w:eastAsia="en-US"/>
    </w:rPr>
  </w:style>
  <w:style w:type="character" w:customStyle="1" w:styleId="Heading6Char">
    <w:name w:val="Heading 6 Char"/>
    <w:basedOn w:val="DefaultParagraphFont"/>
    <w:link w:val="Heading6"/>
    <w:uiPriority w:val="9"/>
    <w:rsid w:val="00761EF9"/>
    <w:rPr>
      <w:rFonts w:ascii="Segoe UI" w:eastAsia="Times New Roman" w:hAnsi="Segoe UI"/>
      <w:b/>
      <w:bCs/>
      <w:iCs/>
      <w:sz w:val="22"/>
      <w:szCs w:val="21"/>
      <w:lang w:eastAsia="en-US"/>
    </w:rPr>
  </w:style>
  <w:style w:type="character" w:customStyle="1" w:styleId="Heading7Char">
    <w:name w:val="Heading 7 Char"/>
    <w:basedOn w:val="DefaultParagraphFont"/>
    <w:link w:val="Heading7"/>
    <w:uiPriority w:val="9"/>
    <w:rsid w:val="00B81991"/>
    <w:rPr>
      <w:rFonts w:ascii="Segoe UI" w:eastAsia="Times New Roman" w:hAnsi="Segoe UI"/>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next w:val="LegalCopy"/>
    <w:rsid w:val="00FE088B"/>
    <w:rPr>
      <w:rFonts w:ascii="Segoe UI Semibold" w:hAnsi="Segoe UI Semibold"/>
      <w:sz w:val="22"/>
      <w:lang w:eastAsia="en-US"/>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D059A"/>
    <w:pPr>
      <w:numPr>
        <w:numId w:val="3"/>
      </w:numPr>
    </w:pPr>
  </w:style>
  <w:style w:type="paragraph" w:styleId="ListBullet2">
    <w:name w:val="List Bullet 2"/>
    <w:basedOn w:val="Normal"/>
    <w:uiPriority w:val="2"/>
    <w:qFormat/>
    <w:rsid w:val="009D059A"/>
  </w:style>
  <w:style w:type="paragraph" w:styleId="ListBullet3">
    <w:name w:val="List Bullet 3"/>
    <w:basedOn w:val="Normal"/>
    <w:uiPriority w:val="2"/>
    <w:qFormat/>
    <w:rsid w:val="009D059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4"/>
      </w:numPr>
    </w:pPr>
  </w:style>
  <w:style w:type="paragraph" w:customStyle="1" w:styleId="Numberbullet2">
    <w:name w:val="Number bullet 2"/>
    <w:basedOn w:val="ListBullet2"/>
    <w:uiPriority w:val="3"/>
    <w:qFormat/>
    <w:rsid w:val="00F401EF"/>
    <w:pPr>
      <w:ind w:left="425" w:hanging="425"/>
    </w:pPr>
  </w:style>
  <w:style w:type="paragraph" w:customStyle="1" w:styleId="Numberbullet3">
    <w:name w:val="Number bullet 3"/>
    <w:basedOn w:val="ListBullet3"/>
    <w:uiPriority w:val="3"/>
    <w:qFormat/>
    <w:rsid w:val="00F401EF"/>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905DB5"/>
    <w:pPr>
      <w:numPr>
        <w:ilvl w:val="1"/>
      </w:numPr>
      <w:spacing w:before="480" w:after="240"/>
      <w:ind w:left="1247"/>
    </w:pPr>
    <w:rPr>
      <w:rFonts w:ascii="Segoe UI Semibold" w:eastAsia="Times New Roman" w:hAnsi="Segoe UI Semibold"/>
      <w:bCs/>
      <w:iCs/>
      <w:color w:val="505050"/>
      <w:sz w:val="28"/>
      <w:szCs w:val="24"/>
    </w:rPr>
  </w:style>
  <w:style w:type="character" w:customStyle="1" w:styleId="SubtitleChar">
    <w:name w:val="Subtitle Char"/>
    <w:basedOn w:val="DefaultParagraphFont"/>
    <w:link w:val="Subtitle"/>
    <w:uiPriority w:val="11"/>
    <w:rsid w:val="00905DB5"/>
    <w:rPr>
      <w:rFonts w:ascii="Segoe UI Semibold" w:eastAsia="Times New Roman" w:hAnsi="Segoe UI Semibold"/>
      <w:bCs/>
      <w:iCs/>
      <w:color w:val="505050"/>
      <w:sz w:val="28"/>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DC">
    <w:name w:val="Table ODC"/>
    <w:basedOn w:val="TableNormal"/>
    <w:uiPriority w:val="99"/>
    <w:qFormat/>
    <w:rsid w:val="00C00C78"/>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Cambria" w:hAnsi="Cambria"/>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Segoe UI" w:hAnsi="Segoe UI"/>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Segoe UI" w:hAnsi="Segoe UI"/>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qFormat/>
    <w:rsid w:val="00905DB5"/>
    <w:pPr>
      <w:spacing w:before="600" w:after="360"/>
      <w:ind w:left="1134"/>
    </w:pPr>
    <w:rPr>
      <w:rFonts w:ascii="Segoe UI Semibold" w:eastAsia="Times New Roman" w:hAnsi="Segoe UI Semibold"/>
      <w:spacing w:val="5"/>
      <w:kern w:val="28"/>
      <w:sz w:val="38"/>
      <w:szCs w:val="52"/>
      <w:lang w:eastAsia="en-US"/>
    </w:rPr>
  </w:style>
  <w:style w:type="character" w:customStyle="1" w:styleId="TitleChar">
    <w:name w:val="Title Char"/>
    <w:basedOn w:val="DefaultParagraphFont"/>
    <w:link w:val="Title"/>
    <w:uiPriority w:val="10"/>
    <w:rsid w:val="00905DB5"/>
    <w:rPr>
      <w:rFonts w:ascii="Segoe UI Semibold" w:eastAsia="Times New Roman" w:hAnsi="Segoe UI Semibold"/>
      <w:spacing w:val="5"/>
      <w:kern w:val="28"/>
      <w:sz w:val="38"/>
      <w:szCs w:val="52"/>
      <w:lang w:eastAsia="en-US"/>
    </w:rPr>
  </w:style>
  <w:style w:type="paragraph" w:styleId="TOC1">
    <w:name w:val="toc 1"/>
    <w:basedOn w:val="Normal"/>
    <w:next w:val="Normal"/>
    <w:uiPriority w:val="39"/>
    <w:unhideWhenUsed/>
    <w:rsid w:val="00AA2544"/>
    <w:pPr>
      <w:keepNext/>
      <w:keepLines/>
      <w:tabs>
        <w:tab w:val="right" w:leader="underscore" w:pos="8505"/>
      </w:tabs>
      <w:spacing w:after="200"/>
    </w:pPr>
    <w:rPr>
      <w:rFonts w:ascii="Segoe UI Semibold" w:hAnsi="Segoe UI Semibold"/>
      <w:sz w:val="24"/>
    </w:rPr>
  </w:style>
  <w:style w:type="paragraph" w:styleId="TOC2">
    <w:name w:val="toc 2"/>
    <w:basedOn w:val="Normal"/>
    <w:next w:val="Normal"/>
    <w:uiPriority w:val="39"/>
    <w:unhideWhenUsed/>
    <w:rsid w:val="00AA2544"/>
    <w:pPr>
      <w:keepNext/>
      <w:keepLines/>
      <w:tabs>
        <w:tab w:val="right" w:leader="underscore" w:pos="8505"/>
      </w:tabs>
      <w:spacing w:after="100"/>
      <w:ind w:left="425"/>
    </w:pPr>
    <w:rPr>
      <w:rFonts w:ascii="Segoe UI Semibold" w:hAnsi="Segoe UI Semibold"/>
    </w:rPr>
  </w:style>
  <w:style w:type="paragraph" w:styleId="TOC3">
    <w:name w:val="toc 3"/>
    <w:basedOn w:val="Normal"/>
    <w:next w:val="Normal"/>
    <w:uiPriority w:val="39"/>
    <w:unhideWhenUsed/>
    <w:rsid w:val="00AA2544"/>
    <w:pPr>
      <w:keepNext/>
      <w:keepLines/>
      <w:tabs>
        <w:tab w:val="right" w:leader="hyphen" w:pos="8505"/>
      </w:tabs>
      <w:spacing w:after="100"/>
      <w:ind w:left="851"/>
    </w:pPr>
    <w:rPr>
      <w:i/>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qFormat/>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Heading2"/>
    <w:next w:val="Normal"/>
    <w:rsid w:val="00FE088B"/>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401EF"/>
    <w:pPr>
      <w:outlineLvl w:val="4"/>
    </w:pPr>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401EF"/>
    <w:pPr>
      <w:keepNext/>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Tableheader">
    <w:name w:val="Table header"/>
    <w:basedOn w:val="Normal"/>
    <w:next w:val="Normal"/>
    <w:uiPriority w:val="1"/>
    <w:qFormat/>
    <w:rsid w:val="00A92F24"/>
    <w:pPr>
      <w:keepNext/>
      <w:spacing w:before="100" w:after="100"/>
    </w:pPr>
    <w:rPr>
      <w:rFonts w:ascii="Segoe UI Semibold" w:hAnsi="Segoe UI Semibold"/>
      <w:szCs w:val="21"/>
    </w:rPr>
  </w:style>
  <w:style w:type="character" w:customStyle="1" w:styleId="UnresolvedMention1">
    <w:name w:val="Unresolved Mention1"/>
    <w:basedOn w:val="DefaultParagraphFont"/>
    <w:uiPriority w:val="99"/>
    <w:semiHidden/>
    <w:unhideWhenUsed/>
    <w:rsid w:val="00550DCD"/>
    <w:rPr>
      <w:color w:val="605E5C"/>
      <w:shd w:val="clear" w:color="auto" w:fill="E1DFDD"/>
    </w:rPr>
  </w:style>
  <w:style w:type="paragraph" w:styleId="ListParagraph">
    <w:name w:val="List Paragraph"/>
    <w:basedOn w:val="Normal"/>
    <w:link w:val="ListParagraphChar"/>
    <w:uiPriority w:val="34"/>
    <w:qFormat/>
    <w:rsid w:val="0051133F"/>
    <w:pPr>
      <w:ind w:left="720"/>
      <w:contextualSpacing/>
    </w:pPr>
  </w:style>
  <w:style w:type="paragraph" w:customStyle="1" w:styleId="TOCHeading2">
    <w:name w:val="TOC Heading 2"/>
    <w:basedOn w:val="Heading3"/>
    <w:link w:val="TOCHeading2Char"/>
    <w:qFormat/>
    <w:rsid w:val="00AE60F7"/>
    <w:pPr>
      <w:numPr>
        <w:ilvl w:val="1"/>
        <w:numId w:val="5"/>
      </w:numPr>
      <w:spacing w:after="60" w:line="240" w:lineRule="auto"/>
    </w:pPr>
    <w:rPr>
      <w:rFonts w:cs="Arial"/>
      <w:bCs/>
      <w:color w:val="00517D" w:themeColor="accent1" w:themeShade="BF"/>
      <w:sz w:val="26"/>
      <w:szCs w:val="26"/>
    </w:rPr>
  </w:style>
  <w:style w:type="character" w:customStyle="1" w:styleId="TOCHeading2Char">
    <w:name w:val="TOC Heading 2 Char"/>
    <w:basedOn w:val="Heading3Char"/>
    <w:link w:val="TOCHeading2"/>
    <w:rsid w:val="00AE60F7"/>
    <w:rPr>
      <w:rFonts w:ascii="Segoe UI" w:eastAsia="Times New Roman" w:hAnsi="Segoe UI" w:cs="Arial"/>
      <w:bCs/>
      <w:color w:val="00517D" w:themeColor="accent1" w:themeShade="BF"/>
      <w:sz w:val="26"/>
      <w:szCs w:val="26"/>
      <w:lang w:eastAsia="en-US"/>
    </w:rPr>
  </w:style>
  <w:style w:type="paragraph" w:styleId="NormalWeb">
    <w:name w:val="Normal (Web)"/>
    <w:basedOn w:val="Normal"/>
    <w:uiPriority w:val="99"/>
    <w:semiHidden/>
    <w:unhideWhenUsed/>
    <w:rsid w:val="00950813"/>
    <w:rPr>
      <w:rFonts w:ascii="Times New Roman" w:hAnsi="Times New Roman"/>
      <w:sz w:val="24"/>
      <w:szCs w:val="24"/>
    </w:rPr>
  </w:style>
  <w:style w:type="character" w:styleId="UnresolvedMention">
    <w:name w:val="Unresolved Mention"/>
    <w:basedOn w:val="DefaultParagraphFont"/>
    <w:uiPriority w:val="99"/>
    <w:semiHidden/>
    <w:unhideWhenUsed/>
    <w:rsid w:val="00E02EAE"/>
    <w:rPr>
      <w:color w:val="605E5C"/>
      <w:shd w:val="clear" w:color="auto" w:fill="E1DFDD"/>
    </w:rPr>
  </w:style>
  <w:style w:type="paragraph" w:styleId="Revision">
    <w:name w:val="Revision"/>
    <w:hidden/>
    <w:uiPriority w:val="99"/>
    <w:semiHidden/>
    <w:rsid w:val="000F187B"/>
    <w:rPr>
      <w:rFonts w:ascii="Segoe UI" w:hAnsi="Segoe UI"/>
      <w:sz w:val="22"/>
      <w:lang w:eastAsia="en-US"/>
    </w:rPr>
  </w:style>
  <w:style w:type="character" w:customStyle="1" w:styleId="ListParagraphChar">
    <w:name w:val="List Paragraph Char"/>
    <w:basedOn w:val="DefaultParagraphFont"/>
    <w:link w:val="ListParagraph"/>
    <w:uiPriority w:val="34"/>
    <w:rsid w:val="00B31445"/>
    <w:rPr>
      <w:rFonts w:ascii="Segoe UI" w:hAnsi="Segoe UI"/>
      <w:sz w:val="22"/>
      <w:lang w:eastAsia="en-US"/>
    </w:rPr>
  </w:style>
  <w:style w:type="character" w:customStyle="1" w:styleId="cf01">
    <w:name w:val="cf01"/>
    <w:basedOn w:val="DefaultParagraphFont"/>
    <w:rsid w:val="008A0120"/>
    <w:rPr>
      <w:rFonts w:ascii="Segoe UI" w:hAnsi="Segoe UI" w:cs="Segoe UI" w:hint="default"/>
      <w:sz w:val="18"/>
      <w:szCs w:val="18"/>
    </w:rPr>
  </w:style>
  <w:style w:type="character" w:customStyle="1" w:styleId="normaltextrun">
    <w:name w:val="normaltextrun"/>
    <w:basedOn w:val="DefaultParagraphFont"/>
    <w:rsid w:val="00E37DF6"/>
  </w:style>
  <w:style w:type="paragraph" w:customStyle="1" w:styleId="pf0">
    <w:name w:val="pf0"/>
    <w:basedOn w:val="Normal"/>
    <w:rsid w:val="004535EA"/>
    <w:pPr>
      <w:spacing w:before="100" w:beforeAutospacing="1" w:after="100" w:afterAutospacing="1" w:line="240" w:lineRule="auto"/>
    </w:pPr>
    <w:rPr>
      <w:rFonts w:ascii="Times New Roman" w:eastAsia="Times New Roman" w:hAnsi="Times New Roman"/>
      <w:sz w:val="24"/>
      <w:szCs w:val="24"/>
      <w:lang w:eastAsia="en-AU"/>
    </w:rPr>
  </w:style>
  <w:style w:type="table" w:customStyle="1" w:styleId="TableODC1">
    <w:name w:val="Table ODC1"/>
    <w:basedOn w:val="TableNormal"/>
    <w:uiPriority w:val="99"/>
    <w:qFormat/>
    <w:rsid w:val="004535EA"/>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Cambria" w:hAnsi="Cambria"/>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ODC2">
    <w:name w:val="Table ODC2"/>
    <w:basedOn w:val="TableNormal"/>
    <w:uiPriority w:val="99"/>
    <w:qFormat/>
    <w:rsid w:val="004535EA"/>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Cambria" w:hAnsi="Cambria"/>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5322">
      <w:bodyDiv w:val="1"/>
      <w:marLeft w:val="0"/>
      <w:marRight w:val="0"/>
      <w:marTop w:val="0"/>
      <w:marBottom w:val="0"/>
      <w:divBdr>
        <w:top w:val="none" w:sz="0" w:space="0" w:color="auto"/>
        <w:left w:val="none" w:sz="0" w:space="0" w:color="auto"/>
        <w:bottom w:val="none" w:sz="0" w:space="0" w:color="auto"/>
        <w:right w:val="none" w:sz="0" w:space="0" w:color="auto"/>
      </w:divBdr>
    </w:div>
    <w:div w:id="307709879">
      <w:bodyDiv w:val="1"/>
      <w:marLeft w:val="0"/>
      <w:marRight w:val="0"/>
      <w:marTop w:val="0"/>
      <w:marBottom w:val="0"/>
      <w:divBdr>
        <w:top w:val="none" w:sz="0" w:space="0" w:color="auto"/>
        <w:left w:val="none" w:sz="0" w:space="0" w:color="auto"/>
        <w:bottom w:val="none" w:sz="0" w:space="0" w:color="auto"/>
        <w:right w:val="none" w:sz="0" w:space="0" w:color="auto"/>
      </w:divBdr>
    </w:div>
    <w:div w:id="488057314">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49946603">
      <w:bodyDiv w:val="1"/>
      <w:marLeft w:val="0"/>
      <w:marRight w:val="0"/>
      <w:marTop w:val="0"/>
      <w:marBottom w:val="0"/>
      <w:divBdr>
        <w:top w:val="none" w:sz="0" w:space="0" w:color="auto"/>
        <w:left w:val="none" w:sz="0" w:space="0" w:color="auto"/>
        <w:bottom w:val="none" w:sz="0" w:space="0" w:color="auto"/>
        <w:right w:val="none" w:sz="0" w:space="0" w:color="auto"/>
      </w:divBdr>
    </w:div>
    <w:div w:id="1006130403">
      <w:bodyDiv w:val="1"/>
      <w:marLeft w:val="0"/>
      <w:marRight w:val="0"/>
      <w:marTop w:val="0"/>
      <w:marBottom w:val="0"/>
      <w:divBdr>
        <w:top w:val="none" w:sz="0" w:space="0" w:color="auto"/>
        <w:left w:val="none" w:sz="0" w:space="0" w:color="auto"/>
        <w:bottom w:val="none" w:sz="0" w:space="0" w:color="auto"/>
        <w:right w:val="none" w:sz="0" w:space="0" w:color="auto"/>
      </w:divBdr>
    </w:div>
    <w:div w:id="1009218461">
      <w:bodyDiv w:val="1"/>
      <w:marLeft w:val="0"/>
      <w:marRight w:val="0"/>
      <w:marTop w:val="0"/>
      <w:marBottom w:val="0"/>
      <w:divBdr>
        <w:top w:val="none" w:sz="0" w:space="0" w:color="auto"/>
        <w:left w:val="none" w:sz="0" w:space="0" w:color="auto"/>
        <w:bottom w:val="none" w:sz="0" w:space="0" w:color="auto"/>
        <w:right w:val="none" w:sz="0" w:space="0" w:color="auto"/>
      </w:divBdr>
    </w:div>
    <w:div w:id="1107584020">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21480922">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6978078">
      <w:bodyDiv w:val="1"/>
      <w:marLeft w:val="0"/>
      <w:marRight w:val="0"/>
      <w:marTop w:val="0"/>
      <w:marBottom w:val="0"/>
      <w:divBdr>
        <w:top w:val="none" w:sz="0" w:space="0" w:color="auto"/>
        <w:left w:val="none" w:sz="0" w:space="0" w:color="auto"/>
        <w:bottom w:val="none" w:sz="0" w:space="0" w:color="auto"/>
        <w:right w:val="none" w:sz="0" w:space="0" w:color="auto"/>
      </w:divBdr>
    </w:div>
    <w:div w:id="1688294321">
      <w:bodyDiv w:val="1"/>
      <w:marLeft w:val="0"/>
      <w:marRight w:val="0"/>
      <w:marTop w:val="0"/>
      <w:marBottom w:val="0"/>
      <w:divBdr>
        <w:top w:val="none" w:sz="0" w:space="0" w:color="auto"/>
        <w:left w:val="none" w:sz="0" w:space="0" w:color="auto"/>
        <w:bottom w:val="none" w:sz="0" w:space="0" w:color="auto"/>
        <w:right w:val="none" w:sz="0" w:space="0" w:color="auto"/>
      </w:divBdr>
    </w:div>
    <w:div w:id="1899588560">
      <w:bodyDiv w:val="1"/>
      <w:marLeft w:val="0"/>
      <w:marRight w:val="0"/>
      <w:marTop w:val="0"/>
      <w:marBottom w:val="0"/>
      <w:divBdr>
        <w:top w:val="none" w:sz="0" w:space="0" w:color="auto"/>
        <w:left w:val="none" w:sz="0" w:space="0" w:color="auto"/>
        <w:bottom w:val="none" w:sz="0" w:space="0" w:color="auto"/>
        <w:right w:val="none" w:sz="0" w:space="0" w:color="auto"/>
      </w:divBdr>
    </w:div>
    <w:div w:id="2011716122">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odc.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opyright@health.gov.au" TargetMode="Externa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dc.gov.au/resources/publications/compliance-and-enforcement-framework-2023-2025" TargetMode="External"/><Relationship Id="rId2" Type="http://schemas.openxmlformats.org/officeDocument/2006/relationships/hyperlink" Target="https://archive.budget.gov.au/2018-19/myefo/myefo_2018-19.pdf" TargetMode="External"/><Relationship Id="rId1" Type="http://schemas.openxmlformats.org/officeDocument/2006/relationships/hyperlink" Target="https://archive.budget.gov.au/2015-16/myefo/MYEFO_2015-16_Final.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nsa\AppData\Local\Hewlett-Packard\HP%20TRIM\TEMP\HPTRIM.6876\D21-3313083%20%20CRIS%20Regulation%20of%20Medicinal%20Cannabis%202021-22%20(Dec%20upd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05F7-8C74-494E-8841-DF76A77D3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D21-3313083  CRIS Regulation of Medicinal Cannabis 2021-22 (Dec update).DOTX</Template>
  <TotalTime>14</TotalTime>
  <Pages>26</Pages>
  <Words>8403</Words>
  <Characters>46889</Characters>
  <Application>Microsoft Office Word</Application>
  <DocSecurity>0</DocSecurity>
  <Lines>1379</Lines>
  <Paragraphs>801</Paragraphs>
  <ScaleCrop>false</ScaleCrop>
  <HeadingPairs>
    <vt:vector size="2" baseType="variant">
      <vt:variant>
        <vt:lpstr>Title</vt:lpstr>
      </vt:variant>
      <vt:variant>
        <vt:i4>1</vt:i4>
      </vt:variant>
    </vt:vector>
  </HeadingPairs>
  <TitlesOfParts>
    <vt:vector size="1" baseType="lpstr">
      <vt:lpstr>CRIS Regulation of Medicinal Cannabis 2025-26</vt:lpstr>
    </vt:vector>
  </TitlesOfParts>
  <Company>Department of Health, Disability and Ageing</Company>
  <LinksUpToDate>false</LinksUpToDate>
  <CharactersWithSpaces>54491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 Regulation of Medicinal Cannabis 2026-27</dc:title>
  <dc:subject>regulations</dc:subject>
  <dc:creator>Office of Drug Control</dc:creator>
  <cp:keywords/>
  <dc:description/>
  <cp:lastModifiedBy>LACK, Janet</cp:lastModifiedBy>
  <cp:revision>5</cp:revision>
  <cp:lastPrinted>2023-06-19T01:39:00Z</cp:lastPrinted>
  <dcterms:created xsi:type="dcterms:W3CDTF">2026-07-02T04:31:00Z</dcterms:created>
  <dcterms:modified xsi:type="dcterms:W3CDTF">2026-07-02T04:45:00Z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27c7e91,1bf57905,7693454,67607e87,1f7575dc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56f3ff53,7e8bf265,5b7d1ba0,5010d9fd,50881ed9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2025-11-04T04:10:29Z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6e72e377-17c6-4c79-aebd-fad419cd6efb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